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F8DD6" w14:textId="11273463" w:rsidR="005E3F90" w:rsidRDefault="005E3F90" w:rsidP="00BB4324">
      <w:pPr>
        <w:pStyle w:val="Heading1"/>
        <w:jc w:val="center"/>
        <w:rPr>
          <w:b w:val="0"/>
        </w:rPr>
      </w:pPr>
      <w:bookmarkStart w:id="0" w:name="_Toc514332157"/>
      <w:bookmarkStart w:id="1" w:name="_GoBack"/>
      <w:bookmarkEnd w:id="1"/>
      <w:r w:rsidRPr="003D7828">
        <w:rPr>
          <w:rStyle w:val="TitleChar"/>
        </w:rPr>
        <w:t xml:space="preserve">CALIFORNIA INDEPENDENT LIVING CENTERS </w:t>
      </w:r>
      <w:r w:rsidR="008D42F2" w:rsidRPr="003D7828">
        <w:rPr>
          <w:rStyle w:val="TitleChar"/>
        </w:rPr>
        <w:t>(</w:t>
      </w:r>
      <w:r w:rsidRPr="003D7828">
        <w:rPr>
          <w:rStyle w:val="TitleChar"/>
        </w:rPr>
        <w:t>IL</w:t>
      </w:r>
      <w:r w:rsidR="00A972E8" w:rsidRPr="003D7828">
        <w:rPr>
          <w:rStyle w:val="TitleChar"/>
        </w:rPr>
        <w:t>C</w:t>
      </w:r>
      <w:r w:rsidR="008D42F2" w:rsidRPr="003D7828">
        <w:rPr>
          <w:rStyle w:val="TitleChar"/>
        </w:rPr>
        <w:t>s)</w:t>
      </w:r>
      <w:r w:rsidRPr="003D7828">
        <w:rPr>
          <w:rStyle w:val="TitleChar"/>
        </w:rPr>
        <w:t xml:space="preserve"> SITES</w:t>
      </w:r>
      <w:r w:rsidR="008D42F2" w:rsidRPr="003D7828">
        <w:rPr>
          <w:rStyle w:val="TitleChar"/>
        </w:rPr>
        <w:t>,</w:t>
      </w:r>
      <w:r w:rsidRPr="003D7828">
        <w:rPr>
          <w:rStyle w:val="TitleChar"/>
        </w:rPr>
        <w:t xml:space="preserve"> TRAUMATIC BRAIN INJURY </w:t>
      </w:r>
      <w:r w:rsidR="008D42F2" w:rsidRPr="003D7828">
        <w:rPr>
          <w:rStyle w:val="TitleChar"/>
        </w:rPr>
        <w:t xml:space="preserve">(TBI) </w:t>
      </w:r>
      <w:r w:rsidRPr="003D7828">
        <w:rPr>
          <w:rStyle w:val="TitleChar"/>
        </w:rPr>
        <w:t>PROVIDERS &amp; N</w:t>
      </w:r>
      <w:r w:rsidR="00071857" w:rsidRPr="003D7828">
        <w:rPr>
          <w:rStyle w:val="TitleChar"/>
        </w:rPr>
        <w:t xml:space="preserve">ON </w:t>
      </w:r>
      <w:r w:rsidRPr="003D7828">
        <w:rPr>
          <w:rStyle w:val="TitleChar"/>
        </w:rPr>
        <w:t>I</w:t>
      </w:r>
      <w:r w:rsidR="006A7A67" w:rsidRPr="003D7828">
        <w:rPr>
          <w:rStyle w:val="TitleChar"/>
        </w:rPr>
        <w:t>L</w:t>
      </w:r>
      <w:r w:rsidR="00BA02ED" w:rsidRPr="003D7828">
        <w:rPr>
          <w:rStyle w:val="TitleChar"/>
        </w:rPr>
        <w:t>C</w:t>
      </w:r>
      <w:r w:rsidR="008D42F2" w:rsidRPr="003D7828">
        <w:rPr>
          <w:rStyle w:val="TitleChar"/>
        </w:rPr>
        <w:t>s</w:t>
      </w:r>
      <w:r w:rsidRPr="003D7828">
        <w:rPr>
          <w:rStyle w:val="TitleChar"/>
        </w:rPr>
        <w:t xml:space="preserve"> RESOURCE DIRECTORY 2018</w:t>
      </w:r>
      <w:r w:rsidRPr="009D152A">
        <w:rPr>
          <w:noProof/>
        </w:rPr>
        <w:drawing>
          <wp:inline distT="0" distB="0" distL="0" distR="0" wp14:anchorId="01B9D43C" wp14:editId="581D87CC">
            <wp:extent cx="5486400" cy="6997700"/>
            <wp:effectExtent l="0" t="0" r="0" b="0"/>
            <wp:docPr id="3" name="Picture 3" descr="Map of the 28 Independent Living Centers located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000" contrast="11000"/>
                      <a:extLst>
                        <a:ext uri="{28A0092B-C50C-407E-A947-70E740481C1C}">
                          <a14:useLocalDpi xmlns:a14="http://schemas.microsoft.com/office/drawing/2010/main" val="0"/>
                        </a:ext>
                      </a:extLst>
                    </a:blip>
                    <a:srcRect/>
                    <a:stretch>
                      <a:fillRect/>
                    </a:stretch>
                  </pic:blipFill>
                  <pic:spPr bwMode="auto">
                    <a:xfrm>
                      <a:off x="0" y="0"/>
                      <a:ext cx="5486400" cy="6997700"/>
                    </a:xfrm>
                    <a:prstGeom prst="rect">
                      <a:avLst/>
                    </a:prstGeom>
                    <a:ln>
                      <a:noFill/>
                    </a:ln>
                    <a:effectLst>
                      <a:softEdge rad="112500"/>
                    </a:effectLst>
                  </pic:spPr>
                </pic:pic>
              </a:graphicData>
            </a:graphic>
          </wp:inline>
        </w:drawing>
      </w:r>
      <w:bookmarkEnd w:id="0"/>
      <w:r>
        <w:rPr>
          <w:b w:val="0"/>
        </w:rPr>
        <w:br w:type="page"/>
      </w:r>
    </w:p>
    <w:sdt>
      <w:sdtPr>
        <w:rPr>
          <w:rFonts w:ascii="Arial" w:eastAsiaTheme="minorHAnsi" w:hAnsi="Arial" w:cs="Times New Roman"/>
          <w:color w:val="auto"/>
          <w:sz w:val="28"/>
          <w:szCs w:val="20"/>
        </w:rPr>
        <w:id w:val="1241054525"/>
        <w:docPartObj>
          <w:docPartGallery w:val="Table of Contents"/>
          <w:docPartUnique/>
        </w:docPartObj>
      </w:sdtPr>
      <w:sdtEndPr>
        <w:rPr>
          <w:b/>
          <w:bCs/>
          <w:noProof/>
        </w:rPr>
      </w:sdtEndPr>
      <w:sdtContent>
        <w:p w14:paraId="277780C3" w14:textId="1B4E46BC" w:rsidR="00AB343C" w:rsidRDefault="00AB343C">
          <w:pPr>
            <w:pStyle w:val="TOCHeading"/>
          </w:pPr>
          <w:r>
            <w:t>Contents</w:t>
          </w:r>
        </w:p>
        <w:p w14:paraId="046960EB" w14:textId="02218950" w:rsidR="00AB343C" w:rsidRDefault="00AB343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4332157" w:history="1">
            <w:r w:rsidRPr="004055FE">
              <w:rPr>
                <w:rStyle w:val="Hyperlink"/>
                <w:rFonts w:cs="Arial"/>
                <w:noProof/>
              </w:rPr>
              <w:t>CALIFORNIA</w:t>
            </w:r>
            <w:r>
              <w:rPr>
                <w:rStyle w:val="Hyperlink"/>
                <w:rFonts w:cs="Arial"/>
                <w:noProof/>
              </w:rPr>
              <w:t xml:space="preserve"> INDEPENDENT LIVING CENTERS (IL</w:t>
            </w:r>
            <w:r w:rsidRPr="004055FE">
              <w:rPr>
                <w:rStyle w:val="Hyperlink"/>
                <w:rFonts w:cs="Arial"/>
                <w:noProof/>
              </w:rPr>
              <w:t xml:space="preserve">Cs) SITES, TRAUMATIC BRAIN </w:t>
            </w:r>
            <w:r>
              <w:rPr>
                <w:rStyle w:val="Hyperlink"/>
                <w:rFonts w:cs="Arial"/>
                <w:noProof/>
              </w:rPr>
              <w:t>INJURY (TBI) PROVIDERS &amp; NON I</w:t>
            </w:r>
            <w:r w:rsidRPr="004055FE">
              <w:rPr>
                <w:rStyle w:val="Hyperlink"/>
                <w:rFonts w:cs="Arial"/>
                <w:noProof/>
              </w:rPr>
              <w:t>LCs RESOURCE DIRECTORY 2018</w:t>
            </w:r>
            <w:r>
              <w:rPr>
                <w:noProof/>
                <w:webHidden/>
              </w:rPr>
              <w:tab/>
            </w:r>
            <w:r>
              <w:rPr>
                <w:noProof/>
                <w:webHidden/>
              </w:rPr>
              <w:fldChar w:fldCharType="begin"/>
            </w:r>
            <w:r>
              <w:rPr>
                <w:noProof/>
                <w:webHidden/>
              </w:rPr>
              <w:instrText xml:space="preserve"> PAGEREF _Toc514332157 \h </w:instrText>
            </w:r>
            <w:r>
              <w:rPr>
                <w:noProof/>
                <w:webHidden/>
              </w:rPr>
            </w:r>
            <w:r>
              <w:rPr>
                <w:noProof/>
                <w:webHidden/>
              </w:rPr>
              <w:fldChar w:fldCharType="separate"/>
            </w:r>
            <w:r>
              <w:rPr>
                <w:noProof/>
                <w:webHidden/>
              </w:rPr>
              <w:t>1</w:t>
            </w:r>
            <w:r>
              <w:rPr>
                <w:noProof/>
                <w:webHidden/>
              </w:rPr>
              <w:fldChar w:fldCharType="end"/>
            </w:r>
          </w:hyperlink>
        </w:p>
        <w:p w14:paraId="59B7C7F6" w14:textId="7050D1BD" w:rsidR="00AB343C" w:rsidRDefault="004520E3">
          <w:pPr>
            <w:pStyle w:val="TOC1"/>
            <w:rPr>
              <w:rFonts w:asciiTheme="minorHAnsi" w:eastAsiaTheme="minorEastAsia" w:hAnsiTheme="minorHAnsi" w:cstheme="minorBidi"/>
              <w:noProof/>
              <w:sz w:val="22"/>
              <w:szCs w:val="22"/>
            </w:rPr>
          </w:pPr>
          <w:hyperlink w:anchor="_Toc514332158" w:history="1">
            <w:r w:rsidR="00CE2E6D">
              <w:rPr>
                <w:rStyle w:val="Hyperlink"/>
                <w:rFonts w:cs="Arial"/>
                <w:noProof/>
              </w:rPr>
              <w:t>I</w:t>
            </w:r>
            <w:r w:rsidR="00AB343C">
              <w:rPr>
                <w:rStyle w:val="Hyperlink"/>
                <w:rFonts w:cs="Arial"/>
                <w:noProof/>
              </w:rPr>
              <w:t>L History and Phil</w:t>
            </w:r>
            <w:r w:rsidR="00AB343C" w:rsidRPr="004055FE">
              <w:rPr>
                <w:rStyle w:val="Hyperlink"/>
                <w:rFonts w:cs="Arial"/>
                <w:noProof/>
              </w:rPr>
              <w:t>sophy</w:t>
            </w:r>
            <w:r w:rsidR="00AB343C">
              <w:rPr>
                <w:noProof/>
                <w:webHidden/>
              </w:rPr>
              <w:tab/>
            </w:r>
            <w:r w:rsidR="00AB343C">
              <w:rPr>
                <w:noProof/>
                <w:webHidden/>
              </w:rPr>
              <w:fldChar w:fldCharType="begin"/>
            </w:r>
            <w:r w:rsidR="00AB343C">
              <w:rPr>
                <w:noProof/>
                <w:webHidden/>
              </w:rPr>
              <w:instrText xml:space="preserve"> PAGEREF _Toc514332158 \h </w:instrText>
            </w:r>
            <w:r w:rsidR="00AB343C">
              <w:rPr>
                <w:noProof/>
                <w:webHidden/>
              </w:rPr>
            </w:r>
            <w:r w:rsidR="00AB343C">
              <w:rPr>
                <w:noProof/>
                <w:webHidden/>
              </w:rPr>
              <w:fldChar w:fldCharType="separate"/>
            </w:r>
            <w:r w:rsidR="00AB343C">
              <w:rPr>
                <w:noProof/>
                <w:webHidden/>
              </w:rPr>
              <w:t>8</w:t>
            </w:r>
            <w:r w:rsidR="00AB343C">
              <w:rPr>
                <w:noProof/>
                <w:webHidden/>
              </w:rPr>
              <w:fldChar w:fldCharType="end"/>
            </w:r>
          </w:hyperlink>
        </w:p>
        <w:p w14:paraId="7A7F0D7B" w14:textId="61635262" w:rsidR="00AB343C" w:rsidRDefault="004520E3">
          <w:pPr>
            <w:pStyle w:val="TOC1"/>
            <w:rPr>
              <w:rFonts w:asciiTheme="minorHAnsi" w:eastAsiaTheme="minorEastAsia" w:hAnsiTheme="minorHAnsi" w:cstheme="minorBidi"/>
              <w:noProof/>
              <w:sz w:val="22"/>
              <w:szCs w:val="22"/>
            </w:rPr>
          </w:pPr>
          <w:hyperlink w:anchor="_Toc514332159" w:history="1">
            <w:r w:rsidR="00CE2E6D">
              <w:rPr>
                <w:rStyle w:val="Hyperlink"/>
                <w:noProof/>
              </w:rPr>
              <w:t>I</w:t>
            </w:r>
            <w:r w:rsidR="00AB343C" w:rsidRPr="004055FE">
              <w:rPr>
                <w:rStyle w:val="Hyperlink"/>
                <w:noProof/>
              </w:rPr>
              <w:t>L Core Services</w:t>
            </w:r>
            <w:r w:rsidR="00AB343C">
              <w:rPr>
                <w:noProof/>
                <w:webHidden/>
              </w:rPr>
              <w:tab/>
            </w:r>
            <w:r w:rsidR="00AB343C">
              <w:rPr>
                <w:noProof/>
                <w:webHidden/>
              </w:rPr>
              <w:fldChar w:fldCharType="begin"/>
            </w:r>
            <w:r w:rsidR="00AB343C">
              <w:rPr>
                <w:noProof/>
                <w:webHidden/>
              </w:rPr>
              <w:instrText xml:space="preserve"> PAGEREF _Toc514332159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7735196C" w14:textId="0EF93AED" w:rsidR="00AB343C" w:rsidRDefault="004520E3">
          <w:pPr>
            <w:pStyle w:val="TOC1"/>
            <w:rPr>
              <w:rFonts w:asciiTheme="minorHAnsi" w:eastAsiaTheme="minorEastAsia" w:hAnsiTheme="minorHAnsi" w:cstheme="minorBidi"/>
              <w:noProof/>
              <w:sz w:val="22"/>
              <w:szCs w:val="22"/>
            </w:rPr>
          </w:pPr>
          <w:hyperlink w:anchor="_Toc514332160" w:history="1">
            <w:r w:rsidR="00AB343C" w:rsidRPr="004055FE">
              <w:rPr>
                <w:rStyle w:val="Hyperlink"/>
                <w:noProof/>
              </w:rPr>
              <w:t>California Independent Living Centers  2018</w:t>
            </w:r>
            <w:r w:rsidR="00AB343C">
              <w:rPr>
                <w:noProof/>
                <w:webHidden/>
              </w:rPr>
              <w:tab/>
            </w:r>
            <w:r w:rsidR="00AB343C">
              <w:rPr>
                <w:noProof/>
                <w:webHidden/>
              </w:rPr>
              <w:fldChar w:fldCharType="begin"/>
            </w:r>
            <w:r w:rsidR="00AB343C">
              <w:rPr>
                <w:noProof/>
                <w:webHidden/>
              </w:rPr>
              <w:instrText xml:space="preserve"> PAGEREF _Toc514332160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4B1D3A3F" w14:textId="2E95D871" w:rsidR="00AB343C" w:rsidRDefault="004520E3">
          <w:pPr>
            <w:pStyle w:val="TOC1"/>
            <w:rPr>
              <w:rFonts w:asciiTheme="minorHAnsi" w:eastAsiaTheme="minorEastAsia" w:hAnsiTheme="minorHAnsi" w:cstheme="minorBidi"/>
              <w:noProof/>
              <w:sz w:val="22"/>
              <w:szCs w:val="22"/>
            </w:rPr>
          </w:pPr>
          <w:hyperlink w:anchor="_Toc514332161" w:history="1">
            <w:r w:rsidR="00AB343C" w:rsidRPr="004055FE">
              <w:rPr>
                <w:rStyle w:val="Hyperlink"/>
                <w:noProof/>
              </w:rPr>
              <w:t>Access to Independence of San Diego, Inc. (A2I)</w:t>
            </w:r>
            <w:r w:rsidR="00AB343C">
              <w:rPr>
                <w:noProof/>
                <w:webHidden/>
              </w:rPr>
              <w:tab/>
            </w:r>
            <w:r w:rsidR="00AB343C">
              <w:rPr>
                <w:noProof/>
                <w:webHidden/>
              </w:rPr>
              <w:fldChar w:fldCharType="begin"/>
            </w:r>
            <w:r w:rsidR="00AB343C">
              <w:rPr>
                <w:noProof/>
                <w:webHidden/>
              </w:rPr>
              <w:instrText xml:space="preserve"> PAGEREF _Toc514332161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3B506006" w14:textId="3B3FAE7A" w:rsidR="00AB343C" w:rsidRDefault="004520E3">
          <w:pPr>
            <w:pStyle w:val="TOC2"/>
            <w:rPr>
              <w:rFonts w:asciiTheme="minorHAnsi" w:eastAsiaTheme="minorEastAsia" w:hAnsiTheme="minorHAnsi" w:cstheme="minorBidi"/>
              <w:noProof/>
              <w:sz w:val="22"/>
              <w:szCs w:val="22"/>
            </w:rPr>
          </w:pPr>
          <w:hyperlink w:anchor="_Toc514332162" w:history="1">
            <w:r w:rsidR="00AB343C" w:rsidRPr="004055FE">
              <w:rPr>
                <w:rStyle w:val="Hyperlink"/>
                <w:noProof/>
              </w:rPr>
              <w:t>A2I’s Mission Statement</w:t>
            </w:r>
            <w:r w:rsidR="00AB343C">
              <w:rPr>
                <w:noProof/>
                <w:webHidden/>
              </w:rPr>
              <w:tab/>
            </w:r>
            <w:r w:rsidR="00AB343C">
              <w:rPr>
                <w:noProof/>
                <w:webHidden/>
              </w:rPr>
              <w:fldChar w:fldCharType="begin"/>
            </w:r>
            <w:r w:rsidR="00AB343C">
              <w:rPr>
                <w:noProof/>
                <w:webHidden/>
              </w:rPr>
              <w:instrText xml:space="preserve"> PAGEREF _Toc514332162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1580978E" w14:textId="6E6E13DE" w:rsidR="00AB343C" w:rsidRDefault="004520E3">
          <w:pPr>
            <w:pStyle w:val="TOC2"/>
            <w:rPr>
              <w:rFonts w:asciiTheme="minorHAnsi" w:eastAsiaTheme="minorEastAsia" w:hAnsiTheme="minorHAnsi" w:cstheme="minorBidi"/>
              <w:noProof/>
              <w:sz w:val="22"/>
              <w:szCs w:val="22"/>
            </w:rPr>
          </w:pPr>
          <w:hyperlink w:anchor="_Toc514332163"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_Toc514332163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0142E01B" w14:textId="7B0A2416" w:rsidR="00AB343C" w:rsidRDefault="004520E3">
          <w:pPr>
            <w:pStyle w:val="TOC3"/>
            <w:rPr>
              <w:rFonts w:asciiTheme="minorHAnsi" w:eastAsiaTheme="minorEastAsia" w:hAnsiTheme="minorHAnsi" w:cstheme="minorBidi"/>
              <w:noProof/>
              <w:sz w:val="22"/>
              <w:szCs w:val="22"/>
            </w:rPr>
          </w:pPr>
          <w:hyperlink w:anchor="_Toc514332164" w:history="1">
            <w:r w:rsidR="00AB343C" w:rsidRPr="004055FE">
              <w:rPr>
                <w:rStyle w:val="Hyperlink"/>
                <w:noProof/>
              </w:rPr>
              <w:t>A2I Main Office</w:t>
            </w:r>
            <w:r w:rsidR="00AB343C">
              <w:rPr>
                <w:noProof/>
                <w:webHidden/>
              </w:rPr>
              <w:tab/>
            </w:r>
            <w:r w:rsidR="00AB343C">
              <w:rPr>
                <w:noProof/>
                <w:webHidden/>
              </w:rPr>
              <w:fldChar w:fldCharType="begin"/>
            </w:r>
            <w:r w:rsidR="00AB343C">
              <w:rPr>
                <w:noProof/>
                <w:webHidden/>
              </w:rPr>
              <w:instrText xml:space="preserve"> PAGEREF _Toc514332164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7D9C2427" w14:textId="4B59F7F2" w:rsidR="00AB343C" w:rsidRDefault="004520E3">
          <w:pPr>
            <w:pStyle w:val="TOC3"/>
            <w:rPr>
              <w:rFonts w:asciiTheme="minorHAnsi" w:eastAsiaTheme="minorEastAsia" w:hAnsiTheme="minorHAnsi" w:cstheme="minorBidi"/>
              <w:noProof/>
              <w:sz w:val="22"/>
              <w:szCs w:val="22"/>
            </w:rPr>
          </w:pPr>
          <w:hyperlink w:anchor="_Toc514332165" w:history="1">
            <w:r w:rsidR="00AB343C" w:rsidRPr="004055FE">
              <w:rPr>
                <w:rStyle w:val="Hyperlink"/>
                <w:noProof/>
              </w:rPr>
              <w:t>North County Branch</w:t>
            </w:r>
            <w:r w:rsidR="00AB343C">
              <w:rPr>
                <w:noProof/>
                <w:webHidden/>
              </w:rPr>
              <w:tab/>
            </w:r>
            <w:r w:rsidR="00AB343C">
              <w:rPr>
                <w:noProof/>
                <w:webHidden/>
              </w:rPr>
              <w:fldChar w:fldCharType="begin"/>
            </w:r>
            <w:r w:rsidR="00AB343C">
              <w:rPr>
                <w:noProof/>
                <w:webHidden/>
              </w:rPr>
              <w:instrText xml:space="preserve"> PAGEREF _Toc514332165 \h </w:instrText>
            </w:r>
            <w:r w:rsidR="00AB343C">
              <w:rPr>
                <w:noProof/>
                <w:webHidden/>
              </w:rPr>
            </w:r>
            <w:r w:rsidR="00AB343C">
              <w:rPr>
                <w:noProof/>
                <w:webHidden/>
              </w:rPr>
              <w:fldChar w:fldCharType="separate"/>
            </w:r>
            <w:r w:rsidR="00AB343C">
              <w:rPr>
                <w:noProof/>
                <w:webHidden/>
              </w:rPr>
              <w:t>9</w:t>
            </w:r>
            <w:r w:rsidR="00AB343C">
              <w:rPr>
                <w:noProof/>
                <w:webHidden/>
              </w:rPr>
              <w:fldChar w:fldCharType="end"/>
            </w:r>
          </w:hyperlink>
        </w:p>
        <w:p w14:paraId="6A23DCC9" w14:textId="276F31B4" w:rsidR="00AB343C" w:rsidRDefault="004520E3">
          <w:pPr>
            <w:pStyle w:val="TOC3"/>
            <w:rPr>
              <w:rFonts w:asciiTheme="minorHAnsi" w:eastAsiaTheme="minorEastAsia" w:hAnsiTheme="minorHAnsi" w:cstheme="minorBidi"/>
              <w:noProof/>
              <w:sz w:val="22"/>
              <w:szCs w:val="22"/>
            </w:rPr>
          </w:pPr>
          <w:hyperlink w:anchor="_Toc514332166" w:history="1">
            <w:r w:rsidR="00AB343C" w:rsidRPr="004055FE">
              <w:rPr>
                <w:rStyle w:val="Hyperlink"/>
                <w:noProof/>
              </w:rPr>
              <w:t>Imperial Valley Branch</w:t>
            </w:r>
            <w:r w:rsidR="00AB343C">
              <w:rPr>
                <w:noProof/>
                <w:webHidden/>
              </w:rPr>
              <w:tab/>
            </w:r>
            <w:r w:rsidR="00AB343C">
              <w:rPr>
                <w:noProof/>
                <w:webHidden/>
              </w:rPr>
              <w:fldChar w:fldCharType="begin"/>
            </w:r>
            <w:r w:rsidR="00AB343C">
              <w:rPr>
                <w:noProof/>
                <w:webHidden/>
              </w:rPr>
              <w:instrText xml:space="preserve"> PAGEREF _Toc514332166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7CD9F0B2" w14:textId="7E73A7F0" w:rsidR="00AB343C" w:rsidRDefault="004520E3">
          <w:pPr>
            <w:pStyle w:val="TOC3"/>
            <w:rPr>
              <w:rFonts w:asciiTheme="minorHAnsi" w:eastAsiaTheme="minorEastAsia" w:hAnsiTheme="minorHAnsi" w:cstheme="minorBidi"/>
              <w:noProof/>
              <w:sz w:val="22"/>
              <w:szCs w:val="22"/>
            </w:rPr>
          </w:pPr>
          <w:hyperlink w:anchor="_Toc514332167" w:history="1">
            <w:r w:rsidR="00AB343C" w:rsidRPr="004055FE">
              <w:rPr>
                <w:rStyle w:val="Hyperlink"/>
                <w:noProof/>
              </w:rPr>
              <w:t>Hawaii Branch</w:t>
            </w:r>
            <w:r w:rsidR="00AB343C">
              <w:rPr>
                <w:noProof/>
                <w:webHidden/>
              </w:rPr>
              <w:tab/>
            </w:r>
            <w:r w:rsidR="00AB343C">
              <w:rPr>
                <w:noProof/>
                <w:webHidden/>
              </w:rPr>
              <w:fldChar w:fldCharType="begin"/>
            </w:r>
            <w:r w:rsidR="00AB343C">
              <w:rPr>
                <w:noProof/>
                <w:webHidden/>
              </w:rPr>
              <w:instrText xml:space="preserve"> PAGEREF _Toc514332167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4FF3C929" w14:textId="04CB2687" w:rsidR="00AB343C" w:rsidRDefault="004520E3">
          <w:pPr>
            <w:pStyle w:val="TOC1"/>
            <w:rPr>
              <w:rFonts w:asciiTheme="minorHAnsi" w:eastAsiaTheme="minorEastAsia" w:hAnsiTheme="minorHAnsi" w:cstheme="minorBidi"/>
              <w:noProof/>
              <w:sz w:val="22"/>
              <w:szCs w:val="22"/>
            </w:rPr>
          </w:pPr>
          <w:hyperlink w:anchor="_Toc514332168" w:history="1">
            <w:r w:rsidR="00AB343C" w:rsidRPr="004055FE">
              <w:rPr>
                <w:rStyle w:val="Hyperlink"/>
                <w:noProof/>
              </w:rPr>
              <w:t>Center for Independence of Individuals with Disabilities (CID)</w:t>
            </w:r>
            <w:r w:rsidR="00AB343C">
              <w:rPr>
                <w:noProof/>
                <w:webHidden/>
              </w:rPr>
              <w:tab/>
            </w:r>
            <w:r w:rsidR="00AB343C">
              <w:rPr>
                <w:noProof/>
                <w:webHidden/>
              </w:rPr>
              <w:fldChar w:fldCharType="begin"/>
            </w:r>
            <w:r w:rsidR="00AB343C">
              <w:rPr>
                <w:noProof/>
                <w:webHidden/>
              </w:rPr>
              <w:instrText xml:space="preserve"> PAGEREF _Toc514332168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56790455" w14:textId="714AB3E0" w:rsidR="00AB343C" w:rsidRDefault="004520E3">
          <w:pPr>
            <w:pStyle w:val="TOC2"/>
            <w:rPr>
              <w:rFonts w:asciiTheme="minorHAnsi" w:eastAsiaTheme="minorEastAsia" w:hAnsiTheme="minorHAnsi" w:cstheme="minorBidi"/>
              <w:noProof/>
              <w:sz w:val="22"/>
              <w:szCs w:val="22"/>
            </w:rPr>
          </w:pPr>
          <w:hyperlink w:anchor="_Toc514332169" w:history="1">
            <w:r w:rsidR="00AB343C" w:rsidRPr="004055FE">
              <w:rPr>
                <w:rStyle w:val="Hyperlink"/>
                <w:noProof/>
              </w:rPr>
              <w:t>CID’s Mission Statement</w:t>
            </w:r>
            <w:r w:rsidR="00AB343C">
              <w:rPr>
                <w:noProof/>
                <w:webHidden/>
              </w:rPr>
              <w:tab/>
            </w:r>
            <w:r w:rsidR="00AB343C">
              <w:rPr>
                <w:noProof/>
                <w:webHidden/>
              </w:rPr>
              <w:fldChar w:fldCharType="begin"/>
            </w:r>
            <w:r w:rsidR="00AB343C">
              <w:rPr>
                <w:noProof/>
                <w:webHidden/>
              </w:rPr>
              <w:instrText xml:space="preserve"> PAGEREF _Toc514332169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7BA813EE" w14:textId="08BDC15F" w:rsidR="00AB343C" w:rsidRDefault="004520E3">
          <w:pPr>
            <w:pStyle w:val="TOC2"/>
            <w:rPr>
              <w:rFonts w:asciiTheme="minorHAnsi" w:eastAsiaTheme="minorEastAsia" w:hAnsiTheme="minorHAnsi" w:cstheme="minorBidi"/>
              <w:noProof/>
              <w:sz w:val="22"/>
              <w:szCs w:val="22"/>
            </w:rPr>
          </w:pPr>
          <w:hyperlink w:anchor="_Toc514332170"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_Toc514332170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7A11969B" w14:textId="681CEA00" w:rsidR="00AB343C" w:rsidRDefault="004520E3">
          <w:pPr>
            <w:pStyle w:val="TOC3"/>
            <w:rPr>
              <w:rFonts w:asciiTheme="minorHAnsi" w:eastAsiaTheme="minorEastAsia" w:hAnsiTheme="minorHAnsi" w:cstheme="minorBidi"/>
              <w:noProof/>
              <w:sz w:val="22"/>
              <w:szCs w:val="22"/>
            </w:rPr>
          </w:pPr>
          <w:hyperlink w:anchor="_Toc514332171" w:history="1">
            <w:r w:rsidR="00AB343C" w:rsidRPr="004055FE">
              <w:rPr>
                <w:rStyle w:val="Hyperlink"/>
                <w:noProof/>
              </w:rPr>
              <w:t>CID Main Office</w:t>
            </w:r>
            <w:r w:rsidR="00AB343C">
              <w:rPr>
                <w:noProof/>
                <w:webHidden/>
              </w:rPr>
              <w:tab/>
            </w:r>
            <w:r w:rsidR="00AB343C">
              <w:rPr>
                <w:noProof/>
                <w:webHidden/>
              </w:rPr>
              <w:fldChar w:fldCharType="begin"/>
            </w:r>
            <w:r w:rsidR="00AB343C">
              <w:rPr>
                <w:noProof/>
                <w:webHidden/>
              </w:rPr>
              <w:instrText xml:space="preserve"> PAGEREF _Toc514332171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0FCBAFF9" w14:textId="0899E9B5" w:rsidR="00AB343C" w:rsidRDefault="004520E3">
          <w:pPr>
            <w:pStyle w:val="TOC3"/>
            <w:rPr>
              <w:rFonts w:asciiTheme="minorHAnsi" w:eastAsiaTheme="minorEastAsia" w:hAnsiTheme="minorHAnsi" w:cstheme="minorBidi"/>
              <w:noProof/>
              <w:sz w:val="22"/>
              <w:szCs w:val="22"/>
            </w:rPr>
          </w:pPr>
          <w:hyperlink w:anchor="_Toc514332172" w:history="1">
            <w:r w:rsidR="00AB343C" w:rsidRPr="004055FE">
              <w:rPr>
                <w:rStyle w:val="Hyperlink"/>
                <w:noProof/>
              </w:rPr>
              <w:t>San Bruno Branch</w:t>
            </w:r>
            <w:r w:rsidR="00AB343C">
              <w:rPr>
                <w:noProof/>
                <w:webHidden/>
              </w:rPr>
              <w:tab/>
            </w:r>
            <w:r w:rsidR="00AB343C">
              <w:rPr>
                <w:noProof/>
                <w:webHidden/>
              </w:rPr>
              <w:fldChar w:fldCharType="begin"/>
            </w:r>
            <w:r w:rsidR="00AB343C">
              <w:rPr>
                <w:noProof/>
                <w:webHidden/>
              </w:rPr>
              <w:instrText xml:space="preserve"> PAGEREF _Toc514332172 \h </w:instrText>
            </w:r>
            <w:r w:rsidR="00AB343C">
              <w:rPr>
                <w:noProof/>
                <w:webHidden/>
              </w:rPr>
            </w:r>
            <w:r w:rsidR="00AB343C">
              <w:rPr>
                <w:noProof/>
                <w:webHidden/>
              </w:rPr>
              <w:fldChar w:fldCharType="separate"/>
            </w:r>
            <w:r w:rsidR="00AB343C">
              <w:rPr>
                <w:noProof/>
                <w:webHidden/>
              </w:rPr>
              <w:t>10</w:t>
            </w:r>
            <w:r w:rsidR="00AB343C">
              <w:rPr>
                <w:noProof/>
                <w:webHidden/>
              </w:rPr>
              <w:fldChar w:fldCharType="end"/>
            </w:r>
          </w:hyperlink>
        </w:p>
        <w:p w14:paraId="142A9A15" w14:textId="1A15889C" w:rsidR="00AB343C" w:rsidRDefault="004520E3">
          <w:pPr>
            <w:pStyle w:val="TOC1"/>
            <w:rPr>
              <w:rFonts w:asciiTheme="minorHAnsi" w:eastAsiaTheme="minorEastAsia" w:hAnsiTheme="minorHAnsi" w:cstheme="minorBidi"/>
              <w:noProof/>
              <w:sz w:val="22"/>
              <w:szCs w:val="22"/>
            </w:rPr>
          </w:pPr>
          <w:hyperlink w:anchor="_Toc514332173" w:history="1">
            <w:r w:rsidR="00AB343C" w:rsidRPr="004055FE">
              <w:rPr>
                <w:rStyle w:val="Hyperlink"/>
                <w:noProof/>
              </w:rPr>
              <w:t>Center for Independent Living (The CIL)</w:t>
            </w:r>
            <w:r w:rsidR="00AB343C">
              <w:rPr>
                <w:noProof/>
                <w:webHidden/>
              </w:rPr>
              <w:tab/>
            </w:r>
            <w:r w:rsidR="00AB343C">
              <w:rPr>
                <w:noProof/>
                <w:webHidden/>
              </w:rPr>
              <w:fldChar w:fldCharType="begin"/>
            </w:r>
            <w:r w:rsidR="00AB343C">
              <w:rPr>
                <w:noProof/>
                <w:webHidden/>
              </w:rPr>
              <w:instrText xml:space="preserve"> PAGEREF _Toc514332173 \h </w:instrText>
            </w:r>
            <w:r w:rsidR="00AB343C">
              <w:rPr>
                <w:noProof/>
                <w:webHidden/>
              </w:rPr>
            </w:r>
            <w:r w:rsidR="00AB343C">
              <w:rPr>
                <w:noProof/>
                <w:webHidden/>
              </w:rPr>
              <w:fldChar w:fldCharType="separate"/>
            </w:r>
            <w:r w:rsidR="00AB343C">
              <w:rPr>
                <w:noProof/>
                <w:webHidden/>
              </w:rPr>
              <w:t>11</w:t>
            </w:r>
            <w:r w:rsidR="00AB343C">
              <w:rPr>
                <w:noProof/>
                <w:webHidden/>
              </w:rPr>
              <w:fldChar w:fldCharType="end"/>
            </w:r>
          </w:hyperlink>
        </w:p>
        <w:p w14:paraId="4165DB11" w14:textId="2BB780FE" w:rsidR="00AB343C" w:rsidRDefault="004520E3">
          <w:pPr>
            <w:pStyle w:val="TOC2"/>
            <w:rPr>
              <w:rFonts w:asciiTheme="minorHAnsi" w:eastAsiaTheme="minorEastAsia" w:hAnsiTheme="minorHAnsi" w:cstheme="minorBidi"/>
              <w:noProof/>
              <w:sz w:val="22"/>
              <w:szCs w:val="22"/>
            </w:rPr>
          </w:pPr>
          <w:hyperlink w:anchor="_Toc514332174" w:history="1">
            <w:r w:rsidR="00AB343C" w:rsidRPr="004055FE">
              <w:rPr>
                <w:rStyle w:val="Hyperlink"/>
                <w:noProof/>
              </w:rPr>
              <w:t>CIL’s Mission Statement</w:t>
            </w:r>
            <w:r w:rsidR="00AB343C">
              <w:rPr>
                <w:noProof/>
                <w:webHidden/>
              </w:rPr>
              <w:tab/>
            </w:r>
            <w:r w:rsidR="00AB343C">
              <w:rPr>
                <w:noProof/>
                <w:webHidden/>
              </w:rPr>
              <w:fldChar w:fldCharType="begin"/>
            </w:r>
            <w:r w:rsidR="00AB343C">
              <w:rPr>
                <w:noProof/>
                <w:webHidden/>
              </w:rPr>
              <w:instrText xml:space="preserve"> PAGEREF _Toc514332174 \h </w:instrText>
            </w:r>
            <w:r w:rsidR="00AB343C">
              <w:rPr>
                <w:noProof/>
                <w:webHidden/>
              </w:rPr>
            </w:r>
            <w:r w:rsidR="00AB343C">
              <w:rPr>
                <w:noProof/>
                <w:webHidden/>
              </w:rPr>
              <w:fldChar w:fldCharType="separate"/>
            </w:r>
            <w:r w:rsidR="00AB343C">
              <w:rPr>
                <w:noProof/>
                <w:webHidden/>
              </w:rPr>
              <w:t>11</w:t>
            </w:r>
            <w:r w:rsidR="00AB343C">
              <w:rPr>
                <w:noProof/>
                <w:webHidden/>
              </w:rPr>
              <w:fldChar w:fldCharType="end"/>
            </w:r>
          </w:hyperlink>
        </w:p>
        <w:p w14:paraId="7B91E0EE" w14:textId="57A06F0D" w:rsidR="00AB343C" w:rsidRDefault="004520E3">
          <w:pPr>
            <w:pStyle w:val="TOC2"/>
            <w:rPr>
              <w:rFonts w:asciiTheme="minorHAnsi" w:eastAsiaTheme="minorEastAsia" w:hAnsiTheme="minorHAnsi" w:cstheme="minorBidi"/>
              <w:noProof/>
              <w:sz w:val="22"/>
              <w:szCs w:val="22"/>
            </w:rPr>
          </w:pPr>
          <w:hyperlink w:anchor="_Toc514332175"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_Toc514332175 \h </w:instrText>
            </w:r>
            <w:r w:rsidR="00AB343C">
              <w:rPr>
                <w:noProof/>
                <w:webHidden/>
              </w:rPr>
            </w:r>
            <w:r w:rsidR="00AB343C">
              <w:rPr>
                <w:noProof/>
                <w:webHidden/>
              </w:rPr>
              <w:fldChar w:fldCharType="separate"/>
            </w:r>
            <w:r w:rsidR="00AB343C">
              <w:rPr>
                <w:noProof/>
                <w:webHidden/>
              </w:rPr>
              <w:t>11</w:t>
            </w:r>
            <w:r w:rsidR="00AB343C">
              <w:rPr>
                <w:noProof/>
                <w:webHidden/>
              </w:rPr>
              <w:fldChar w:fldCharType="end"/>
            </w:r>
          </w:hyperlink>
        </w:p>
        <w:p w14:paraId="266F0EC9" w14:textId="33BA11B5" w:rsidR="00AB343C" w:rsidRDefault="004520E3">
          <w:pPr>
            <w:pStyle w:val="TOC3"/>
            <w:rPr>
              <w:rFonts w:asciiTheme="minorHAnsi" w:eastAsiaTheme="minorEastAsia" w:hAnsiTheme="minorHAnsi" w:cstheme="minorBidi"/>
              <w:noProof/>
              <w:sz w:val="22"/>
              <w:szCs w:val="22"/>
            </w:rPr>
          </w:pPr>
          <w:hyperlink w:anchor="_Toc514332176" w:history="1">
            <w:r w:rsidR="00AB343C" w:rsidRPr="004055FE">
              <w:rPr>
                <w:rStyle w:val="Hyperlink"/>
                <w:noProof/>
              </w:rPr>
              <w:t>CIL Main Office</w:t>
            </w:r>
            <w:r w:rsidR="00AB343C">
              <w:rPr>
                <w:noProof/>
                <w:webHidden/>
              </w:rPr>
              <w:tab/>
            </w:r>
            <w:r w:rsidR="00AB343C">
              <w:rPr>
                <w:noProof/>
                <w:webHidden/>
              </w:rPr>
              <w:fldChar w:fldCharType="begin"/>
            </w:r>
            <w:r w:rsidR="00AB343C">
              <w:rPr>
                <w:noProof/>
                <w:webHidden/>
              </w:rPr>
              <w:instrText xml:space="preserve"> PAGEREF _Toc514332176 \h </w:instrText>
            </w:r>
            <w:r w:rsidR="00AB343C">
              <w:rPr>
                <w:noProof/>
                <w:webHidden/>
              </w:rPr>
            </w:r>
            <w:r w:rsidR="00AB343C">
              <w:rPr>
                <w:noProof/>
                <w:webHidden/>
              </w:rPr>
              <w:fldChar w:fldCharType="separate"/>
            </w:r>
            <w:r w:rsidR="00AB343C">
              <w:rPr>
                <w:noProof/>
                <w:webHidden/>
              </w:rPr>
              <w:t>11</w:t>
            </w:r>
            <w:r w:rsidR="00AB343C">
              <w:rPr>
                <w:noProof/>
                <w:webHidden/>
              </w:rPr>
              <w:fldChar w:fldCharType="end"/>
            </w:r>
          </w:hyperlink>
        </w:p>
        <w:p w14:paraId="0D970678" w14:textId="1043BDEA" w:rsidR="00AB343C" w:rsidRDefault="004520E3">
          <w:pPr>
            <w:pStyle w:val="TOC3"/>
            <w:rPr>
              <w:rFonts w:asciiTheme="minorHAnsi" w:eastAsiaTheme="minorEastAsia" w:hAnsiTheme="minorHAnsi" w:cstheme="minorBidi"/>
              <w:noProof/>
              <w:sz w:val="22"/>
              <w:szCs w:val="22"/>
            </w:rPr>
          </w:pPr>
          <w:hyperlink w:anchor="_Toc514332177" w:history="1">
            <w:r w:rsidR="00AB343C" w:rsidRPr="004055FE">
              <w:rPr>
                <w:rStyle w:val="Hyperlink"/>
                <w:noProof/>
              </w:rPr>
              <w:t>Alameda Branch</w:t>
            </w:r>
            <w:r w:rsidR="00AB343C">
              <w:rPr>
                <w:noProof/>
                <w:webHidden/>
              </w:rPr>
              <w:tab/>
            </w:r>
            <w:r w:rsidR="00AB343C">
              <w:rPr>
                <w:noProof/>
                <w:webHidden/>
              </w:rPr>
              <w:fldChar w:fldCharType="begin"/>
            </w:r>
            <w:r w:rsidR="00AB343C">
              <w:rPr>
                <w:noProof/>
                <w:webHidden/>
              </w:rPr>
              <w:instrText xml:space="preserve"> PAGEREF _Toc514332177 \h </w:instrText>
            </w:r>
            <w:r w:rsidR="00AB343C">
              <w:rPr>
                <w:noProof/>
                <w:webHidden/>
              </w:rPr>
            </w:r>
            <w:r w:rsidR="00AB343C">
              <w:rPr>
                <w:noProof/>
                <w:webHidden/>
              </w:rPr>
              <w:fldChar w:fldCharType="separate"/>
            </w:r>
            <w:r w:rsidR="00AB343C">
              <w:rPr>
                <w:noProof/>
                <w:webHidden/>
              </w:rPr>
              <w:t>11</w:t>
            </w:r>
            <w:r w:rsidR="00AB343C">
              <w:rPr>
                <w:noProof/>
                <w:webHidden/>
              </w:rPr>
              <w:fldChar w:fldCharType="end"/>
            </w:r>
          </w:hyperlink>
        </w:p>
        <w:p w14:paraId="75DFEE13" w14:textId="5DEAF87A" w:rsidR="00AB343C" w:rsidRDefault="004520E3">
          <w:pPr>
            <w:pStyle w:val="TOC3"/>
            <w:rPr>
              <w:rFonts w:asciiTheme="minorHAnsi" w:eastAsiaTheme="minorEastAsia" w:hAnsiTheme="minorHAnsi" w:cstheme="minorBidi"/>
              <w:noProof/>
              <w:sz w:val="22"/>
              <w:szCs w:val="22"/>
            </w:rPr>
          </w:pPr>
          <w:hyperlink w:anchor="_Toc514332178" w:history="1">
            <w:r w:rsidR="00AB343C" w:rsidRPr="004055FE">
              <w:rPr>
                <w:rStyle w:val="Hyperlink"/>
                <w:noProof/>
              </w:rPr>
              <w:t>Fruitvale Branch</w:t>
            </w:r>
            <w:r w:rsidR="00AB343C">
              <w:rPr>
                <w:noProof/>
                <w:webHidden/>
              </w:rPr>
              <w:tab/>
            </w:r>
            <w:r w:rsidR="00AB343C">
              <w:rPr>
                <w:noProof/>
                <w:webHidden/>
              </w:rPr>
              <w:fldChar w:fldCharType="begin"/>
            </w:r>
            <w:r w:rsidR="00AB343C">
              <w:rPr>
                <w:noProof/>
                <w:webHidden/>
              </w:rPr>
              <w:instrText xml:space="preserve"> PAGEREF _Toc514332178 \h </w:instrText>
            </w:r>
            <w:r w:rsidR="00AB343C">
              <w:rPr>
                <w:noProof/>
                <w:webHidden/>
              </w:rPr>
            </w:r>
            <w:r w:rsidR="00AB343C">
              <w:rPr>
                <w:noProof/>
                <w:webHidden/>
              </w:rPr>
              <w:fldChar w:fldCharType="separate"/>
            </w:r>
            <w:r w:rsidR="00AB343C">
              <w:rPr>
                <w:noProof/>
                <w:webHidden/>
              </w:rPr>
              <w:t>11</w:t>
            </w:r>
            <w:r w:rsidR="00AB343C">
              <w:rPr>
                <w:noProof/>
                <w:webHidden/>
              </w:rPr>
              <w:fldChar w:fldCharType="end"/>
            </w:r>
          </w:hyperlink>
        </w:p>
        <w:p w14:paraId="2ABD4FDB" w14:textId="5D94AC19" w:rsidR="00AB343C" w:rsidRDefault="004520E3">
          <w:pPr>
            <w:pStyle w:val="TOC1"/>
            <w:rPr>
              <w:rFonts w:asciiTheme="minorHAnsi" w:eastAsiaTheme="minorEastAsia" w:hAnsiTheme="minorHAnsi" w:cstheme="minorBidi"/>
              <w:noProof/>
              <w:sz w:val="22"/>
              <w:szCs w:val="22"/>
            </w:rPr>
          </w:pPr>
          <w:hyperlink w:anchor="_Toc514332179" w:history="1">
            <w:r w:rsidR="00AB343C" w:rsidRPr="004055FE">
              <w:rPr>
                <w:rStyle w:val="Hyperlink"/>
                <w:noProof/>
              </w:rPr>
              <w:t xml:space="preserve">Central Coast Center for Independent </w:t>
            </w:r>
            <w:r w:rsidR="00AB343C">
              <w:rPr>
                <w:rStyle w:val="Hyperlink"/>
                <w:noProof/>
              </w:rPr>
              <w:t>Living (CCCI</w:t>
            </w:r>
            <w:r w:rsidR="00AB343C" w:rsidRPr="004055FE">
              <w:rPr>
                <w:rStyle w:val="Hyperlink"/>
                <w:noProof/>
              </w:rPr>
              <w:t>L)</w:t>
            </w:r>
            <w:r w:rsidR="00AB343C">
              <w:rPr>
                <w:noProof/>
                <w:webHidden/>
              </w:rPr>
              <w:tab/>
            </w:r>
            <w:r w:rsidR="00AB343C">
              <w:rPr>
                <w:noProof/>
                <w:webHidden/>
              </w:rPr>
              <w:fldChar w:fldCharType="begin"/>
            </w:r>
            <w:r w:rsidR="00AB343C">
              <w:rPr>
                <w:noProof/>
                <w:webHidden/>
              </w:rPr>
              <w:instrText xml:space="preserve"> PAGEREF _Toc514332179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3BAD4F43" w14:textId="4CB40390" w:rsidR="00AB343C" w:rsidRDefault="004520E3">
          <w:pPr>
            <w:pStyle w:val="TOC2"/>
            <w:rPr>
              <w:rFonts w:asciiTheme="minorHAnsi" w:eastAsiaTheme="minorEastAsia" w:hAnsiTheme="minorHAnsi" w:cstheme="minorBidi"/>
              <w:noProof/>
              <w:sz w:val="22"/>
              <w:szCs w:val="22"/>
            </w:rPr>
          </w:pPr>
          <w:hyperlink w:anchor="_Toc514332180" w:history="1">
            <w:r w:rsidR="00AB343C" w:rsidRPr="004055FE">
              <w:rPr>
                <w:rStyle w:val="Hyperlink"/>
                <w:noProof/>
              </w:rPr>
              <w:t>C CC I L’s Mission Statement</w:t>
            </w:r>
            <w:r w:rsidR="00AB343C">
              <w:rPr>
                <w:noProof/>
                <w:webHidden/>
              </w:rPr>
              <w:tab/>
            </w:r>
            <w:r w:rsidR="00AB343C">
              <w:rPr>
                <w:noProof/>
                <w:webHidden/>
              </w:rPr>
              <w:fldChar w:fldCharType="begin"/>
            </w:r>
            <w:r w:rsidR="00AB343C">
              <w:rPr>
                <w:noProof/>
                <w:webHidden/>
              </w:rPr>
              <w:instrText xml:space="preserve"> PAGEREF _Toc514332180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02C69ADB" w14:textId="6EFD4045" w:rsidR="00AB343C" w:rsidRDefault="004520E3">
          <w:pPr>
            <w:pStyle w:val="TOC2"/>
            <w:rPr>
              <w:rFonts w:asciiTheme="minorHAnsi" w:eastAsiaTheme="minorEastAsia" w:hAnsiTheme="minorHAnsi" w:cstheme="minorBidi"/>
              <w:noProof/>
              <w:sz w:val="22"/>
              <w:szCs w:val="22"/>
            </w:rPr>
          </w:pPr>
          <w:hyperlink w:anchor="_Toc514332181"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_Toc514332181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182F6B0C" w14:textId="43B324EC" w:rsidR="00AB343C" w:rsidRDefault="004520E3">
          <w:pPr>
            <w:pStyle w:val="TOC3"/>
            <w:rPr>
              <w:rFonts w:asciiTheme="minorHAnsi" w:eastAsiaTheme="minorEastAsia" w:hAnsiTheme="minorHAnsi" w:cstheme="minorBidi"/>
              <w:noProof/>
              <w:sz w:val="22"/>
              <w:szCs w:val="22"/>
            </w:rPr>
          </w:pPr>
          <w:hyperlink w:anchor="_Toc514332182" w:history="1">
            <w:r w:rsidR="00AB343C" w:rsidRPr="004055FE">
              <w:rPr>
                <w:rStyle w:val="Hyperlink"/>
                <w:noProof/>
              </w:rPr>
              <w:t>CCCIL Main Office</w:t>
            </w:r>
            <w:r w:rsidR="00AB343C">
              <w:rPr>
                <w:noProof/>
                <w:webHidden/>
              </w:rPr>
              <w:tab/>
            </w:r>
            <w:r w:rsidR="00AB343C">
              <w:rPr>
                <w:noProof/>
                <w:webHidden/>
              </w:rPr>
              <w:fldChar w:fldCharType="begin"/>
            </w:r>
            <w:r w:rsidR="00AB343C">
              <w:rPr>
                <w:noProof/>
                <w:webHidden/>
              </w:rPr>
              <w:instrText xml:space="preserve"> PAGEREF _Toc514332182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6E2A7AA2" w14:textId="67264DEE" w:rsidR="00AB343C" w:rsidRDefault="004520E3">
          <w:pPr>
            <w:pStyle w:val="TOC3"/>
            <w:rPr>
              <w:rFonts w:asciiTheme="minorHAnsi" w:eastAsiaTheme="minorEastAsia" w:hAnsiTheme="minorHAnsi" w:cstheme="minorBidi"/>
              <w:noProof/>
              <w:sz w:val="22"/>
              <w:szCs w:val="22"/>
            </w:rPr>
          </w:pPr>
          <w:hyperlink w:anchor="_Toc514332183" w:history="1">
            <w:r w:rsidR="00AB343C" w:rsidRPr="004055FE">
              <w:rPr>
                <w:rStyle w:val="Hyperlink"/>
                <w:noProof/>
              </w:rPr>
              <w:t>Watsonville Branch</w:t>
            </w:r>
            <w:r w:rsidR="00AB343C">
              <w:rPr>
                <w:noProof/>
                <w:webHidden/>
              </w:rPr>
              <w:tab/>
            </w:r>
            <w:r w:rsidR="00AB343C">
              <w:rPr>
                <w:noProof/>
                <w:webHidden/>
              </w:rPr>
              <w:fldChar w:fldCharType="begin"/>
            </w:r>
            <w:r w:rsidR="00AB343C">
              <w:rPr>
                <w:noProof/>
                <w:webHidden/>
              </w:rPr>
              <w:instrText xml:space="preserve"> PAGEREF _Toc514332183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6EAF906F" w14:textId="670D9B34" w:rsidR="00AB343C" w:rsidRDefault="004520E3">
          <w:pPr>
            <w:pStyle w:val="TOC1"/>
            <w:rPr>
              <w:rFonts w:asciiTheme="minorHAnsi" w:eastAsiaTheme="minorEastAsia" w:hAnsiTheme="minorHAnsi" w:cstheme="minorBidi"/>
              <w:noProof/>
              <w:sz w:val="22"/>
              <w:szCs w:val="22"/>
            </w:rPr>
          </w:pPr>
          <w:hyperlink w:anchor="_Toc514332184" w:history="1">
            <w:r w:rsidR="00AB343C" w:rsidRPr="004055FE">
              <w:rPr>
                <w:rStyle w:val="Hyperlink"/>
                <w:noProof/>
              </w:rPr>
              <w:t>Community Access Center (CAC)</w:t>
            </w:r>
            <w:r w:rsidR="00AB343C">
              <w:rPr>
                <w:noProof/>
                <w:webHidden/>
              </w:rPr>
              <w:tab/>
            </w:r>
            <w:r w:rsidR="00AB343C">
              <w:rPr>
                <w:noProof/>
                <w:webHidden/>
              </w:rPr>
              <w:fldChar w:fldCharType="begin"/>
            </w:r>
            <w:r w:rsidR="00AB343C">
              <w:rPr>
                <w:noProof/>
                <w:webHidden/>
              </w:rPr>
              <w:instrText xml:space="preserve"> PAGEREF _Toc514332184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6044EEA1" w14:textId="1CF5B4E9" w:rsidR="00AB343C" w:rsidRDefault="004520E3">
          <w:pPr>
            <w:pStyle w:val="TOC2"/>
            <w:rPr>
              <w:rFonts w:asciiTheme="minorHAnsi" w:eastAsiaTheme="minorEastAsia" w:hAnsiTheme="minorHAnsi" w:cstheme="minorBidi"/>
              <w:noProof/>
              <w:sz w:val="22"/>
              <w:szCs w:val="22"/>
            </w:rPr>
          </w:pPr>
          <w:hyperlink w:anchor="_Toc514332185" w:history="1">
            <w:r w:rsidR="00AB343C" w:rsidRPr="004055FE">
              <w:rPr>
                <w:rStyle w:val="Hyperlink"/>
                <w:noProof/>
              </w:rPr>
              <w:t>CAC’s Mission Statement</w:t>
            </w:r>
            <w:r w:rsidR="00AB343C">
              <w:rPr>
                <w:noProof/>
                <w:webHidden/>
              </w:rPr>
              <w:tab/>
            </w:r>
            <w:r w:rsidR="00AB343C">
              <w:rPr>
                <w:noProof/>
                <w:webHidden/>
              </w:rPr>
              <w:fldChar w:fldCharType="begin"/>
            </w:r>
            <w:r w:rsidR="00AB343C">
              <w:rPr>
                <w:noProof/>
                <w:webHidden/>
              </w:rPr>
              <w:instrText xml:space="preserve"> PAGEREF _Toc514332185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4F837D84" w14:textId="7B3B9575" w:rsidR="00AB343C" w:rsidRDefault="004520E3">
          <w:pPr>
            <w:pStyle w:val="TOC2"/>
            <w:rPr>
              <w:rFonts w:asciiTheme="minorHAnsi" w:eastAsiaTheme="minorEastAsia" w:hAnsiTheme="minorHAnsi" w:cstheme="minorBidi"/>
              <w:noProof/>
              <w:sz w:val="22"/>
              <w:szCs w:val="22"/>
            </w:rPr>
          </w:pPr>
          <w:hyperlink w:anchor="_Toc514332186"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_Toc514332186 \h </w:instrText>
            </w:r>
            <w:r w:rsidR="00AB343C">
              <w:rPr>
                <w:noProof/>
                <w:webHidden/>
              </w:rPr>
            </w:r>
            <w:r w:rsidR="00AB343C">
              <w:rPr>
                <w:noProof/>
                <w:webHidden/>
              </w:rPr>
              <w:fldChar w:fldCharType="separate"/>
            </w:r>
            <w:r w:rsidR="00AB343C">
              <w:rPr>
                <w:noProof/>
                <w:webHidden/>
              </w:rPr>
              <w:t>12</w:t>
            </w:r>
            <w:r w:rsidR="00AB343C">
              <w:rPr>
                <w:noProof/>
                <w:webHidden/>
              </w:rPr>
              <w:fldChar w:fldCharType="end"/>
            </w:r>
          </w:hyperlink>
        </w:p>
        <w:p w14:paraId="0273016E" w14:textId="65C58742" w:rsidR="00AB343C" w:rsidRDefault="004520E3">
          <w:pPr>
            <w:pStyle w:val="TOC3"/>
            <w:rPr>
              <w:rFonts w:asciiTheme="minorHAnsi" w:eastAsiaTheme="minorEastAsia" w:hAnsiTheme="minorHAnsi" w:cstheme="minorBidi"/>
              <w:noProof/>
              <w:sz w:val="22"/>
              <w:szCs w:val="22"/>
            </w:rPr>
          </w:pPr>
          <w:hyperlink w:anchor="_Toc514332187" w:history="1">
            <w:r w:rsidR="00AB343C" w:rsidRPr="004055FE">
              <w:rPr>
                <w:rStyle w:val="Hyperlink"/>
                <w:noProof/>
              </w:rPr>
              <w:t>CAC Main Office</w:t>
            </w:r>
            <w:r w:rsidR="00AB343C">
              <w:rPr>
                <w:noProof/>
                <w:webHidden/>
              </w:rPr>
              <w:tab/>
            </w:r>
            <w:r w:rsidR="00AB343C">
              <w:rPr>
                <w:noProof/>
                <w:webHidden/>
              </w:rPr>
              <w:fldChar w:fldCharType="begin"/>
            </w:r>
            <w:r w:rsidR="00AB343C">
              <w:rPr>
                <w:noProof/>
                <w:webHidden/>
              </w:rPr>
              <w:instrText xml:space="preserve"> PAGEREF _Toc514332187 \h </w:instrText>
            </w:r>
            <w:r w:rsidR="00AB343C">
              <w:rPr>
                <w:noProof/>
                <w:webHidden/>
              </w:rPr>
            </w:r>
            <w:r w:rsidR="00AB343C">
              <w:rPr>
                <w:noProof/>
                <w:webHidden/>
              </w:rPr>
              <w:fldChar w:fldCharType="separate"/>
            </w:r>
            <w:r w:rsidR="00AB343C">
              <w:rPr>
                <w:noProof/>
                <w:webHidden/>
              </w:rPr>
              <w:t>13</w:t>
            </w:r>
            <w:r w:rsidR="00AB343C">
              <w:rPr>
                <w:noProof/>
                <w:webHidden/>
              </w:rPr>
              <w:fldChar w:fldCharType="end"/>
            </w:r>
          </w:hyperlink>
        </w:p>
        <w:p w14:paraId="110A8F96" w14:textId="49725DC2" w:rsidR="00AB343C" w:rsidRDefault="004520E3">
          <w:pPr>
            <w:pStyle w:val="TOC3"/>
            <w:rPr>
              <w:rFonts w:asciiTheme="minorHAnsi" w:eastAsiaTheme="minorEastAsia" w:hAnsiTheme="minorHAnsi" w:cstheme="minorBidi"/>
              <w:noProof/>
              <w:sz w:val="22"/>
              <w:szCs w:val="22"/>
            </w:rPr>
          </w:pPr>
          <w:hyperlink w:anchor="_Toc514332188" w:history="1">
            <w:r w:rsidR="00AB343C" w:rsidRPr="004055FE">
              <w:rPr>
                <w:rStyle w:val="Hyperlink"/>
                <w:noProof/>
              </w:rPr>
              <w:t>Palm Desert Office</w:t>
            </w:r>
            <w:r w:rsidR="00AB343C">
              <w:rPr>
                <w:noProof/>
                <w:webHidden/>
              </w:rPr>
              <w:tab/>
            </w:r>
            <w:r w:rsidR="00AB343C">
              <w:rPr>
                <w:noProof/>
                <w:webHidden/>
              </w:rPr>
              <w:fldChar w:fldCharType="begin"/>
            </w:r>
            <w:r w:rsidR="00AB343C">
              <w:rPr>
                <w:noProof/>
                <w:webHidden/>
              </w:rPr>
              <w:instrText xml:space="preserve"> PAGEREF _Toc514332188 \h </w:instrText>
            </w:r>
            <w:r w:rsidR="00AB343C">
              <w:rPr>
                <w:noProof/>
                <w:webHidden/>
              </w:rPr>
            </w:r>
            <w:r w:rsidR="00AB343C">
              <w:rPr>
                <w:noProof/>
                <w:webHidden/>
              </w:rPr>
              <w:fldChar w:fldCharType="separate"/>
            </w:r>
            <w:r w:rsidR="00AB343C">
              <w:rPr>
                <w:noProof/>
                <w:webHidden/>
              </w:rPr>
              <w:t>13</w:t>
            </w:r>
            <w:r w:rsidR="00AB343C">
              <w:rPr>
                <w:noProof/>
                <w:webHidden/>
              </w:rPr>
              <w:fldChar w:fldCharType="end"/>
            </w:r>
          </w:hyperlink>
        </w:p>
        <w:p w14:paraId="5D3330EE" w14:textId="31A6F561" w:rsidR="00AB343C" w:rsidRDefault="004520E3">
          <w:pPr>
            <w:pStyle w:val="TOC3"/>
            <w:rPr>
              <w:rFonts w:asciiTheme="minorHAnsi" w:eastAsiaTheme="minorEastAsia" w:hAnsiTheme="minorHAnsi" w:cstheme="minorBidi"/>
              <w:noProof/>
              <w:sz w:val="22"/>
              <w:szCs w:val="22"/>
            </w:rPr>
          </w:pPr>
          <w:hyperlink w:anchor="_Toc514332189" w:history="1">
            <w:r w:rsidR="00AB343C" w:rsidRPr="004055FE">
              <w:rPr>
                <w:rStyle w:val="Hyperlink"/>
                <w:noProof/>
              </w:rPr>
              <w:t>Desert Hot Springs Office</w:t>
            </w:r>
            <w:r w:rsidR="00AB343C">
              <w:rPr>
                <w:noProof/>
                <w:webHidden/>
              </w:rPr>
              <w:tab/>
            </w:r>
            <w:r w:rsidR="00AB343C">
              <w:rPr>
                <w:noProof/>
                <w:webHidden/>
              </w:rPr>
              <w:fldChar w:fldCharType="begin"/>
            </w:r>
            <w:r w:rsidR="00AB343C">
              <w:rPr>
                <w:noProof/>
                <w:webHidden/>
              </w:rPr>
              <w:instrText xml:space="preserve"> PAGEREF _Toc514332189 \h </w:instrText>
            </w:r>
            <w:r w:rsidR="00AB343C">
              <w:rPr>
                <w:noProof/>
                <w:webHidden/>
              </w:rPr>
            </w:r>
            <w:r w:rsidR="00AB343C">
              <w:rPr>
                <w:noProof/>
                <w:webHidden/>
              </w:rPr>
              <w:fldChar w:fldCharType="separate"/>
            </w:r>
            <w:r w:rsidR="00AB343C">
              <w:rPr>
                <w:noProof/>
                <w:webHidden/>
              </w:rPr>
              <w:t>13</w:t>
            </w:r>
            <w:r w:rsidR="00AB343C">
              <w:rPr>
                <w:noProof/>
                <w:webHidden/>
              </w:rPr>
              <w:fldChar w:fldCharType="end"/>
            </w:r>
          </w:hyperlink>
        </w:p>
        <w:p w14:paraId="0FE8F73A" w14:textId="0D95517C" w:rsidR="00AB343C" w:rsidRDefault="004520E3">
          <w:pPr>
            <w:pStyle w:val="TOC3"/>
            <w:rPr>
              <w:rFonts w:asciiTheme="minorHAnsi" w:eastAsiaTheme="minorEastAsia" w:hAnsiTheme="minorHAnsi" w:cstheme="minorBidi"/>
              <w:noProof/>
              <w:sz w:val="22"/>
              <w:szCs w:val="22"/>
            </w:rPr>
          </w:pPr>
          <w:hyperlink w:anchor="_Toc514332190" w:history="1">
            <w:r w:rsidR="00AB343C" w:rsidRPr="004055FE">
              <w:rPr>
                <w:rStyle w:val="Hyperlink"/>
                <w:noProof/>
              </w:rPr>
              <w:t>Menifee Office</w:t>
            </w:r>
            <w:r w:rsidR="00AB343C">
              <w:rPr>
                <w:noProof/>
                <w:webHidden/>
              </w:rPr>
              <w:tab/>
            </w:r>
            <w:r w:rsidR="00AB343C">
              <w:rPr>
                <w:noProof/>
                <w:webHidden/>
              </w:rPr>
              <w:fldChar w:fldCharType="begin"/>
            </w:r>
            <w:r w:rsidR="00AB343C">
              <w:rPr>
                <w:noProof/>
                <w:webHidden/>
              </w:rPr>
              <w:instrText xml:space="preserve"> PAGEREF _Toc514332190 \h </w:instrText>
            </w:r>
            <w:r w:rsidR="00AB343C">
              <w:rPr>
                <w:noProof/>
                <w:webHidden/>
              </w:rPr>
            </w:r>
            <w:r w:rsidR="00AB343C">
              <w:rPr>
                <w:noProof/>
                <w:webHidden/>
              </w:rPr>
              <w:fldChar w:fldCharType="separate"/>
            </w:r>
            <w:r w:rsidR="00AB343C">
              <w:rPr>
                <w:noProof/>
                <w:webHidden/>
              </w:rPr>
              <w:t>13</w:t>
            </w:r>
            <w:r w:rsidR="00AB343C">
              <w:rPr>
                <w:noProof/>
                <w:webHidden/>
              </w:rPr>
              <w:fldChar w:fldCharType="end"/>
            </w:r>
          </w:hyperlink>
        </w:p>
        <w:p w14:paraId="77611A99" w14:textId="72934C31" w:rsidR="00AB343C" w:rsidRDefault="004520E3">
          <w:pPr>
            <w:pStyle w:val="TOC1"/>
            <w:rPr>
              <w:rFonts w:asciiTheme="minorHAnsi" w:eastAsiaTheme="minorEastAsia" w:hAnsiTheme="minorHAnsi" w:cstheme="minorBidi"/>
              <w:noProof/>
              <w:sz w:val="22"/>
              <w:szCs w:val="22"/>
            </w:rPr>
          </w:pPr>
          <w:hyperlink w:anchor="_Toc514332191" w:history="1">
            <w:r w:rsidR="00AB343C" w:rsidRPr="004055FE">
              <w:rPr>
                <w:rStyle w:val="Hyperlink"/>
                <w:noProof/>
              </w:rPr>
              <w:t>Communities Actively Living Independent &amp; Free (CALIF)</w:t>
            </w:r>
            <w:r w:rsidR="00AB343C">
              <w:rPr>
                <w:noProof/>
                <w:webHidden/>
              </w:rPr>
              <w:tab/>
            </w:r>
            <w:r w:rsidR="00AB343C">
              <w:rPr>
                <w:noProof/>
                <w:webHidden/>
              </w:rPr>
              <w:fldChar w:fldCharType="begin"/>
            </w:r>
            <w:r w:rsidR="00AB343C">
              <w:rPr>
                <w:noProof/>
                <w:webHidden/>
              </w:rPr>
              <w:instrText xml:space="preserve"> PAGEREF _Toc514332191 \h </w:instrText>
            </w:r>
            <w:r w:rsidR="00AB343C">
              <w:rPr>
                <w:noProof/>
                <w:webHidden/>
              </w:rPr>
            </w:r>
            <w:r w:rsidR="00AB343C">
              <w:rPr>
                <w:noProof/>
                <w:webHidden/>
              </w:rPr>
              <w:fldChar w:fldCharType="separate"/>
            </w:r>
            <w:r w:rsidR="00AB343C">
              <w:rPr>
                <w:noProof/>
                <w:webHidden/>
              </w:rPr>
              <w:t>13</w:t>
            </w:r>
            <w:r w:rsidR="00AB343C">
              <w:rPr>
                <w:noProof/>
                <w:webHidden/>
              </w:rPr>
              <w:fldChar w:fldCharType="end"/>
            </w:r>
          </w:hyperlink>
        </w:p>
        <w:p w14:paraId="63465811" w14:textId="5BFC41DF" w:rsidR="00AB343C" w:rsidRDefault="004520E3">
          <w:pPr>
            <w:pStyle w:val="TOC2"/>
            <w:rPr>
              <w:rFonts w:asciiTheme="minorHAnsi" w:eastAsiaTheme="minorEastAsia" w:hAnsiTheme="minorHAnsi" w:cstheme="minorBidi"/>
              <w:noProof/>
              <w:sz w:val="22"/>
              <w:szCs w:val="22"/>
            </w:rPr>
          </w:pPr>
          <w:hyperlink w:anchor="_Toc514332192" w:history="1">
            <w:r w:rsidR="00AB343C" w:rsidRPr="004055FE">
              <w:rPr>
                <w:rStyle w:val="Hyperlink"/>
                <w:noProof/>
              </w:rPr>
              <w:t>CALIF’s Mission Statement</w:t>
            </w:r>
            <w:r w:rsidR="00AB343C">
              <w:rPr>
                <w:noProof/>
                <w:webHidden/>
              </w:rPr>
              <w:tab/>
            </w:r>
            <w:r w:rsidR="00AB343C">
              <w:rPr>
                <w:noProof/>
                <w:webHidden/>
              </w:rPr>
              <w:fldChar w:fldCharType="begin"/>
            </w:r>
            <w:r w:rsidR="00AB343C">
              <w:rPr>
                <w:noProof/>
                <w:webHidden/>
              </w:rPr>
              <w:instrText xml:space="preserve"> PAGEREF _Toc514332192 \h </w:instrText>
            </w:r>
            <w:r w:rsidR="00AB343C">
              <w:rPr>
                <w:noProof/>
                <w:webHidden/>
              </w:rPr>
            </w:r>
            <w:r w:rsidR="00AB343C">
              <w:rPr>
                <w:noProof/>
                <w:webHidden/>
              </w:rPr>
              <w:fldChar w:fldCharType="separate"/>
            </w:r>
            <w:r w:rsidR="00AB343C">
              <w:rPr>
                <w:noProof/>
                <w:webHidden/>
              </w:rPr>
              <w:t>13</w:t>
            </w:r>
            <w:r w:rsidR="00AB343C">
              <w:rPr>
                <w:noProof/>
                <w:webHidden/>
              </w:rPr>
              <w:fldChar w:fldCharType="end"/>
            </w:r>
          </w:hyperlink>
        </w:p>
        <w:p w14:paraId="1CAD6104" w14:textId="5036B64D" w:rsidR="00AB343C" w:rsidRDefault="004520E3">
          <w:pPr>
            <w:pStyle w:val="TOC2"/>
            <w:rPr>
              <w:rFonts w:asciiTheme="minorHAnsi" w:eastAsiaTheme="minorEastAsia" w:hAnsiTheme="minorHAnsi" w:cstheme="minorBidi"/>
              <w:noProof/>
              <w:sz w:val="22"/>
              <w:szCs w:val="22"/>
            </w:rPr>
          </w:pPr>
          <w:hyperlink w:anchor="_Toc514332193"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_Toc514332193 \h </w:instrText>
            </w:r>
            <w:r w:rsidR="00AB343C">
              <w:rPr>
                <w:noProof/>
                <w:webHidden/>
              </w:rPr>
            </w:r>
            <w:r w:rsidR="00AB343C">
              <w:rPr>
                <w:noProof/>
                <w:webHidden/>
              </w:rPr>
              <w:fldChar w:fldCharType="separate"/>
            </w:r>
            <w:r w:rsidR="00AB343C">
              <w:rPr>
                <w:noProof/>
                <w:webHidden/>
              </w:rPr>
              <w:t>14</w:t>
            </w:r>
            <w:r w:rsidR="00AB343C">
              <w:rPr>
                <w:noProof/>
                <w:webHidden/>
              </w:rPr>
              <w:fldChar w:fldCharType="end"/>
            </w:r>
          </w:hyperlink>
        </w:p>
        <w:p w14:paraId="426F8BF4" w14:textId="3DA1FC7D" w:rsidR="00AB343C" w:rsidRDefault="004520E3">
          <w:pPr>
            <w:pStyle w:val="TOC3"/>
            <w:rPr>
              <w:rFonts w:asciiTheme="minorHAnsi" w:eastAsiaTheme="minorEastAsia" w:hAnsiTheme="minorHAnsi" w:cstheme="minorBidi"/>
              <w:noProof/>
              <w:sz w:val="22"/>
              <w:szCs w:val="22"/>
            </w:rPr>
          </w:pPr>
          <w:hyperlink w:anchor="_Toc514332194" w:history="1">
            <w:r w:rsidR="00AB343C" w:rsidRPr="004055FE">
              <w:rPr>
                <w:rStyle w:val="Hyperlink"/>
                <w:noProof/>
              </w:rPr>
              <w:t>CALIF Main Office</w:t>
            </w:r>
            <w:r w:rsidR="00AB343C">
              <w:rPr>
                <w:noProof/>
                <w:webHidden/>
              </w:rPr>
              <w:tab/>
            </w:r>
            <w:r w:rsidR="00AB343C">
              <w:rPr>
                <w:noProof/>
                <w:webHidden/>
              </w:rPr>
              <w:fldChar w:fldCharType="begin"/>
            </w:r>
            <w:r w:rsidR="00AB343C">
              <w:rPr>
                <w:noProof/>
                <w:webHidden/>
              </w:rPr>
              <w:instrText xml:space="preserve"> PAGEREF _Toc514332194 \h </w:instrText>
            </w:r>
            <w:r w:rsidR="00AB343C">
              <w:rPr>
                <w:noProof/>
                <w:webHidden/>
              </w:rPr>
            </w:r>
            <w:r w:rsidR="00AB343C">
              <w:rPr>
                <w:noProof/>
                <w:webHidden/>
              </w:rPr>
              <w:fldChar w:fldCharType="separate"/>
            </w:r>
            <w:r w:rsidR="00AB343C">
              <w:rPr>
                <w:noProof/>
                <w:webHidden/>
              </w:rPr>
              <w:t>14</w:t>
            </w:r>
            <w:r w:rsidR="00AB343C">
              <w:rPr>
                <w:noProof/>
                <w:webHidden/>
              </w:rPr>
              <w:fldChar w:fldCharType="end"/>
            </w:r>
          </w:hyperlink>
        </w:p>
        <w:p w14:paraId="4C58DDA4" w14:textId="2686534D" w:rsidR="00AB343C" w:rsidRDefault="004520E3">
          <w:pPr>
            <w:pStyle w:val="TOC1"/>
            <w:rPr>
              <w:rFonts w:asciiTheme="minorHAnsi" w:eastAsiaTheme="minorEastAsia" w:hAnsiTheme="minorHAnsi" w:cstheme="minorBidi"/>
              <w:noProof/>
              <w:sz w:val="22"/>
              <w:szCs w:val="22"/>
            </w:rPr>
          </w:pPr>
          <w:hyperlink w:anchor="_Toc514332195" w:history="1">
            <w:r w:rsidR="00AB343C" w:rsidRPr="004055FE">
              <w:rPr>
                <w:rStyle w:val="Hyperlink"/>
                <w:noProof/>
              </w:rPr>
              <w:t>Community Resources for Independent Living (CRIL)</w:t>
            </w:r>
            <w:r w:rsidR="00AB343C">
              <w:rPr>
                <w:noProof/>
                <w:webHidden/>
              </w:rPr>
              <w:tab/>
            </w:r>
            <w:r w:rsidR="00AB343C">
              <w:rPr>
                <w:noProof/>
                <w:webHidden/>
              </w:rPr>
              <w:fldChar w:fldCharType="begin"/>
            </w:r>
            <w:r w:rsidR="00AB343C">
              <w:rPr>
                <w:noProof/>
                <w:webHidden/>
              </w:rPr>
              <w:instrText xml:space="preserve"> PAGEREF _Toc514332195 \h </w:instrText>
            </w:r>
            <w:r w:rsidR="00AB343C">
              <w:rPr>
                <w:noProof/>
                <w:webHidden/>
              </w:rPr>
            </w:r>
            <w:r w:rsidR="00AB343C">
              <w:rPr>
                <w:noProof/>
                <w:webHidden/>
              </w:rPr>
              <w:fldChar w:fldCharType="separate"/>
            </w:r>
            <w:r w:rsidR="00AB343C">
              <w:rPr>
                <w:noProof/>
                <w:webHidden/>
              </w:rPr>
              <w:t>14</w:t>
            </w:r>
            <w:r w:rsidR="00AB343C">
              <w:rPr>
                <w:noProof/>
                <w:webHidden/>
              </w:rPr>
              <w:fldChar w:fldCharType="end"/>
            </w:r>
          </w:hyperlink>
        </w:p>
        <w:p w14:paraId="083BB9CB" w14:textId="66B4FF0C" w:rsidR="00AB343C" w:rsidRDefault="004520E3">
          <w:pPr>
            <w:pStyle w:val="TOC2"/>
            <w:rPr>
              <w:rFonts w:asciiTheme="minorHAnsi" w:eastAsiaTheme="minorEastAsia" w:hAnsiTheme="minorHAnsi" w:cstheme="minorBidi"/>
              <w:noProof/>
              <w:sz w:val="22"/>
              <w:szCs w:val="22"/>
            </w:rPr>
          </w:pPr>
          <w:hyperlink w:anchor="_Toc514332196" w:history="1">
            <w:r w:rsidR="00AB343C" w:rsidRPr="004055FE">
              <w:rPr>
                <w:rStyle w:val="Hyperlink"/>
                <w:noProof/>
              </w:rPr>
              <w:t>CRIL’s Mission Statement</w:t>
            </w:r>
            <w:r w:rsidR="00AB343C">
              <w:rPr>
                <w:noProof/>
                <w:webHidden/>
              </w:rPr>
              <w:tab/>
            </w:r>
            <w:r w:rsidR="00AB343C">
              <w:rPr>
                <w:noProof/>
                <w:webHidden/>
              </w:rPr>
              <w:fldChar w:fldCharType="begin"/>
            </w:r>
            <w:r w:rsidR="00AB343C">
              <w:rPr>
                <w:noProof/>
                <w:webHidden/>
              </w:rPr>
              <w:instrText xml:space="preserve"> PAGEREF _Toc514332196 \h </w:instrText>
            </w:r>
            <w:r w:rsidR="00AB343C">
              <w:rPr>
                <w:noProof/>
                <w:webHidden/>
              </w:rPr>
            </w:r>
            <w:r w:rsidR="00AB343C">
              <w:rPr>
                <w:noProof/>
                <w:webHidden/>
              </w:rPr>
              <w:fldChar w:fldCharType="separate"/>
            </w:r>
            <w:r w:rsidR="00AB343C">
              <w:rPr>
                <w:noProof/>
                <w:webHidden/>
              </w:rPr>
              <w:t>14</w:t>
            </w:r>
            <w:r w:rsidR="00AB343C">
              <w:rPr>
                <w:noProof/>
                <w:webHidden/>
              </w:rPr>
              <w:fldChar w:fldCharType="end"/>
            </w:r>
          </w:hyperlink>
        </w:p>
        <w:p w14:paraId="765352B8" w14:textId="23CB5FC9" w:rsidR="00AB343C" w:rsidRDefault="004520E3">
          <w:pPr>
            <w:pStyle w:val="TOC2"/>
            <w:rPr>
              <w:rFonts w:asciiTheme="minorHAnsi" w:eastAsiaTheme="minorEastAsia" w:hAnsiTheme="minorHAnsi" w:cstheme="minorBidi"/>
              <w:noProof/>
              <w:sz w:val="22"/>
              <w:szCs w:val="22"/>
            </w:rPr>
          </w:pPr>
          <w:hyperlink w:anchor="_Toc514332197"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_Toc514332197 \h </w:instrText>
            </w:r>
            <w:r w:rsidR="00AB343C">
              <w:rPr>
                <w:noProof/>
                <w:webHidden/>
              </w:rPr>
            </w:r>
            <w:r w:rsidR="00AB343C">
              <w:rPr>
                <w:noProof/>
                <w:webHidden/>
              </w:rPr>
              <w:fldChar w:fldCharType="separate"/>
            </w:r>
            <w:r w:rsidR="00AB343C">
              <w:rPr>
                <w:noProof/>
                <w:webHidden/>
              </w:rPr>
              <w:t>14</w:t>
            </w:r>
            <w:r w:rsidR="00AB343C">
              <w:rPr>
                <w:noProof/>
                <w:webHidden/>
              </w:rPr>
              <w:fldChar w:fldCharType="end"/>
            </w:r>
          </w:hyperlink>
        </w:p>
        <w:p w14:paraId="759962F6" w14:textId="76E6EC94" w:rsidR="00AB343C" w:rsidRDefault="004520E3">
          <w:pPr>
            <w:pStyle w:val="TOC3"/>
            <w:rPr>
              <w:rFonts w:asciiTheme="minorHAnsi" w:eastAsiaTheme="minorEastAsia" w:hAnsiTheme="minorHAnsi" w:cstheme="minorBidi"/>
              <w:noProof/>
              <w:sz w:val="22"/>
              <w:szCs w:val="22"/>
            </w:rPr>
          </w:pPr>
          <w:hyperlink w:anchor="_Toc514332198" w:history="1">
            <w:r w:rsidR="00AB343C" w:rsidRPr="004055FE">
              <w:rPr>
                <w:rStyle w:val="Hyperlink"/>
                <w:noProof/>
              </w:rPr>
              <w:t>CRIL Main Office</w:t>
            </w:r>
            <w:r w:rsidR="00AB343C">
              <w:rPr>
                <w:noProof/>
                <w:webHidden/>
              </w:rPr>
              <w:tab/>
            </w:r>
            <w:r w:rsidR="00AB343C">
              <w:rPr>
                <w:noProof/>
                <w:webHidden/>
              </w:rPr>
              <w:fldChar w:fldCharType="begin"/>
            </w:r>
            <w:r w:rsidR="00AB343C">
              <w:rPr>
                <w:noProof/>
                <w:webHidden/>
              </w:rPr>
              <w:instrText xml:space="preserve"> PAGEREF _Toc514332198 \h </w:instrText>
            </w:r>
            <w:r w:rsidR="00AB343C">
              <w:rPr>
                <w:noProof/>
                <w:webHidden/>
              </w:rPr>
            </w:r>
            <w:r w:rsidR="00AB343C">
              <w:rPr>
                <w:noProof/>
                <w:webHidden/>
              </w:rPr>
              <w:fldChar w:fldCharType="separate"/>
            </w:r>
            <w:r w:rsidR="00AB343C">
              <w:rPr>
                <w:noProof/>
                <w:webHidden/>
              </w:rPr>
              <w:t>14</w:t>
            </w:r>
            <w:r w:rsidR="00AB343C">
              <w:rPr>
                <w:noProof/>
                <w:webHidden/>
              </w:rPr>
              <w:fldChar w:fldCharType="end"/>
            </w:r>
          </w:hyperlink>
        </w:p>
        <w:p w14:paraId="18767CF8" w14:textId="1C2F9576" w:rsidR="00AB343C" w:rsidRDefault="004520E3">
          <w:pPr>
            <w:pStyle w:val="TOC3"/>
            <w:rPr>
              <w:rFonts w:asciiTheme="minorHAnsi" w:eastAsiaTheme="minorEastAsia" w:hAnsiTheme="minorHAnsi" w:cstheme="minorBidi"/>
              <w:noProof/>
              <w:sz w:val="22"/>
              <w:szCs w:val="22"/>
            </w:rPr>
          </w:pPr>
          <w:hyperlink w:anchor="_Toc514332199" w:history="1">
            <w:r w:rsidR="00AB343C" w:rsidRPr="004055FE">
              <w:rPr>
                <w:rStyle w:val="Hyperlink"/>
                <w:noProof/>
              </w:rPr>
              <w:t>Tri Valley Office</w:t>
            </w:r>
            <w:r w:rsidR="00AB343C">
              <w:rPr>
                <w:noProof/>
                <w:webHidden/>
              </w:rPr>
              <w:tab/>
            </w:r>
            <w:r w:rsidR="00AB343C">
              <w:rPr>
                <w:noProof/>
                <w:webHidden/>
              </w:rPr>
              <w:fldChar w:fldCharType="begin"/>
            </w:r>
            <w:r w:rsidR="00AB343C">
              <w:rPr>
                <w:noProof/>
                <w:webHidden/>
              </w:rPr>
              <w:instrText xml:space="preserve"> PAGEREF _Toc514332199 \h </w:instrText>
            </w:r>
            <w:r w:rsidR="00AB343C">
              <w:rPr>
                <w:noProof/>
                <w:webHidden/>
              </w:rPr>
            </w:r>
            <w:r w:rsidR="00AB343C">
              <w:rPr>
                <w:noProof/>
                <w:webHidden/>
              </w:rPr>
              <w:fldChar w:fldCharType="separate"/>
            </w:r>
            <w:r w:rsidR="00AB343C">
              <w:rPr>
                <w:noProof/>
                <w:webHidden/>
              </w:rPr>
              <w:t>15</w:t>
            </w:r>
            <w:r w:rsidR="00AB343C">
              <w:rPr>
                <w:noProof/>
                <w:webHidden/>
              </w:rPr>
              <w:fldChar w:fldCharType="end"/>
            </w:r>
          </w:hyperlink>
        </w:p>
        <w:p w14:paraId="14A4E47A" w14:textId="692B892D" w:rsidR="00AB343C" w:rsidRDefault="004520E3">
          <w:pPr>
            <w:pStyle w:val="TOC3"/>
            <w:rPr>
              <w:rFonts w:asciiTheme="minorHAnsi" w:eastAsiaTheme="minorEastAsia" w:hAnsiTheme="minorHAnsi" w:cstheme="minorBidi"/>
              <w:noProof/>
              <w:sz w:val="22"/>
              <w:szCs w:val="22"/>
            </w:rPr>
          </w:pPr>
          <w:hyperlink w:anchor="_Toc514332200" w:history="1">
            <w:r w:rsidR="00AB343C" w:rsidRPr="004055FE">
              <w:rPr>
                <w:rStyle w:val="Hyperlink"/>
                <w:noProof/>
              </w:rPr>
              <w:t>Tri Cities Office</w:t>
            </w:r>
            <w:r w:rsidR="00AB343C">
              <w:rPr>
                <w:noProof/>
                <w:webHidden/>
              </w:rPr>
              <w:tab/>
            </w:r>
            <w:r w:rsidR="00AB343C">
              <w:rPr>
                <w:noProof/>
                <w:webHidden/>
              </w:rPr>
              <w:fldChar w:fldCharType="begin"/>
            </w:r>
            <w:r w:rsidR="00AB343C">
              <w:rPr>
                <w:noProof/>
                <w:webHidden/>
              </w:rPr>
              <w:instrText xml:space="preserve"> PAGEREF _Toc514332200 \h </w:instrText>
            </w:r>
            <w:r w:rsidR="00AB343C">
              <w:rPr>
                <w:noProof/>
                <w:webHidden/>
              </w:rPr>
            </w:r>
            <w:r w:rsidR="00AB343C">
              <w:rPr>
                <w:noProof/>
                <w:webHidden/>
              </w:rPr>
              <w:fldChar w:fldCharType="separate"/>
            </w:r>
            <w:r w:rsidR="00AB343C">
              <w:rPr>
                <w:noProof/>
                <w:webHidden/>
              </w:rPr>
              <w:t>15</w:t>
            </w:r>
            <w:r w:rsidR="00AB343C">
              <w:rPr>
                <w:noProof/>
                <w:webHidden/>
              </w:rPr>
              <w:fldChar w:fldCharType="end"/>
            </w:r>
          </w:hyperlink>
        </w:p>
        <w:p w14:paraId="14DDE082" w14:textId="4B5486BC" w:rsidR="00AB343C" w:rsidRDefault="004520E3">
          <w:pPr>
            <w:pStyle w:val="TOC1"/>
            <w:rPr>
              <w:rFonts w:asciiTheme="minorHAnsi" w:eastAsiaTheme="minorEastAsia" w:hAnsiTheme="minorHAnsi" w:cstheme="minorBidi"/>
              <w:noProof/>
              <w:sz w:val="22"/>
              <w:szCs w:val="22"/>
            </w:rPr>
          </w:pPr>
          <w:hyperlink w:anchor="_Toc514332201" w:history="1">
            <w:r w:rsidR="00AB343C" w:rsidRPr="004055FE">
              <w:rPr>
                <w:rStyle w:val="Hyperlink"/>
                <w:noProof/>
              </w:rPr>
              <w:t>Disability Action Center (DAC)</w:t>
            </w:r>
            <w:r w:rsidR="00AB343C">
              <w:rPr>
                <w:noProof/>
                <w:webHidden/>
              </w:rPr>
              <w:tab/>
            </w:r>
            <w:r w:rsidR="00AB343C">
              <w:rPr>
                <w:noProof/>
                <w:webHidden/>
              </w:rPr>
              <w:fldChar w:fldCharType="begin"/>
            </w:r>
            <w:r w:rsidR="00AB343C">
              <w:rPr>
                <w:noProof/>
                <w:webHidden/>
              </w:rPr>
              <w:instrText xml:space="preserve"> PAGEREF _Toc514332201 \h </w:instrText>
            </w:r>
            <w:r w:rsidR="00AB343C">
              <w:rPr>
                <w:noProof/>
                <w:webHidden/>
              </w:rPr>
            </w:r>
            <w:r w:rsidR="00AB343C">
              <w:rPr>
                <w:noProof/>
                <w:webHidden/>
              </w:rPr>
              <w:fldChar w:fldCharType="separate"/>
            </w:r>
            <w:r w:rsidR="00AB343C">
              <w:rPr>
                <w:noProof/>
                <w:webHidden/>
              </w:rPr>
              <w:t>15</w:t>
            </w:r>
            <w:r w:rsidR="00AB343C">
              <w:rPr>
                <w:noProof/>
                <w:webHidden/>
              </w:rPr>
              <w:fldChar w:fldCharType="end"/>
            </w:r>
          </w:hyperlink>
        </w:p>
        <w:p w14:paraId="1EFA99F2" w14:textId="15D51824" w:rsidR="00AB343C" w:rsidRDefault="004520E3">
          <w:pPr>
            <w:pStyle w:val="TOC2"/>
            <w:rPr>
              <w:rFonts w:asciiTheme="minorHAnsi" w:eastAsiaTheme="minorEastAsia" w:hAnsiTheme="minorHAnsi" w:cstheme="minorBidi"/>
              <w:noProof/>
              <w:sz w:val="22"/>
              <w:szCs w:val="22"/>
            </w:rPr>
          </w:pPr>
          <w:hyperlink w:anchor="_Toc514332202" w:history="1">
            <w:r w:rsidR="00AB343C" w:rsidRPr="004055FE">
              <w:rPr>
                <w:rStyle w:val="Hyperlink"/>
                <w:noProof/>
              </w:rPr>
              <w:t>DAC’s Mission Statement</w:t>
            </w:r>
            <w:r w:rsidR="00AB343C">
              <w:rPr>
                <w:noProof/>
                <w:webHidden/>
              </w:rPr>
              <w:tab/>
            </w:r>
            <w:r w:rsidR="00AB343C">
              <w:rPr>
                <w:noProof/>
                <w:webHidden/>
              </w:rPr>
              <w:fldChar w:fldCharType="begin"/>
            </w:r>
            <w:r w:rsidR="00AB343C">
              <w:rPr>
                <w:noProof/>
                <w:webHidden/>
              </w:rPr>
              <w:instrText xml:space="preserve"> PAGEREF _Toc514332202 \h </w:instrText>
            </w:r>
            <w:r w:rsidR="00AB343C">
              <w:rPr>
                <w:noProof/>
                <w:webHidden/>
              </w:rPr>
            </w:r>
            <w:r w:rsidR="00AB343C">
              <w:rPr>
                <w:noProof/>
                <w:webHidden/>
              </w:rPr>
              <w:fldChar w:fldCharType="separate"/>
            </w:r>
            <w:r w:rsidR="00AB343C">
              <w:rPr>
                <w:noProof/>
                <w:webHidden/>
              </w:rPr>
              <w:t>15</w:t>
            </w:r>
            <w:r w:rsidR="00AB343C">
              <w:rPr>
                <w:noProof/>
                <w:webHidden/>
              </w:rPr>
              <w:fldChar w:fldCharType="end"/>
            </w:r>
          </w:hyperlink>
        </w:p>
        <w:p w14:paraId="0EF08DAB" w14:textId="7FE50266" w:rsidR="00AB343C" w:rsidRDefault="004520E3">
          <w:pPr>
            <w:pStyle w:val="TOC2"/>
            <w:rPr>
              <w:rFonts w:asciiTheme="minorHAnsi" w:eastAsiaTheme="minorEastAsia" w:hAnsiTheme="minorHAnsi" w:cstheme="minorBidi"/>
              <w:noProof/>
              <w:sz w:val="22"/>
              <w:szCs w:val="22"/>
            </w:rPr>
          </w:pPr>
          <w:hyperlink w:anchor="_Toc514332203"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_Toc514332203 \h </w:instrText>
            </w:r>
            <w:r w:rsidR="00AB343C">
              <w:rPr>
                <w:noProof/>
                <w:webHidden/>
              </w:rPr>
            </w:r>
            <w:r w:rsidR="00AB343C">
              <w:rPr>
                <w:noProof/>
                <w:webHidden/>
              </w:rPr>
              <w:fldChar w:fldCharType="separate"/>
            </w:r>
            <w:r w:rsidR="00AB343C">
              <w:rPr>
                <w:noProof/>
                <w:webHidden/>
              </w:rPr>
              <w:t>15</w:t>
            </w:r>
            <w:r w:rsidR="00AB343C">
              <w:rPr>
                <w:noProof/>
                <w:webHidden/>
              </w:rPr>
              <w:fldChar w:fldCharType="end"/>
            </w:r>
          </w:hyperlink>
        </w:p>
        <w:p w14:paraId="3D7787CD" w14:textId="242DD946" w:rsidR="00AB343C" w:rsidRDefault="004520E3">
          <w:pPr>
            <w:pStyle w:val="TOC3"/>
            <w:rPr>
              <w:rFonts w:asciiTheme="minorHAnsi" w:eastAsiaTheme="minorEastAsia" w:hAnsiTheme="minorHAnsi" w:cstheme="minorBidi"/>
              <w:noProof/>
              <w:sz w:val="22"/>
              <w:szCs w:val="22"/>
            </w:rPr>
          </w:pPr>
          <w:hyperlink w:anchor="_Toc514332204" w:history="1">
            <w:r w:rsidR="00AB343C" w:rsidRPr="004055FE">
              <w:rPr>
                <w:rStyle w:val="Hyperlink"/>
                <w:noProof/>
              </w:rPr>
              <w:t>DAC Main Office</w:t>
            </w:r>
            <w:r w:rsidR="00AB343C">
              <w:rPr>
                <w:noProof/>
                <w:webHidden/>
              </w:rPr>
              <w:tab/>
            </w:r>
            <w:r w:rsidR="00AB343C">
              <w:rPr>
                <w:noProof/>
                <w:webHidden/>
              </w:rPr>
              <w:fldChar w:fldCharType="begin"/>
            </w:r>
            <w:r w:rsidR="00AB343C">
              <w:rPr>
                <w:noProof/>
                <w:webHidden/>
              </w:rPr>
              <w:instrText xml:space="preserve"> PAGEREF _Toc514332204 \h </w:instrText>
            </w:r>
            <w:r w:rsidR="00AB343C">
              <w:rPr>
                <w:noProof/>
                <w:webHidden/>
              </w:rPr>
            </w:r>
            <w:r w:rsidR="00AB343C">
              <w:rPr>
                <w:noProof/>
                <w:webHidden/>
              </w:rPr>
              <w:fldChar w:fldCharType="separate"/>
            </w:r>
            <w:r w:rsidR="00AB343C">
              <w:rPr>
                <w:noProof/>
                <w:webHidden/>
              </w:rPr>
              <w:t>15</w:t>
            </w:r>
            <w:r w:rsidR="00AB343C">
              <w:rPr>
                <w:noProof/>
                <w:webHidden/>
              </w:rPr>
              <w:fldChar w:fldCharType="end"/>
            </w:r>
          </w:hyperlink>
        </w:p>
        <w:p w14:paraId="2DA1A388" w14:textId="0CB0FE4B" w:rsidR="00AB343C" w:rsidRDefault="004520E3">
          <w:pPr>
            <w:pStyle w:val="TOC3"/>
            <w:rPr>
              <w:rFonts w:asciiTheme="minorHAnsi" w:eastAsiaTheme="minorEastAsia" w:hAnsiTheme="minorHAnsi" w:cstheme="minorBidi"/>
              <w:noProof/>
              <w:sz w:val="22"/>
              <w:szCs w:val="22"/>
            </w:rPr>
          </w:pPr>
          <w:hyperlink w:anchor="_Toc514332205" w:history="1">
            <w:r w:rsidR="00AB343C" w:rsidRPr="004055FE">
              <w:rPr>
                <w:rStyle w:val="Hyperlink"/>
                <w:noProof/>
              </w:rPr>
              <w:t>Redding Office</w:t>
            </w:r>
            <w:r w:rsidR="00AB343C">
              <w:rPr>
                <w:noProof/>
                <w:webHidden/>
              </w:rPr>
              <w:tab/>
            </w:r>
            <w:r w:rsidR="00AB343C">
              <w:rPr>
                <w:noProof/>
                <w:webHidden/>
              </w:rPr>
              <w:fldChar w:fldCharType="begin"/>
            </w:r>
            <w:r w:rsidR="00AB343C">
              <w:rPr>
                <w:noProof/>
                <w:webHidden/>
              </w:rPr>
              <w:instrText xml:space="preserve"> PAGEREF _Toc514332205 \h </w:instrText>
            </w:r>
            <w:r w:rsidR="00AB343C">
              <w:rPr>
                <w:noProof/>
                <w:webHidden/>
              </w:rPr>
            </w:r>
            <w:r w:rsidR="00AB343C">
              <w:rPr>
                <w:noProof/>
                <w:webHidden/>
              </w:rPr>
              <w:fldChar w:fldCharType="separate"/>
            </w:r>
            <w:r w:rsidR="00AB343C">
              <w:rPr>
                <w:noProof/>
                <w:webHidden/>
              </w:rPr>
              <w:t>16</w:t>
            </w:r>
            <w:r w:rsidR="00AB343C">
              <w:rPr>
                <w:noProof/>
                <w:webHidden/>
              </w:rPr>
              <w:fldChar w:fldCharType="end"/>
            </w:r>
          </w:hyperlink>
        </w:p>
        <w:p w14:paraId="2D0B6D00" w14:textId="23C496B8" w:rsidR="00AB343C" w:rsidRDefault="004520E3">
          <w:pPr>
            <w:pStyle w:val="TOC1"/>
            <w:rPr>
              <w:rFonts w:asciiTheme="minorHAnsi" w:eastAsiaTheme="minorEastAsia" w:hAnsiTheme="minorHAnsi" w:cstheme="minorBidi"/>
              <w:noProof/>
              <w:sz w:val="22"/>
              <w:szCs w:val="22"/>
            </w:rPr>
          </w:pPr>
          <w:hyperlink w:anchor="_Toc514332206" w:history="1">
            <w:r w:rsidR="00AB343C" w:rsidRPr="004055FE">
              <w:rPr>
                <w:rStyle w:val="Hyperlink"/>
                <w:noProof/>
              </w:rPr>
              <w:t>Dayle McIntosh Center for the Disabled (DMC)</w:t>
            </w:r>
            <w:r w:rsidR="00AB343C">
              <w:rPr>
                <w:noProof/>
                <w:webHidden/>
              </w:rPr>
              <w:tab/>
            </w:r>
            <w:r w:rsidR="00AB343C">
              <w:rPr>
                <w:noProof/>
                <w:webHidden/>
              </w:rPr>
              <w:fldChar w:fldCharType="begin"/>
            </w:r>
            <w:r w:rsidR="00AB343C">
              <w:rPr>
                <w:noProof/>
                <w:webHidden/>
              </w:rPr>
              <w:instrText xml:space="preserve"> PAGEREF _Toc514332206 \h </w:instrText>
            </w:r>
            <w:r w:rsidR="00AB343C">
              <w:rPr>
                <w:noProof/>
                <w:webHidden/>
              </w:rPr>
            </w:r>
            <w:r w:rsidR="00AB343C">
              <w:rPr>
                <w:noProof/>
                <w:webHidden/>
              </w:rPr>
              <w:fldChar w:fldCharType="separate"/>
            </w:r>
            <w:r w:rsidR="00AB343C">
              <w:rPr>
                <w:noProof/>
                <w:webHidden/>
              </w:rPr>
              <w:t>16</w:t>
            </w:r>
            <w:r w:rsidR="00AB343C">
              <w:rPr>
                <w:noProof/>
                <w:webHidden/>
              </w:rPr>
              <w:fldChar w:fldCharType="end"/>
            </w:r>
          </w:hyperlink>
        </w:p>
        <w:p w14:paraId="2A61759D" w14:textId="17FF2F64" w:rsidR="00AB343C" w:rsidRDefault="004520E3">
          <w:pPr>
            <w:pStyle w:val="TOC2"/>
            <w:rPr>
              <w:rFonts w:asciiTheme="minorHAnsi" w:eastAsiaTheme="minorEastAsia" w:hAnsiTheme="minorHAnsi" w:cstheme="minorBidi"/>
              <w:noProof/>
              <w:sz w:val="22"/>
              <w:szCs w:val="22"/>
            </w:rPr>
          </w:pPr>
          <w:hyperlink w:anchor="_Toc514332207" w:history="1">
            <w:r w:rsidR="00AB343C" w:rsidRPr="004055FE">
              <w:rPr>
                <w:rStyle w:val="Hyperlink"/>
                <w:noProof/>
              </w:rPr>
              <w:t>DMC’s Mission Statement</w:t>
            </w:r>
            <w:r w:rsidR="00AB343C">
              <w:rPr>
                <w:noProof/>
                <w:webHidden/>
              </w:rPr>
              <w:tab/>
            </w:r>
            <w:r w:rsidR="00AB343C">
              <w:rPr>
                <w:noProof/>
                <w:webHidden/>
              </w:rPr>
              <w:fldChar w:fldCharType="begin"/>
            </w:r>
            <w:r w:rsidR="00AB343C">
              <w:rPr>
                <w:noProof/>
                <w:webHidden/>
              </w:rPr>
              <w:instrText xml:space="preserve"> PAGEREF _Toc514332207 \h </w:instrText>
            </w:r>
            <w:r w:rsidR="00AB343C">
              <w:rPr>
                <w:noProof/>
                <w:webHidden/>
              </w:rPr>
            </w:r>
            <w:r w:rsidR="00AB343C">
              <w:rPr>
                <w:noProof/>
                <w:webHidden/>
              </w:rPr>
              <w:fldChar w:fldCharType="separate"/>
            </w:r>
            <w:r w:rsidR="00AB343C">
              <w:rPr>
                <w:noProof/>
                <w:webHidden/>
              </w:rPr>
              <w:t>16</w:t>
            </w:r>
            <w:r w:rsidR="00AB343C">
              <w:rPr>
                <w:noProof/>
                <w:webHidden/>
              </w:rPr>
              <w:fldChar w:fldCharType="end"/>
            </w:r>
          </w:hyperlink>
        </w:p>
        <w:p w14:paraId="77E9CEFD" w14:textId="6042D37C" w:rsidR="00AB343C" w:rsidRDefault="004520E3">
          <w:pPr>
            <w:pStyle w:val="TOC2"/>
            <w:rPr>
              <w:rFonts w:asciiTheme="minorHAnsi" w:eastAsiaTheme="minorEastAsia" w:hAnsiTheme="minorHAnsi" w:cstheme="minorBidi"/>
              <w:noProof/>
              <w:sz w:val="22"/>
              <w:szCs w:val="22"/>
            </w:rPr>
          </w:pPr>
          <w:hyperlink w:anchor="_Toc514332208"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_Toc514332208 \h </w:instrText>
            </w:r>
            <w:r w:rsidR="00AB343C">
              <w:rPr>
                <w:noProof/>
                <w:webHidden/>
              </w:rPr>
            </w:r>
            <w:r w:rsidR="00AB343C">
              <w:rPr>
                <w:noProof/>
                <w:webHidden/>
              </w:rPr>
              <w:fldChar w:fldCharType="separate"/>
            </w:r>
            <w:r w:rsidR="00AB343C">
              <w:rPr>
                <w:noProof/>
                <w:webHidden/>
              </w:rPr>
              <w:t>16</w:t>
            </w:r>
            <w:r w:rsidR="00AB343C">
              <w:rPr>
                <w:noProof/>
                <w:webHidden/>
              </w:rPr>
              <w:fldChar w:fldCharType="end"/>
            </w:r>
          </w:hyperlink>
        </w:p>
        <w:p w14:paraId="5FB6C0A3" w14:textId="7C28BDB6" w:rsidR="00AB343C" w:rsidRDefault="004520E3">
          <w:pPr>
            <w:pStyle w:val="TOC3"/>
            <w:rPr>
              <w:rFonts w:asciiTheme="minorHAnsi" w:eastAsiaTheme="minorEastAsia" w:hAnsiTheme="minorHAnsi" w:cstheme="minorBidi"/>
              <w:noProof/>
              <w:sz w:val="22"/>
              <w:szCs w:val="22"/>
            </w:rPr>
          </w:pPr>
          <w:hyperlink w:anchor="_Toc514332209" w:history="1">
            <w:r w:rsidR="00AB343C" w:rsidRPr="004055FE">
              <w:rPr>
                <w:rStyle w:val="Hyperlink"/>
                <w:noProof/>
              </w:rPr>
              <w:t>DMC Main Office</w:t>
            </w:r>
            <w:r w:rsidR="00AB343C">
              <w:rPr>
                <w:noProof/>
                <w:webHidden/>
              </w:rPr>
              <w:tab/>
            </w:r>
            <w:r w:rsidR="00AB343C">
              <w:rPr>
                <w:noProof/>
                <w:webHidden/>
              </w:rPr>
              <w:fldChar w:fldCharType="begin"/>
            </w:r>
            <w:r w:rsidR="00AB343C">
              <w:rPr>
                <w:noProof/>
                <w:webHidden/>
              </w:rPr>
              <w:instrText xml:space="preserve"> PAGEREF _Toc514332209 \h </w:instrText>
            </w:r>
            <w:r w:rsidR="00AB343C">
              <w:rPr>
                <w:noProof/>
                <w:webHidden/>
              </w:rPr>
            </w:r>
            <w:r w:rsidR="00AB343C">
              <w:rPr>
                <w:noProof/>
                <w:webHidden/>
              </w:rPr>
              <w:fldChar w:fldCharType="separate"/>
            </w:r>
            <w:r w:rsidR="00AB343C">
              <w:rPr>
                <w:noProof/>
                <w:webHidden/>
              </w:rPr>
              <w:t>16</w:t>
            </w:r>
            <w:r w:rsidR="00AB343C">
              <w:rPr>
                <w:noProof/>
                <w:webHidden/>
              </w:rPr>
              <w:fldChar w:fldCharType="end"/>
            </w:r>
          </w:hyperlink>
        </w:p>
        <w:p w14:paraId="01090975" w14:textId="0758DAE2" w:rsidR="00AB343C" w:rsidRDefault="004520E3">
          <w:pPr>
            <w:pStyle w:val="TOC3"/>
            <w:rPr>
              <w:rFonts w:asciiTheme="minorHAnsi" w:eastAsiaTheme="minorEastAsia" w:hAnsiTheme="minorHAnsi" w:cstheme="minorBidi"/>
              <w:noProof/>
              <w:sz w:val="22"/>
              <w:szCs w:val="22"/>
            </w:rPr>
          </w:pPr>
          <w:hyperlink w:anchor="_Toc514332210" w:history="1">
            <w:r w:rsidR="00AB343C" w:rsidRPr="004055FE">
              <w:rPr>
                <w:rStyle w:val="Hyperlink"/>
                <w:noProof/>
              </w:rPr>
              <w:t>Laguna Hills Office</w:t>
            </w:r>
            <w:r w:rsidR="00AB343C">
              <w:rPr>
                <w:noProof/>
                <w:webHidden/>
              </w:rPr>
              <w:tab/>
            </w:r>
            <w:r w:rsidR="00AB343C">
              <w:rPr>
                <w:noProof/>
                <w:webHidden/>
              </w:rPr>
              <w:fldChar w:fldCharType="begin"/>
            </w:r>
            <w:r w:rsidR="00AB343C">
              <w:rPr>
                <w:noProof/>
                <w:webHidden/>
              </w:rPr>
              <w:instrText xml:space="preserve"> PAGEREF _Toc514332210 \h </w:instrText>
            </w:r>
            <w:r w:rsidR="00AB343C">
              <w:rPr>
                <w:noProof/>
                <w:webHidden/>
              </w:rPr>
            </w:r>
            <w:r w:rsidR="00AB343C">
              <w:rPr>
                <w:noProof/>
                <w:webHidden/>
              </w:rPr>
              <w:fldChar w:fldCharType="separate"/>
            </w:r>
            <w:r w:rsidR="00AB343C">
              <w:rPr>
                <w:noProof/>
                <w:webHidden/>
              </w:rPr>
              <w:t>16</w:t>
            </w:r>
            <w:r w:rsidR="00AB343C">
              <w:rPr>
                <w:noProof/>
                <w:webHidden/>
              </w:rPr>
              <w:fldChar w:fldCharType="end"/>
            </w:r>
          </w:hyperlink>
        </w:p>
        <w:p w14:paraId="52BC719E" w14:textId="676000E9" w:rsidR="00AB343C" w:rsidRDefault="004520E3">
          <w:pPr>
            <w:pStyle w:val="TOC1"/>
            <w:rPr>
              <w:rFonts w:asciiTheme="minorHAnsi" w:eastAsiaTheme="minorEastAsia" w:hAnsiTheme="minorHAnsi" w:cstheme="minorBidi"/>
              <w:noProof/>
              <w:sz w:val="22"/>
              <w:szCs w:val="22"/>
            </w:rPr>
          </w:pPr>
          <w:hyperlink w:anchor="_Toc514332211" w:history="1">
            <w:r w:rsidR="00AB343C" w:rsidRPr="004055FE">
              <w:rPr>
                <w:rStyle w:val="Hyperlink"/>
                <w:noProof/>
              </w:rPr>
              <w:t>Disability Community Resource Center (DCRC)</w:t>
            </w:r>
            <w:r w:rsidR="00AB343C">
              <w:rPr>
                <w:noProof/>
                <w:webHidden/>
              </w:rPr>
              <w:tab/>
            </w:r>
            <w:r w:rsidR="00AB343C">
              <w:rPr>
                <w:noProof/>
                <w:webHidden/>
              </w:rPr>
              <w:fldChar w:fldCharType="begin"/>
            </w:r>
            <w:r w:rsidR="00AB343C">
              <w:rPr>
                <w:noProof/>
                <w:webHidden/>
              </w:rPr>
              <w:instrText xml:space="preserve"> PAGEREF _Toc514332211 \h </w:instrText>
            </w:r>
            <w:r w:rsidR="00AB343C">
              <w:rPr>
                <w:noProof/>
                <w:webHidden/>
              </w:rPr>
            </w:r>
            <w:r w:rsidR="00AB343C">
              <w:rPr>
                <w:noProof/>
                <w:webHidden/>
              </w:rPr>
              <w:fldChar w:fldCharType="separate"/>
            </w:r>
            <w:r w:rsidR="00AB343C">
              <w:rPr>
                <w:noProof/>
                <w:webHidden/>
              </w:rPr>
              <w:t>17</w:t>
            </w:r>
            <w:r w:rsidR="00AB343C">
              <w:rPr>
                <w:noProof/>
                <w:webHidden/>
              </w:rPr>
              <w:fldChar w:fldCharType="end"/>
            </w:r>
          </w:hyperlink>
        </w:p>
        <w:p w14:paraId="225FA95F" w14:textId="20EB2CF1" w:rsidR="00AB343C" w:rsidRDefault="004520E3">
          <w:pPr>
            <w:pStyle w:val="TOC2"/>
            <w:rPr>
              <w:rFonts w:asciiTheme="minorHAnsi" w:eastAsiaTheme="minorEastAsia" w:hAnsiTheme="minorHAnsi" w:cstheme="minorBidi"/>
              <w:noProof/>
              <w:sz w:val="22"/>
              <w:szCs w:val="22"/>
            </w:rPr>
          </w:pPr>
          <w:hyperlink w:anchor="_Toc514332212" w:history="1">
            <w:r w:rsidR="00AB343C" w:rsidRPr="004055FE">
              <w:rPr>
                <w:rStyle w:val="Hyperlink"/>
                <w:noProof/>
              </w:rPr>
              <w:t>DCRC’s Mission Statement</w:t>
            </w:r>
            <w:r w:rsidR="00AB343C">
              <w:rPr>
                <w:noProof/>
                <w:webHidden/>
              </w:rPr>
              <w:tab/>
            </w:r>
            <w:r w:rsidR="00AB343C">
              <w:rPr>
                <w:noProof/>
                <w:webHidden/>
              </w:rPr>
              <w:fldChar w:fldCharType="begin"/>
            </w:r>
            <w:r w:rsidR="00AB343C">
              <w:rPr>
                <w:noProof/>
                <w:webHidden/>
              </w:rPr>
              <w:instrText xml:space="preserve"> PAGEREF _Toc514332212 \h </w:instrText>
            </w:r>
            <w:r w:rsidR="00AB343C">
              <w:rPr>
                <w:noProof/>
                <w:webHidden/>
              </w:rPr>
            </w:r>
            <w:r w:rsidR="00AB343C">
              <w:rPr>
                <w:noProof/>
                <w:webHidden/>
              </w:rPr>
              <w:fldChar w:fldCharType="separate"/>
            </w:r>
            <w:r w:rsidR="00AB343C">
              <w:rPr>
                <w:noProof/>
                <w:webHidden/>
              </w:rPr>
              <w:t>17</w:t>
            </w:r>
            <w:r w:rsidR="00AB343C">
              <w:rPr>
                <w:noProof/>
                <w:webHidden/>
              </w:rPr>
              <w:fldChar w:fldCharType="end"/>
            </w:r>
          </w:hyperlink>
        </w:p>
        <w:p w14:paraId="4AF160D3" w14:textId="06B7D9CE" w:rsidR="00AB343C" w:rsidRDefault="004520E3">
          <w:pPr>
            <w:pStyle w:val="TOC2"/>
            <w:rPr>
              <w:rFonts w:asciiTheme="minorHAnsi" w:eastAsiaTheme="minorEastAsia" w:hAnsiTheme="minorHAnsi" w:cstheme="minorBidi"/>
              <w:noProof/>
              <w:sz w:val="22"/>
              <w:szCs w:val="22"/>
            </w:rPr>
          </w:pPr>
          <w:hyperlink w:anchor="_Toc514332213"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_Toc514332213 \h </w:instrText>
            </w:r>
            <w:r w:rsidR="00AB343C">
              <w:rPr>
                <w:noProof/>
                <w:webHidden/>
              </w:rPr>
            </w:r>
            <w:r w:rsidR="00AB343C">
              <w:rPr>
                <w:noProof/>
                <w:webHidden/>
              </w:rPr>
              <w:fldChar w:fldCharType="separate"/>
            </w:r>
            <w:r w:rsidR="00AB343C">
              <w:rPr>
                <w:noProof/>
                <w:webHidden/>
              </w:rPr>
              <w:t>17</w:t>
            </w:r>
            <w:r w:rsidR="00AB343C">
              <w:rPr>
                <w:noProof/>
                <w:webHidden/>
              </w:rPr>
              <w:fldChar w:fldCharType="end"/>
            </w:r>
          </w:hyperlink>
        </w:p>
        <w:p w14:paraId="291C6B26" w14:textId="5AF6306C" w:rsidR="00AB343C" w:rsidRDefault="004520E3">
          <w:pPr>
            <w:pStyle w:val="TOC3"/>
            <w:rPr>
              <w:rFonts w:asciiTheme="minorHAnsi" w:eastAsiaTheme="minorEastAsia" w:hAnsiTheme="minorHAnsi" w:cstheme="minorBidi"/>
              <w:noProof/>
              <w:sz w:val="22"/>
              <w:szCs w:val="22"/>
            </w:rPr>
          </w:pPr>
          <w:hyperlink w:anchor="_Toc514332214" w:history="1">
            <w:r w:rsidR="00AB343C" w:rsidRPr="004055FE">
              <w:rPr>
                <w:rStyle w:val="Hyperlink"/>
                <w:noProof/>
              </w:rPr>
              <w:t>DCRC Main Office</w:t>
            </w:r>
            <w:r w:rsidR="00AB343C">
              <w:rPr>
                <w:noProof/>
                <w:webHidden/>
              </w:rPr>
              <w:tab/>
            </w:r>
            <w:r w:rsidR="00AB343C">
              <w:rPr>
                <w:noProof/>
                <w:webHidden/>
              </w:rPr>
              <w:fldChar w:fldCharType="begin"/>
            </w:r>
            <w:r w:rsidR="00AB343C">
              <w:rPr>
                <w:noProof/>
                <w:webHidden/>
              </w:rPr>
              <w:instrText xml:space="preserve"> PAGEREF _Toc514332214 \h </w:instrText>
            </w:r>
            <w:r w:rsidR="00AB343C">
              <w:rPr>
                <w:noProof/>
                <w:webHidden/>
              </w:rPr>
            </w:r>
            <w:r w:rsidR="00AB343C">
              <w:rPr>
                <w:noProof/>
                <w:webHidden/>
              </w:rPr>
              <w:fldChar w:fldCharType="separate"/>
            </w:r>
            <w:r w:rsidR="00AB343C">
              <w:rPr>
                <w:noProof/>
                <w:webHidden/>
              </w:rPr>
              <w:t>17</w:t>
            </w:r>
            <w:r w:rsidR="00AB343C">
              <w:rPr>
                <w:noProof/>
                <w:webHidden/>
              </w:rPr>
              <w:fldChar w:fldCharType="end"/>
            </w:r>
          </w:hyperlink>
        </w:p>
        <w:p w14:paraId="42476B3E" w14:textId="42234EC3" w:rsidR="00AB343C" w:rsidRDefault="004520E3">
          <w:pPr>
            <w:pStyle w:val="TOC3"/>
            <w:rPr>
              <w:rFonts w:asciiTheme="minorHAnsi" w:eastAsiaTheme="minorEastAsia" w:hAnsiTheme="minorHAnsi" w:cstheme="minorBidi"/>
              <w:noProof/>
              <w:sz w:val="22"/>
              <w:szCs w:val="22"/>
            </w:rPr>
          </w:pPr>
          <w:hyperlink w:anchor="_Toc514332215" w:history="1">
            <w:r w:rsidR="00AB343C" w:rsidRPr="004055FE">
              <w:rPr>
                <w:rStyle w:val="Hyperlink"/>
                <w:noProof/>
              </w:rPr>
              <w:t>Santa Monica Office</w:t>
            </w:r>
            <w:r w:rsidR="00AB343C">
              <w:rPr>
                <w:noProof/>
                <w:webHidden/>
              </w:rPr>
              <w:tab/>
            </w:r>
            <w:r w:rsidR="00AB343C">
              <w:rPr>
                <w:noProof/>
                <w:webHidden/>
              </w:rPr>
              <w:fldChar w:fldCharType="begin"/>
            </w:r>
            <w:r w:rsidR="00AB343C">
              <w:rPr>
                <w:noProof/>
                <w:webHidden/>
              </w:rPr>
              <w:instrText xml:space="preserve"> PAGEREF _Toc514332215 \h </w:instrText>
            </w:r>
            <w:r w:rsidR="00AB343C">
              <w:rPr>
                <w:noProof/>
                <w:webHidden/>
              </w:rPr>
            </w:r>
            <w:r w:rsidR="00AB343C">
              <w:rPr>
                <w:noProof/>
                <w:webHidden/>
              </w:rPr>
              <w:fldChar w:fldCharType="separate"/>
            </w:r>
            <w:r w:rsidR="00AB343C">
              <w:rPr>
                <w:noProof/>
                <w:webHidden/>
              </w:rPr>
              <w:t>17</w:t>
            </w:r>
            <w:r w:rsidR="00AB343C">
              <w:rPr>
                <w:noProof/>
                <w:webHidden/>
              </w:rPr>
              <w:fldChar w:fldCharType="end"/>
            </w:r>
          </w:hyperlink>
        </w:p>
        <w:p w14:paraId="48EA0C94" w14:textId="688C2B54" w:rsidR="00AB343C" w:rsidRDefault="004520E3">
          <w:pPr>
            <w:pStyle w:val="TOC3"/>
            <w:rPr>
              <w:rFonts w:asciiTheme="minorHAnsi" w:eastAsiaTheme="minorEastAsia" w:hAnsiTheme="minorHAnsi" w:cstheme="minorBidi"/>
              <w:noProof/>
              <w:sz w:val="22"/>
              <w:szCs w:val="22"/>
            </w:rPr>
          </w:pPr>
          <w:hyperlink w:anchor="_Toc514332216" w:history="1">
            <w:r w:rsidR="00AB343C" w:rsidRPr="004055FE">
              <w:rPr>
                <w:rStyle w:val="Hyperlink"/>
                <w:noProof/>
              </w:rPr>
              <w:t>South Bay Office</w:t>
            </w:r>
            <w:r w:rsidR="00AB343C">
              <w:rPr>
                <w:noProof/>
                <w:webHidden/>
              </w:rPr>
              <w:tab/>
            </w:r>
            <w:r w:rsidR="00AB343C">
              <w:rPr>
                <w:noProof/>
                <w:webHidden/>
              </w:rPr>
              <w:fldChar w:fldCharType="begin"/>
            </w:r>
            <w:r w:rsidR="00AB343C">
              <w:rPr>
                <w:noProof/>
                <w:webHidden/>
              </w:rPr>
              <w:instrText xml:space="preserve"> PAGEREF _Toc514332216 \h </w:instrText>
            </w:r>
            <w:r w:rsidR="00AB343C">
              <w:rPr>
                <w:noProof/>
                <w:webHidden/>
              </w:rPr>
            </w:r>
            <w:r w:rsidR="00AB343C">
              <w:rPr>
                <w:noProof/>
                <w:webHidden/>
              </w:rPr>
              <w:fldChar w:fldCharType="separate"/>
            </w:r>
            <w:r w:rsidR="00AB343C">
              <w:rPr>
                <w:noProof/>
                <w:webHidden/>
              </w:rPr>
              <w:t>17</w:t>
            </w:r>
            <w:r w:rsidR="00AB343C">
              <w:rPr>
                <w:noProof/>
                <w:webHidden/>
              </w:rPr>
              <w:fldChar w:fldCharType="end"/>
            </w:r>
          </w:hyperlink>
        </w:p>
        <w:p w14:paraId="55F1688D" w14:textId="64C9F96E" w:rsidR="00AB343C" w:rsidRDefault="004520E3">
          <w:pPr>
            <w:pStyle w:val="TOC1"/>
            <w:rPr>
              <w:rFonts w:asciiTheme="minorHAnsi" w:eastAsiaTheme="minorEastAsia" w:hAnsiTheme="minorHAnsi" w:cstheme="minorBidi"/>
              <w:noProof/>
              <w:sz w:val="22"/>
              <w:szCs w:val="22"/>
            </w:rPr>
          </w:pPr>
          <w:hyperlink w:anchor="_Toc514332217" w:history="1">
            <w:r w:rsidR="00AB343C" w:rsidRPr="004055FE">
              <w:rPr>
                <w:rStyle w:val="Hyperlink"/>
                <w:noProof/>
              </w:rPr>
              <w:t>Disability Services &amp; Legal Center (DS&amp;LC)</w:t>
            </w:r>
            <w:r w:rsidR="00AB343C">
              <w:rPr>
                <w:noProof/>
                <w:webHidden/>
              </w:rPr>
              <w:tab/>
            </w:r>
            <w:r w:rsidR="00AB343C">
              <w:rPr>
                <w:noProof/>
                <w:webHidden/>
              </w:rPr>
              <w:fldChar w:fldCharType="begin"/>
            </w:r>
            <w:r w:rsidR="00AB343C">
              <w:rPr>
                <w:noProof/>
                <w:webHidden/>
              </w:rPr>
              <w:instrText xml:space="preserve"> PAGEREF _Toc514332217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2944BA72" w14:textId="58E8C8F7" w:rsidR="00AB343C" w:rsidRDefault="004520E3">
          <w:pPr>
            <w:pStyle w:val="TOC2"/>
            <w:rPr>
              <w:rFonts w:asciiTheme="minorHAnsi" w:eastAsiaTheme="minorEastAsia" w:hAnsiTheme="minorHAnsi" w:cstheme="minorBidi"/>
              <w:noProof/>
              <w:sz w:val="22"/>
              <w:szCs w:val="22"/>
            </w:rPr>
          </w:pPr>
          <w:hyperlink w:anchor="_Toc514332218" w:history="1">
            <w:r w:rsidR="00AB343C" w:rsidRPr="004055FE">
              <w:rPr>
                <w:rStyle w:val="Hyperlink"/>
                <w:noProof/>
              </w:rPr>
              <w:t>DSLC’s Mission Statement</w:t>
            </w:r>
            <w:r w:rsidR="00AB343C">
              <w:rPr>
                <w:noProof/>
                <w:webHidden/>
              </w:rPr>
              <w:tab/>
            </w:r>
            <w:r w:rsidR="00AB343C">
              <w:rPr>
                <w:noProof/>
                <w:webHidden/>
              </w:rPr>
              <w:fldChar w:fldCharType="begin"/>
            </w:r>
            <w:r w:rsidR="00AB343C">
              <w:rPr>
                <w:noProof/>
                <w:webHidden/>
              </w:rPr>
              <w:instrText xml:space="preserve"> PAGEREF _Toc514332218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4CB17D5B" w14:textId="49E790C2" w:rsidR="00AB343C" w:rsidRDefault="004520E3">
          <w:pPr>
            <w:pStyle w:val="TOC2"/>
            <w:rPr>
              <w:rFonts w:asciiTheme="minorHAnsi" w:eastAsiaTheme="minorEastAsia" w:hAnsiTheme="minorHAnsi" w:cstheme="minorBidi"/>
              <w:noProof/>
              <w:sz w:val="22"/>
              <w:szCs w:val="22"/>
            </w:rPr>
          </w:pPr>
          <w:hyperlink w:anchor="_Toc514332219"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_Toc514332219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5022F302" w14:textId="1C8D5758" w:rsidR="00AB343C" w:rsidRDefault="004520E3">
          <w:pPr>
            <w:pStyle w:val="TOC3"/>
            <w:rPr>
              <w:rFonts w:asciiTheme="minorHAnsi" w:eastAsiaTheme="minorEastAsia" w:hAnsiTheme="minorHAnsi" w:cstheme="minorBidi"/>
              <w:noProof/>
              <w:sz w:val="22"/>
              <w:szCs w:val="22"/>
            </w:rPr>
          </w:pPr>
          <w:hyperlink w:anchor="_Toc514332220" w:history="1">
            <w:r w:rsidR="00AB343C" w:rsidRPr="004055FE">
              <w:rPr>
                <w:rStyle w:val="Hyperlink"/>
                <w:noProof/>
              </w:rPr>
              <w:t>DSLC Main Office</w:t>
            </w:r>
            <w:r w:rsidR="00AB343C">
              <w:rPr>
                <w:noProof/>
                <w:webHidden/>
              </w:rPr>
              <w:tab/>
            </w:r>
            <w:r w:rsidR="00AB343C">
              <w:rPr>
                <w:noProof/>
                <w:webHidden/>
              </w:rPr>
              <w:fldChar w:fldCharType="begin"/>
            </w:r>
            <w:r w:rsidR="00AB343C">
              <w:rPr>
                <w:noProof/>
                <w:webHidden/>
              </w:rPr>
              <w:instrText xml:space="preserve"> PAGEREF _Toc514332220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67D18398" w14:textId="7B17CE4E" w:rsidR="00AB343C" w:rsidRDefault="004520E3">
          <w:pPr>
            <w:pStyle w:val="TOC3"/>
            <w:rPr>
              <w:rFonts w:asciiTheme="minorHAnsi" w:eastAsiaTheme="minorEastAsia" w:hAnsiTheme="minorHAnsi" w:cstheme="minorBidi"/>
              <w:noProof/>
              <w:sz w:val="22"/>
              <w:szCs w:val="22"/>
            </w:rPr>
          </w:pPr>
          <w:hyperlink w:anchor="_Toc514332221" w:history="1">
            <w:r w:rsidR="00AB343C" w:rsidRPr="004055FE">
              <w:rPr>
                <w:rStyle w:val="Hyperlink"/>
                <w:noProof/>
              </w:rPr>
              <w:t>Ukiah Office</w:t>
            </w:r>
            <w:r w:rsidR="00AB343C">
              <w:rPr>
                <w:noProof/>
                <w:webHidden/>
              </w:rPr>
              <w:tab/>
            </w:r>
            <w:r w:rsidR="00AB343C">
              <w:rPr>
                <w:noProof/>
                <w:webHidden/>
              </w:rPr>
              <w:fldChar w:fldCharType="begin"/>
            </w:r>
            <w:r w:rsidR="00AB343C">
              <w:rPr>
                <w:noProof/>
                <w:webHidden/>
              </w:rPr>
              <w:instrText xml:space="preserve"> PAGEREF _Toc514332221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6BB23F53" w14:textId="04AD542A" w:rsidR="00AB343C" w:rsidRDefault="004520E3">
          <w:pPr>
            <w:pStyle w:val="TOC3"/>
            <w:rPr>
              <w:rFonts w:asciiTheme="minorHAnsi" w:eastAsiaTheme="minorEastAsia" w:hAnsiTheme="minorHAnsi" w:cstheme="minorBidi"/>
              <w:noProof/>
              <w:sz w:val="22"/>
              <w:szCs w:val="22"/>
            </w:rPr>
          </w:pPr>
          <w:hyperlink w:anchor="_Toc514332222" w:history="1">
            <w:r w:rsidR="00AB343C" w:rsidRPr="004055FE">
              <w:rPr>
                <w:rStyle w:val="Hyperlink"/>
                <w:noProof/>
              </w:rPr>
              <w:t>Napa Office</w:t>
            </w:r>
            <w:r w:rsidR="00AB343C">
              <w:rPr>
                <w:noProof/>
                <w:webHidden/>
              </w:rPr>
              <w:tab/>
            </w:r>
            <w:r w:rsidR="00AB343C">
              <w:rPr>
                <w:noProof/>
                <w:webHidden/>
              </w:rPr>
              <w:fldChar w:fldCharType="begin"/>
            </w:r>
            <w:r w:rsidR="00AB343C">
              <w:rPr>
                <w:noProof/>
                <w:webHidden/>
              </w:rPr>
              <w:instrText xml:space="preserve"> PAGEREF _Toc514332222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30343C94" w14:textId="11AD5A2C" w:rsidR="00AB343C" w:rsidRDefault="004520E3">
          <w:pPr>
            <w:pStyle w:val="TOC1"/>
            <w:rPr>
              <w:rFonts w:asciiTheme="minorHAnsi" w:eastAsiaTheme="minorEastAsia" w:hAnsiTheme="minorHAnsi" w:cstheme="minorBidi"/>
              <w:noProof/>
              <w:sz w:val="22"/>
              <w:szCs w:val="22"/>
            </w:rPr>
          </w:pPr>
          <w:hyperlink w:anchor="_Toc514332223" w:history="1">
            <w:r w:rsidR="00AB343C" w:rsidRPr="004055FE">
              <w:rPr>
                <w:rStyle w:val="Hyperlink"/>
                <w:noProof/>
              </w:rPr>
              <w:t>Disability Resource Agency for Independent Living (DRAIL)</w:t>
            </w:r>
            <w:r w:rsidR="00AB343C">
              <w:rPr>
                <w:noProof/>
                <w:webHidden/>
              </w:rPr>
              <w:tab/>
            </w:r>
            <w:r w:rsidR="00AB343C">
              <w:rPr>
                <w:noProof/>
                <w:webHidden/>
              </w:rPr>
              <w:fldChar w:fldCharType="begin"/>
            </w:r>
            <w:r w:rsidR="00AB343C">
              <w:rPr>
                <w:noProof/>
                <w:webHidden/>
              </w:rPr>
              <w:instrText xml:space="preserve"> PAGEREF _Toc514332223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5F04C31E" w14:textId="4FBF55D3" w:rsidR="00AB343C" w:rsidRDefault="004520E3">
          <w:pPr>
            <w:pStyle w:val="TOC2"/>
            <w:rPr>
              <w:rFonts w:asciiTheme="minorHAnsi" w:eastAsiaTheme="minorEastAsia" w:hAnsiTheme="minorHAnsi" w:cstheme="minorBidi"/>
              <w:noProof/>
              <w:sz w:val="22"/>
              <w:szCs w:val="22"/>
            </w:rPr>
          </w:pPr>
          <w:hyperlink w:anchor="_Toc514332224" w:history="1">
            <w:r w:rsidR="00AB343C" w:rsidRPr="004055FE">
              <w:rPr>
                <w:rStyle w:val="Hyperlink"/>
                <w:noProof/>
              </w:rPr>
              <w:t>DRAIL’s Mission Statement</w:t>
            </w:r>
            <w:r w:rsidR="00AB343C">
              <w:rPr>
                <w:noProof/>
                <w:webHidden/>
              </w:rPr>
              <w:tab/>
            </w:r>
            <w:r w:rsidR="00AB343C">
              <w:rPr>
                <w:noProof/>
                <w:webHidden/>
              </w:rPr>
              <w:fldChar w:fldCharType="begin"/>
            </w:r>
            <w:r w:rsidR="00AB343C">
              <w:rPr>
                <w:noProof/>
                <w:webHidden/>
              </w:rPr>
              <w:instrText xml:space="preserve"> PAGEREF _Toc514332224 \h </w:instrText>
            </w:r>
            <w:r w:rsidR="00AB343C">
              <w:rPr>
                <w:noProof/>
                <w:webHidden/>
              </w:rPr>
            </w:r>
            <w:r w:rsidR="00AB343C">
              <w:rPr>
                <w:noProof/>
                <w:webHidden/>
              </w:rPr>
              <w:fldChar w:fldCharType="separate"/>
            </w:r>
            <w:r w:rsidR="00AB343C">
              <w:rPr>
                <w:noProof/>
                <w:webHidden/>
              </w:rPr>
              <w:t>18</w:t>
            </w:r>
            <w:r w:rsidR="00AB343C">
              <w:rPr>
                <w:noProof/>
                <w:webHidden/>
              </w:rPr>
              <w:fldChar w:fldCharType="end"/>
            </w:r>
          </w:hyperlink>
        </w:p>
        <w:p w14:paraId="54BE4F6E" w14:textId="5F2E9BA4" w:rsidR="00AB343C" w:rsidRDefault="004520E3">
          <w:pPr>
            <w:pStyle w:val="TOC2"/>
            <w:rPr>
              <w:rFonts w:asciiTheme="minorHAnsi" w:eastAsiaTheme="minorEastAsia" w:hAnsiTheme="minorHAnsi" w:cstheme="minorBidi"/>
              <w:noProof/>
              <w:sz w:val="22"/>
              <w:szCs w:val="22"/>
            </w:rPr>
          </w:pPr>
          <w:hyperlink w:anchor="_Toc514332225"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_Toc514332225 \h </w:instrText>
            </w:r>
            <w:r w:rsidR="00AB343C">
              <w:rPr>
                <w:noProof/>
                <w:webHidden/>
              </w:rPr>
            </w:r>
            <w:r w:rsidR="00AB343C">
              <w:rPr>
                <w:noProof/>
                <w:webHidden/>
              </w:rPr>
              <w:fldChar w:fldCharType="separate"/>
            </w:r>
            <w:r w:rsidR="00AB343C">
              <w:rPr>
                <w:noProof/>
                <w:webHidden/>
              </w:rPr>
              <w:t>19</w:t>
            </w:r>
            <w:r w:rsidR="00AB343C">
              <w:rPr>
                <w:noProof/>
                <w:webHidden/>
              </w:rPr>
              <w:fldChar w:fldCharType="end"/>
            </w:r>
          </w:hyperlink>
        </w:p>
        <w:p w14:paraId="23FA20A1" w14:textId="50F54F01" w:rsidR="00AB343C" w:rsidRDefault="004520E3">
          <w:pPr>
            <w:pStyle w:val="TOC3"/>
            <w:rPr>
              <w:rFonts w:asciiTheme="minorHAnsi" w:eastAsiaTheme="minorEastAsia" w:hAnsiTheme="minorHAnsi" w:cstheme="minorBidi"/>
              <w:noProof/>
              <w:sz w:val="22"/>
              <w:szCs w:val="22"/>
            </w:rPr>
          </w:pPr>
          <w:hyperlink w:anchor="_Toc514332226" w:history="1">
            <w:r w:rsidR="00AB343C" w:rsidRPr="004055FE">
              <w:rPr>
                <w:rStyle w:val="Hyperlink"/>
                <w:noProof/>
              </w:rPr>
              <w:t>DRAIL Main Office</w:t>
            </w:r>
            <w:r w:rsidR="00AB343C">
              <w:rPr>
                <w:noProof/>
                <w:webHidden/>
              </w:rPr>
              <w:tab/>
            </w:r>
            <w:r w:rsidR="00AB343C">
              <w:rPr>
                <w:noProof/>
                <w:webHidden/>
              </w:rPr>
              <w:fldChar w:fldCharType="begin"/>
            </w:r>
            <w:r w:rsidR="00AB343C">
              <w:rPr>
                <w:noProof/>
                <w:webHidden/>
              </w:rPr>
              <w:instrText xml:space="preserve"> PAGEREF _Toc514332226 \h </w:instrText>
            </w:r>
            <w:r w:rsidR="00AB343C">
              <w:rPr>
                <w:noProof/>
                <w:webHidden/>
              </w:rPr>
            </w:r>
            <w:r w:rsidR="00AB343C">
              <w:rPr>
                <w:noProof/>
                <w:webHidden/>
              </w:rPr>
              <w:fldChar w:fldCharType="separate"/>
            </w:r>
            <w:r w:rsidR="00AB343C">
              <w:rPr>
                <w:noProof/>
                <w:webHidden/>
              </w:rPr>
              <w:t>19</w:t>
            </w:r>
            <w:r w:rsidR="00AB343C">
              <w:rPr>
                <w:noProof/>
                <w:webHidden/>
              </w:rPr>
              <w:fldChar w:fldCharType="end"/>
            </w:r>
          </w:hyperlink>
        </w:p>
        <w:p w14:paraId="4DC28905" w14:textId="7C3F8697" w:rsidR="00AB343C" w:rsidRDefault="004520E3">
          <w:pPr>
            <w:pStyle w:val="TOC3"/>
            <w:rPr>
              <w:rFonts w:asciiTheme="minorHAnsi" w:eastAsiaTheme="minorEastAsia" w:hAnsiTheme="minorHAnsi" w:cstheme="minorBidi"/>
              <w:noProof/>
              <w:sz w:val="22"/>
              <w:szCs w:val="22"/>
            </w:rPr>
          </w:pPr>
          <w:hyperlink w:anchor="_Toc514332227" w:history="1">
            <w:r w:rsidR="00AB343C" w:rsidRPr="004055FE">
              <w:rPr>
                <w:rStyle w:val="Hyperlink"/>
                <w:noProof/>
              </w:rPr>
              <w:t>Sonora Office</w:t>
            </w:r>
            <w:r w:rsidR="00AB343C">
              <w:rPr>
                <w:noProof/>
                <w:webHidden/>
              </w:rPr>
              <w:tab/>
            </w:r>
            <w:r w:rsidR="00AB343C">
              <w:rPr>
                <w:noProof/>
                <w:webHidden/>
              </w:rPr>
              <w:fldChar w:fldCharType="begin"/>
            </w:r>
            <w:r w:rsidR="00AB343C">
              <w:rPr>
                <w:noProof/>
                <w:webHidden/>
              </w:rPr>
              <w:instrText xml:space="preserve"> PAGEREF _Toc514332227 \h </w:instrText>
            </w:r>
            <w:r w:rsidR="00AB343C">
              <w:rPr>
                <w:noProof/>
                <w:webHidden/>
              </w:rPr>
            </w:r>
            <w:r w:rsidR="00AB343C">
              <w:rPr>
                <w:noProof/>
                <w:webHidden/>
              </w:rPr>
              <w:fldChar w:fldCharType="separate"/>
            </w:r>
            <w:r w:rsidR="00AB343C">
              <w:rPr>
                <w:noProof/>
                <w:webHidden/>
              </w:rPr>
              <w:t>19</w:t>
            </w:r>
            <w:r w:rsidR="00AB343C">
              <w:rPr>
                <w:noProof/>
                <w:webHidden/>
              </w:rPr>
              <w:fldChar w:fldCharType="end"/>
            </w:r>
          </w:hyperlink>
        </w:p>
        <w:p w14:paraId="3B0F5810" w14:textId="2E4D48DA" w:rsidR="00AB343C" w:rsidRDefault="004520E3">
          <w:pPr>
            <w:pStyle w:val="TOC3"/>
            <w:rPr>
              <w:rFonts w:asciiTheme="minorHAnsi" w:eastAsiaTheme="minorEastAsia" w:hAnsiTheme="minorHAnsi" w:cstheme="minorBidi"/>
              <w:noProof/>
              <w:sz w:val="22"/>
              <w:szCs w:val="22"/>
            </w:rPr>
          </w:pPr>
          <w:hyperlink w:anchor="_Toc514332228" w:history="1">
            <w:r w:rsidR="00AB343C" w:rsidRPr="004055FE">
              <w:rPr>
                <w:rStyle w:val="Hyperlink"/>
                <w:noProof/>
              </w:rPr>
              <w:t>Stockton Office</w:t>
            </w:r>
            <w:r w:rsidR="00AB343C">
              <w:rPr>
                <w:noProof/>
                <w:webHidden/>
              </w:rPr>
              <w:tab/>
            </w:r>
            <w:r w:rsidR="00AB343C">
              <w:rPr>
                <w:noProof/>
                <w:webHidden/>
              </w:rPr>
              <w:fldChar w:fldCharType="begin"/>
            </w:r>
            <w:r w:rsidR="00AB343C">
              <w:rPr>
                <w:noProof/>
                <w:webHidden/>
              </w:rPr>
              <w:instrText xml:space="preserve"> PAGEREF _Toc514332228 \h </w:instrText>
            </w:r>
            <w:r w:rsidR="00AB343C">
              <w:rPr>
                <w:noProof/>
                <w:webHidden/>
              </w:rPr>
            </w:r>
            <w:r w:rsidR="00AB343C">
              <w:rPr>
                <w:noProof/>
                <w:webHidden/>
              </w:rPr>
              <w:fldChar w:fldCharType="separate"/>
            </w:r>
            <w:r w:rsidR="00AB343C">
              <w:rPr>
                <w:noProof/>
                <w:webHidden/>
              </w:rPr>
              <w:t>19</w:t>
            </w:r>
            <w:r w:rsidR="00AB343C">
              <w:rPr>
                <w:noProof/>
                <w:webHidden/>
              </w:rPr>
              <w:fldChar w:fldCharType="end"/>
            </w:r>
          </w:hyperlink>
        </w:p>
        <w:p w14:paraId="56B23015" w14:textId="5D61A17C" w:rsidR="00AB343C" w:rsidRDefault="004520E3">
          <w:pPr>
            <w:pStyle w:val="TOC3"/>
            <w:rPr>
              <w:rFonts w:asciiTheme="minorHAnsi" w:eastAsiaTheme="minorEastAsia" w:hAnsiTheme="minorHAnsi" w:cstheme="minorBidi"/>
              <w:noProof/>
              <w:sz w:val="22"/>
              <w:szCs w:val="22"/>
            </w:rPr>
          </w:pPr>
          <w:hyperlink w:anchor="_Toc514332229" w:history="1">
            <w:r w:rsidR="00AB343C" w:rsidRPr="004055FE">
              <w:rPr>
                <w:rStyle w:val="Hyperlink"/>
                <w:noProof/>
              </w:rPr>
              <w:t>San Andreas Office</w:t>
            </w:r>
            <w:r w:rsidR="00AB343C">
              <w:rPr>
                <w:noProof/>
                <w:webHidden/>
              </w:rPr>
              <w:tab/>
            </w:r>
            <w:r w:rsidR="00AB343C">
              <w:rPr>
                <w:noProof/>
                <w:webHidden/>
              </w:rPr>
              <w:fldChar w:fldCharType="begin"/>
            </w:r>
            <w:r w:rsidR="00AB343C">
              <w:rPr>
                <w:noProof/>
                <w:webHidden/>
              </w:rPr>
              <w:instrText xml:space="preserve"> PAGEREF _Toc514332229 \h </w:instrText>
            </w:r>
            <w:r w:rsidR="00AB343C">
              <w:rPr>
                <w:noProof/>
                <w:webHidden/>
              </w:rPr>
            </w:r>
            <w:r w:rsidR="00AB343C">
              <w:rPr>
                <w:noProof/>
                <w:webHidden/>
              </w:rPr>
              <w:fldChar w:fldCharType="separate"/>
            </w:r>
            <w:r w:rsidR="00AB343C">
              <w:rPr>
                <w:noProof/>
                <w:webHidden/>
              </w:rPr>
              <w:t>19</w:t>
            </w:r>
            <w:r w:rsidR="00AB343C">
              <w:rPr>
                <w:noProof/>
                <w:webHidden/>
              </w:rPr>
              <w:fldChar w:fldCharType="end"/>
            </w:r>
          </w:hyperlink>
        </w:p>
        <w:p w14:paraId="0CEB8068" w14:textId="242498A1" w:rsidR="00AB343C" w:rsidRDefault="004520E3">
          <w:pPr>
            <w:pStyle w:val="TOC1"/>
            <w:rPr>
              <w:rFonts w:asciiTheme="minorHAnsi" w:eastAsiaTheme="minorEastAsia" w:hAnsiTheme="minorHAnsi" w:cstheme="minorBidi"/>
              <w:noProof/>
              <w:sz w:val="22"/>
              <w:szCs w:val="22"/>
            </w:rPr>
          </w:pPr>
          <w:hyperlink w:anchor="_Toc514332230" w:history="1">
            <w:r w:rsidR="00AB343C" w:rsidRPr="004055FE">
              <w:rPr>
                <w:rStyle w:val="Hyperlink"/>
                <w:noProof/>
              </w:rPr>
              <w:t>Disabled Resources Center, Inc. (DRC)</w:t>
            </w:r>
            <w:r w:rsidR="00AB343C">
              <w:rPr>
                <w:noProof/>
                <w:webHidden/>
              </w:rPr>
              <w:tab/>
            </w:r>
            <w:r w:rsidR="00AB343C">
              <w:rPr>
                <w:noProof/>
                <w:webHidden/>
              </w:rPr>
              <w:fldChar w:fldCharType="begin"/>
            </w:r>
            <w:r w:rsidR="00AB343C">
              <w:rPr>
                <w:noProof/>
                <w:webHidden/>
              </w:rPr>
              <w:instrText xml:space="preserve"> PAGEREF _Toc514332230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41A9C30A" w14:textId="40F3B98F" w:rsidR="00AB343C" w:rsidRDefault="004520E3">
          <w:pPr>
            <w:pStyle w:val="TOC2"/>
            <w:rPr>
              <w:rFonts w:asciiTheme="minorHAnsi" w:eastAsiaTheme="minorEastAsia" w:hAnsiTheme="minorHAnsi" w:cstheme="minorBidi"/>
              <w:noProof/>
              <w:sz w:val="22"/>
              <w:szCs w:val="22"/>
            </w:rPr>
          </w:pPr>
          <w:hyperlink w:anchor="_Toc514332231" w:history="1">
            <w:r w:rsidR="00AB343C" w:rsidRPr="004055FE">
              <w:rPr>
                <w:rStyle w:val="Hyperlink"/>
                <w:noProof/>
              </w:rPr>
              <w:t>DRC’s Mission Statement</w:t>
            </w:r>
            <w:r w:rsidR="00AB343C">
              <w:rPr>
                <w:noProof/>
                <w:webHidden/>
              </w:rPr>
              <w:tab/>
            </w:r>
            <w:r w:rsidR="00AB343C">
              <w:rPr>
                <w:noProof/>
                <w:webHidden/>
              </w:rPr>
              <w:fldChar w:fldCharType="begin"/>
            </w:r>
            <w:r w:rsidR="00AB343C">
              <w:rPr>
                <w:noProof/>
                <w:webHidden/>
              </w:rPr>
              <w:instrText xml:space="preserve"> PAGEREF _Toc514332231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28AC2562" w14:textId="03BDFBB0" w:rsidR="00AB343C" w:rsidRDefault="004520E3">
          <w:pPr>
            <w:pStyle w:val="TOC2"/>
            <w:rPr>
              <w:rFonts w:asciiTheme="minorHAnsi" w:eastAsiaTheme="minorEastAsia" w:hAnsiTheme="minorHAnsi" w:cstheme="minorBidi"/>
              <w:noProof/>
              <w:sz w:val="22"/>
              <w:szCs w:val="22"/>
            </w:rPr>
          </w:pPr>
          <w:hyperlink w:anchor="_Toc514332232"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_Toc514332232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6F22F6C4" w14:textId="3BD3571B" w:rsidR="00AB343C" w:rsidRDefault="004520E3">
          <w:pPr>
            <w:pStyle w:val="TOC3"/>
            <w:rPr>
              <w:rFonts w:asciiTheme="minorHAnsi" w:eastAsiaTheme="minorEastAsia" w:hAnsiTheme="minorHAnsi" w:cstheme="minorBidi"/>
              <w:noProof/>
              <w:sz w:val="22"/>
              <w:szCs w:val="22"/>
            </w:rPr>
          </w:pPr>
          <w:hyperlink w:anchor="_Toc514332233" w:history="1">
            <w:r w:rsidR="00AB343C" w:rsidRPr="004055FE">
              <w:rPr>
                <w:rStyle w:val="Hyperlink"/>
                <w:noProof/>
              </w:rPr>
              <w:t>DRC Main Office</w:t>
            </w:r>
            <w:r w:rsidR="00AB343C">
              <w:rPr>
                <w:noProof/>
                <w:webHidden/>
              </w:rPr>
              <w:tab/>
            </w:r>
            <w:r w:rsidR="00AB343C">
              <w:rPr>
                <w:noProof/>
                <w:webHidden/>
              </w:rPr>
              <w:fldChar w:fldCharType="begin"/>
            </w:r>
            <w:r w:rsidR="00AB343C">
              <w:rPr>
                <w:noProof/>
                <w:webHidden/>
              </w:rPr>
              <w:instrText xml:space="preserve"> PAGEREF _Toc514332233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2B61B910" w14:textId="57FEB9AE" w:rsidR="00AB343C" w:rsidRDefault="004520E3">
          <w:pPr>
            <w:pStyle w:val="TOC1"/>
            <w:rPr>
              <w:rFonts w:asciiTheme="minorHAnsi" w:eastAsiaTheme="minorEastAsia" w:hAnsiTheme="minorHAnsi" w:cstheme="minorBidi"/>
              <w:noProof/>
              <w:sz w:val="22"/>
              <w:szCs w:val="22"/>
            </w:rPr>
          </w:pPr>
          <w:hyperlink w:anchor="_Toc514332234" w:history="1">
            <w:r w:rsidR="00AB343C" w:rsidRPr="004055FE">
              <w:rPr>
                <w:rStyle w:val="Hyperlink"/>
                <w:noProof/>
              </w:rPr>
              <w:t>FREED, Center for Independent Living (FREED)</w:t>
            </w:r>
            <w:r w:rsidR="00AB343C">
              <w:rPr>
                <w:noProof/>
                <w:webHidden/>
              </w:rPr>
              <w:tab/>
            </w:r>
            <w:r w:rsidR="00AB343C">
              <w:rPr>
                <w:noProof/>
                <w:webHidden/>
              </w:rPr>
              <w:fldChar w:fldCharType="begin"/>
            </w:r>
            <w:r w:rsidR="00AB343C">
              <w:rPr>
                <w:noProof/>
                <w:webHidden/>
              </w:rPr>
              <w:instrText xml:space="preserve"> PAGEREF _Toc514332234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5F055807" w14:textId="6BC44097" w:rsidR="00AB343C" w:rsidRDefault="004520E3">
          <w:pPr>
            <w:pStyle w:val="TOC2"/>
            <w:rPr>
              <w:rFonts w:asciiTheme="minorHAnsi" w:eastAsiaTheme="minorEastAsia" w:hAnsiTheme="minorHAnsi" w:cstheme="minorBidi"/>
              <w:noProof/>
              <w:sz w:val="22"/>
              <w:szCs w:val="22"/>
            </w:rPr>
          </w:pPr>
          <w:hyperlink w:anchor="_Toc514332235" w:history="1">
            <w:r w:rsidR="00AB343C" w:rsidRPr="004055FE">
              <w:rPr>
                <w:rStyle w:val="Hyperlink"/>
                <w:noProof/>
              </w:rPr>
              <w:t>FREED’s Mission Statement</w:t>
            </w:r>
            <w:r w:rsidR="00AB343C">
              <w:rPr>
                <w:noProof/>
                <w:webHidden/>
              </w:rPr>
              <w:tab/>
            </w:r>
            <w:r w:rsidR="00AB343C">
              <w:rPr>
                <w:noProof/>
                <w:webHidden/>
              </w:rPr>
              <w:fldChar w:fldCharType="begin"/>
            </w:r>
            <w:r w:rsidR="00AB343C">
              <w:rPr>
                <w:noProof/>
                <w:webHidden/>
              </w:rPr>
              <w:instrText xml:space="preserve"> PAGEREF _Toc514332235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6B0EEDBD" w14:textId="002BBA69" w:rsidR="00AB343C" w:rsidRDefault="004520E3">
          <w:pPr>
            <w:pStyle w:val="TOC2"/>
            <w:rPr>
              <w:rFonts w:asciiTheme="minorHAnsi" w:eastAsiaTheme="minorEastAsia" w:hAnsiTheme="minorHAnsi" w:cstheme="minorBidi"/>
              <w:noProof/>
              <w:sz w:val="22"/>
              <w:szCs w:val="22"/>
            </w:rPr>
          </w:pPr>
          <w:hyperlink w:anchor="_Toc514332236"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_Toc514332236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36C36CC3" w14:textId="5EB695A1" w:rsidR="00AB343C" w:rsidRDefault="004520E3">
          <w:pPr>
            <w:pStyle w:val="TOC3"/>
            <w:rPr>
              <w:rFonts w:asciiTheme="minorHAnsi" w:eastAsiaTheme="minorEastAsia" w:hAnsiTheme="minorHAnsi" w:cstheme="minorBidi"/>
              <w:noProof/>
              <w:sz w:val="22"/>
              <w:szCs w:val="22"/>
            </w:rPr>
          </w:pPr>
          <w:hyperlink w:anchor="_Toc514332237" w:history="1">
            <w:r w:rsidR="00AB343C" w:rsidRPr="004055FE">
              <w:rPr>
                <w:rStyle w:val="Hyperlink"/>
                <w:noProof/>
              </w:rPr>
              <w:t>FREED Main Office</w:t>
            </w:r>
            <w:r w:rsidR="00AB343C">
              <w:rPr>
                <w:noProof/>
                <w:webHidden/>
              </w:rPr>
              <w:tab/>
            </w:r>
            <w:r w:rsidR="00AB343C">
              <w:rPr>
                <w:noProof/>
                <w:webHidden/>
              </w:rPr>
              <w:fldChar w:fldCharType="begin"/>
            </w:r>
            <w:r w:rsidR="00AB343C">
              <w:rPr>
                <w:noProof/>
                <w:webHidden/>
              </w:rPr>
              <w:instrText xml:space="preserve"> PAGEREF _Toc514332237 \h </w:instrText>
            </w:r>
            <w:r w:rsidR="00AB343C">
              <w:rPr>
                <w:noProof/>
                <w:webHidden/>
              </w:rPr>
            </w:r>
            <w:r w:rsidR="00AB343C">
              <w:rPr>
                <w:noProof/>
                <w:webHidden/>
              </w:rPr>
              <w:fldChar w:fldCharType="separate"/>
            </w:r>
            <w:r w:rsidR="00AB343C">
              <w:rPr>
                <w:noProof/>
                <w:webHidden/>
              </w:rPr>
              <w:t>20</w:t>
            </w:r>
            <w:r w:rsidR="00AB343C">
              <w:rPr>
                <w:noProof/>
                <w:webHidden/>
              </w:rPr>
              <w:fldChar w:fldCharType="end"/>
            </w:r>
          </w:hyperlink>
        </w:p>
        <w:p w14:paraId="02304D7C" w14:textId="4D3066F3" w:rsidR="00AB343C" w:rsidRDefault="004520E3">
          <w:pPr>
            <w:pStyle w:val="TOC3"/>
            <w:rPr>
              <w:rFonts w:asciiTheme="minorHAnsi" w:eastAsiaTheme="minorEastAsia" w:hAnsiTheme="minorHAnsi" w:cstheme="minorBidi"/>
              <w:noProof/>
              <w:sz w:val="22"/>
              <w:szCs w:val="22"/>
            </w:rPr>
          </w:pPr>
          <w:hyperlink w:anchor="_Toc514332238" w:history="1">
            <w:r w:rsidR="00AB343C" w:rsidRPr="004055FE">
              <w:rPr>
                <w:rStyle w:val="Hyperlink"/>
                <w:noProof/>
              </w:rPr>
              <w:t>Marysville Office</w:t>
            </w:r>
            <w:r w:rsidR="00AB343C">
              <w:rPr>
                <w:noProof/>
                <w:webHidden/>
              </w:rPr>
              <w:tab/>
            </w:r>
            <w:r w:rsidR="00AB343C">
              <w:rPr>
                <w:noProof/>
                <w:webHidden/>
              </w:rPr>
              <w:fldChar w:fldCharType="begin"/>
            </w:r>
            <w:r w:rsidR="00AB343C">
              <w:rPr>
                <w:noProof/>
                <w:webHidden/>
              </w:rPr>
              <w:instrText xml:space="preserve"> PAGEREF _Toc514332238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12193CF5" w14:textId="3BE73FE0" w:rsidR="00AB343C" w:rsidRDefault="004520E3">
          <w:pPr>
            <w:pStyle w:val="TOC1"/>
            <w:rPr>
              <w:rFonts w:asciiTheme="minorHAnsi" w:eastAsiaTheme="minorEastAsia" w:hAnsiTheme="minorHAnsi" w:cstheme="minorBidi"/>
              <w:noProof/>
              <w:sz w:val="22"/>
              <w:szCs w:val="22"/>
            </w:rPr>
          </w:pPr>
          <w:hyperlink w:anchor="_Toc514332239" w:history="1">
            <w:r w:rsidR="00AB343C" w:rsidRPr="004055FE">
              <w:rPr>
                <w:rStyle w:val="Hyperlink"/>
                <w:noProof/>
              </w:rPr>
              <w:t>Independent Living Center of Kern County (ILCKC)</w:t>
            </w:r>
            <w:r w:rsidR="00AB343C">
              <w:rPr>
                <w:noProof/>
                <w:webHidden/>
              </w:rPr>
              <w:tab/>
            </w:r>
            <w:r w:rsidR="00AB343C">
              <w:rPr>
                <w:noProof/>
                <w:webHidden/>
              </w:rPr>
              <w:fldChar w:fldCharType="begin"/>
            </w:r>
            <w:r w:rsidR="00AB343C">
              <w:rPr>
                <w:noProof/>
                <w:webHidden/>
              </w:rPr>
              <w:instrText xml:space="preserve"> PAGEREF _Toc514332239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6D442B3E" w14:textId="1E696DE0" w:rsidR="00AB343C" w:rsidRDefault="004520E3">
          <w:pPr>
            <w:pStyle w:val="TOC2"/>
            <w:rPr>
              <w:rFonts w:asciiTheme="minorHAnsi" w:eastAsiaTheme="minorEastAsia" w:hAnsiTheme="minorHAnsi" w:cstheme="minorBidi"/>
              <w:noProof/>
              <w:sz w:val="22"/>
              <w:szCs w:val="22"/>
            </w:rPr>
          </w:pPr>
          <w:hyperlink w:anchor="_Toc514332240" w:history="1">
            <w:r w:rsidR="00AB343C" w:rsidRPr="004055FE">
              <w:rPr>
                <w:rStyle w:val="Hyperlink"/>
                <w:noProof/>
              </w:rPr>
              <w:t>ILCKC’s Mission Statement</w:t>
            </w:r>
            <w:r w:rsidR="00AB343C">
              <w:rPr>
                <w:noProof/>
                <w:webHidden/>
              </w:rPr>
              <w:tab/>
            </w:r>
            <w:r w:rsidR="00AB343C">
              <w:rPr>
                <w:noProof/>
                <w:webHidden/>
              </w:rPr>
              <w:fldChar w:fldCharType="begin"/>
            </w:r>
            <w:r w:rsidR="00AB343C">
              <w:rPr>
                <w:noProof/>
                <w:webHidden/>
              </w:rPr>
              <w:instrText xml:space="preserve"> PAGEREF _Toc514332240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6B3BC8C1" w14:textId="649B4B9D" w:rsidR="00AB343C" w:rsidRDefault="004520E3">
          <w:pPr>
            <w:pStyle w:val="TOC2"/>
            <w:rPr>
              <w:rFonts w:asciiTheme="minorHAnsi" w:eastAsiaTheme="minorEastAsia" w:hAnsiTheme="minorHAnsi" w:cstheme="minorBidi"/>
              <w:noProof/>
              <w:sz w:val="22"/>
              <w:szCs w:val="22"/>
            </w:rPr>
          </w:pPr>
          <w:hyperlink w:anchor="_Toc514332241"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_Toc514332241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6F918F38" w14:textId="77FD7A04" w:rsidR="00AB343C" w:rsidRDefault="004520E3">
          <w:pPr>
            <w:pStyle w:val="TOC3"/>
            <w:rPr>
              <w:rFonts w:asciiTheme="minorHAnsi" w:eastAsiaTheme="minorEastAsia" w:hAnsiTheme="minorHAnsi" w:cstheme="minorBidi"/>
              <w:noProof/>
              <w:sz w:val="22"/>
              <w:szCs w:val="22"/>
            </w:rPr>
          </w:pPr>
          <w:hyperlink w:anchor="_Toc514332242" w:history="1">
            <w:r w:rsidR="00AB343C" w:rsidRPr="004055FE">
              <w:rPr>
                <w:rStyle w:val="Hyperlink"/>
                <w:noProof/>
              </w:rPr>
              <w:t>ILCKC Main Office</w:t>
            </w:r>
            <w:r w:rsidR="00AB343C">
              <w:rPr>
                <w:noProof/>
                <w:webHidden/>
              </w:rPr>
              <w:tab/>
            </w:r>
            <w:r w:rsidR="00AB343C">
              <w:rPr>
                <w:noProof/>
                <w:webHidden/>
              </w:rPr>
              <w:fldChar w:fldCharType="begin"/>
            </w:r>
            <w:r w:rsidR="00AB343C">
              <w:rPr>
                <w:noProof/>
                <w:webHidden/>
              </w:rPr>
              <w:instrText xml:space="preserve"> PAGEREF _Toc514332242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3E3041F8" w14:textId="52E07DFB" w:rsidR="00AB343C" w:rsidRDefault="004520E3">
          <w:pPr>
            <w:pStyle w:val="TOC1"/>
            <w:rPr>
              <w:rFonts w:asciiTheme="minorHAnsi" w:eastAsiaTheme="minorEastAsia" w:hAnsiTheme="minorHAnsi" w:cstheme="minorBidi"/>
              <w:noProof/>
              <w:sz w:val="22"/>
              <w:szCs w:val="22"/>
            </w:rPr>
          </w:pPr>
          <w:hyperlink w:anchor="_Toc514332243" w:history="1">
            <w:r w:rsidR="00AB343C" w:rsidRPr="004055FE">
              <w:rPr>
                <w:rStyle w:val="Hyperlink"/>
                <w:noProof/>
              </w:rPr>
              <w:t>Independent Living Center of Southern California (ILCSC)</w:t>
            </w:r>
            <w:r w:rsidR="00AB343C">
              <w:rPr>
                <w:noProof/>
                <w:webHidden/>
              </w:rPr>
              <w:tab/>
            </w:r>
            <w:r w:rsidR="00AB343C">
              <w:rPr>
                <w:noProof/>
                <w:webHidden/>
              </w:rPr>
              <w:fldChar w:fldCharType="begin"/>
            </w:r>
            <w:r w:rsidR="00AB343C">
              <w:rPr>
                <w:noProof/>
                <w:webHidden/>
              </w:rPr>
              <w:instrText xml:space="preserve"> PAGEREF _Toc514332243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5C5F8CDA" w14:textId="0E3B9977" w:rsidR="00AB343C" w:rsidRDefault="004520E3">
          <w:pPr>
            <w:pStyle w:val="TOC2"/>
            <w:rPr>
              <w:rFonts w:asciiTheme="minorHAnsi" w:eastAsiaTheme="minorEastAsia" w:hAnsiTheme="minorHAnsi" w:cstheme="minorBidi"/>
              <w:noProof/>
              <w:sz w:val="22"/>
              <w:szCs w:val="22"/>
            </w:rPr>
          </w:pPr>
          <w:hyperlink w:anchor="_Toc514332244" w:history="1">
            <w:r w:rsidR="00AB343C" w:rsidRPr="004055FE">
              <w:rPr>
                <w:rStyle w:val="Hyperlink"/>
                <w:noProof/>
              </w:rPr>
              <w:t>ILCSC’s Mission Statement</w:t>
            </w:r>
            <w:r w:rsidR="00AB343C">
              <w:rPr>
                <w:noProof/>
                <w:webHidden/>
              </w:rPr>
              <w:tab/>
            </w:r>
            <w:r w:rsidR="00AB343C">
              <w:rPr>
                <w:noProof/>
                <w:webHidden/>
              </w:rPr>
              <w:fldChar w:fldCharType="begin"/>
            </w:r>
            <w:r w:rsidR="00AB343C">
              <w:rPr>
                <w:noProof/>
                <w:webHidden/>
              </w:rPr>
              <w:instrText xml:space="preserve"> PAGEREF _Toc514332244 \h </w:instrText>
            </w:r>
            <w:r w:rsidR="00AB343C">
              <w:rPr>
                <w:noProof/>
                <w:webHidden/>
              </w:rPr>
            </w:r>
            <w:r w:rsidR="00AB343C">
              <w:rPr>
                <w:noProof/>
                <w:webHidden/>
              </w:rPr>
              <w:fldChar w:fldCharType="separate"/>
            </w:r>
            <w:r w:rsidR="00AB343C">
              <w:rPr>
                <w:noProof/>
                <w:webHidden/>
              </w:rPr>
              <w:t>21</w:t>
            </w:r>
            <w:r w:rsidR="00AB343C">
              <w:rPr>
                <w:noProof/>
                <w:webHidden/>
              </w:rPr>
              <w:fldChar w:fldCharType="end"/>
            </w:r>
          </w:hyperlink>
        </w:p>
        <w:p w14:paraId="58AB6527" w14:textId="4FB6EB5E" w:rsidR="00AB343C" w:rsidRDefault="004520E3">
          <w:pPr>
            <w:pStyle w:val="TOC2"/>
            <w:rPr>
              <w:rFonts w:asciiTheme="minorHAnsi" w:eastAsiaTheme="minorEastAsia" w:hAnsiTheme="minorHAnsi" w:cstheme="minorBidi"/>
              <w:noProof/>
              <w:sz w:val="22"/>
              <w:szCs w:val="22"/>
            </w:rPr>
          </w:pPr>
          <w:hyperlink w:anchor="_Toc514332245" w:history="1">
            <w:r w:rsidR="00AB343C" w:rsidRPr="004055FE">
              <w:rPr>
                <w:rStyle w:val="Hyperlink"/>
                <w:noProof/>
                <w:lang w:val="fr-FR"/>
              </w:rPr>
              <w:t>Catchment Area</w:t>
            </w:r>
            <w:r w:rsidR="00AB343C">
              <w:rPr>
                <w:noProof/>
                <w:webHidden/>
              </w:rPr>
              <w:tab/>
            </w:r>
            <w:r w:rsidR="00AB343C">
              <w:rPr>
                <w:noProof/>
                <w:webHidden/>
              </w:rPr>
              <w:fldChar w:fldCharType="begin"/>
            </w:r>
            <w:r w:rsidR="00AB343C">
              <w:rPr>
                <w:noProof/>
                <w:webHidden/>
              </w:rPr>
              <w:instrText xml:space="preserve"> PAGEREF _Toc514332245 \h </w:instrText>
            </w:r>
            <w:r w:rsidR="00AB343C">
              <w:rPr>
                <w:noProof/>
                <w:webHidden/>
              </w:rPr>
            </w:r>
            <w:r w:rsidR="00AB343C">
              <w:rPr>
                <w:noProof/>
                <w:webHidden/>
              </w:rPr>
              <w:fldChar w:fldCharType="separate"/>
            </w:r>
            <w:r w:rsidR="00AB343C">
              <w:rPr>
                <w:noProof/>
                <w:webHidden/>
              </w:rPr>
              <w:t>22</w:t>
            </w:r>
            <w:r w:rsidR="00AB343C">
              <w:rPr>
                <w:noProof/>
                <w:webHidden/>
              </w:rPr>
              <w:fldChar w:fldCharType="end"/>
            </w:r>
          </w:hyperlink>
        </w:p>
        <w:p w14:paraId="425480D4" w14:textId="6AEC2D92" w:rsidR="00AB343C" w:rsidRDefault="004520E3">
          <w:pPr>
            <w:pStyle w:val="TOC3"/>
            <w:rPr>
              <w:rFonts w:asciiTheme="minorHAnsi" w:eastAsiaTheme="minorEastAsia" w:hAnsiTheme="minorHAnsi" w:cstheme="minorBidi"/>
              <w:noProof/>
              <w:sz w:val="22"/>
              <w:szCs w:val="22"/>
            </w:rPr>
          </w:pPr>
          <w:hyperlink w:anchor="_Toc514332246" w:history="1">
            <w:r w:rsidR="00AB343C" w:rsidRPr="004055FE">
              <w:rPr>
                <w:rStyle w:val="Hyperlink"/>
                <w:noProof/>
              </w:rPr>
              <w:t>ILCSC Main Office</w:t>
            </w:r>
            <w:r w:rsidR="00AB343C">
              <w:rPr>
                <w:noProof/>
                <w:webHidden/>
              </w:rPr>
              <w:tab/>
            </w:r>
            <w:r w:rsidR="00AB343C">
              <w:rPr>
                <w:noProof/>
                <w:webHidden/>
              </w:rPr>
              <w:fldChar w:fldCharType="begin"/>
            </w:r>
            <w:r w:rsidR="00AB343C">
              <w:rPr>
                <w:noProof/>
                <w:webHidden/>
              </w:rPr>
              <w:instrText xml:space="preserve"> PAGEREF _Toc514332246 \h </w:instrText>
            </w:r>
            <w:r w:rsidR="00AB343C">
              <w:rPr>
                <w:noProof/>
                <w:webHidden/>
              </w:rPr>
            </w:r>
            <w:r w:rsidR="00AB343C">
              <w:rPr>
                <w:noProof/>
                <w:webHidden/>
              </w:rPr>
              <w:fldChar w:fldCharType="separate"/>
            </w:r>
            <w:r w:rsidR="00AB343C">
              <w:rPr>
                <w:noProof/>
                <w:webHidden/>
              </w:rPr>
              <w:t>22</w:t>
            </w:r>
            <w:r w:rsidR="00AB343C">
              <w:rPr>
                <w:noProof/>
                <w:webHidden/>
              </w:rPr>
              <w:fldChar w:fldCharType="end"/>
            </w:r>
          </w:hyperlink>
        </w:p>
        <w:p w14:paraId="3EDF21ED" w14:textId="05D924D5" w:rsidR="00AB343C" w:rsidRDefault="004520E3">
          <w:pPr>
            <w:pStyle w:val="TOC3"/>
            <w:rPr>
              <w:rFonts w:asciiTheme="minorHAnsi" w:eastAsiaTheme="minorEastAsia" w:hAnsiTheme="minorHAnsi" w:cstheme="minorBidi"/>
              <w:noProof/>
              <w:sz w:val="22"/>
              <w:szCs w:val="22"/>
            </w:rPr>
          </w:pPr>
          <w:hyperlink w:anchor="_Toc514332247" w:history="1">
            <w:r w:rsidR="00AB343C" w:rsidRPr="004055FE">
              <w:rPr>
                <w:rStyle w:val="Hyperlink"/>
                <w:noProof/>
              </w:rPr>
              <w:t>Lancaster Office</w:t>
            </w:r>
            <w:r w:rsidR="00AB343C">
              <w:rPr>
                <w:noProof/>
                <w:webHidden/>
              </w:rPr>
              <w:tab/>
            </w:r>
            <w:r w:rsidR="00AB343C">
              <w:rPr>
                <w:noProof/>
                <w:webHidden/>
              </w:rPr>
              <w:fldChar w:fldCharType="begin"/>
            </w:r>
            <w:r w:rsidR="00AB343C">
              <w:rPr>
                <w:noProof/>
                <w:webHidden/>
              </w:rPr>
              <w:instrText xml:space="preserve"> PAGEREF _Toc514332247 \h </w:instrText>
            </w:r>
            <w:r w:rsidR="00AB343C">
              <w:rPr>
                <w:noProof/>
                <w:webHidden/>
              </w:rPr>
            </w:r>
            <w:r w:rsidR="00AB343C">
              <w:rPr>
                <w:noProof/>
                <w:webHidden/>
              </w:rPr>
              <w:fldChar w:fldCharType="separate"/>
            </w:r>
            <w:r w:rsidR="00AB343C">
              <w:rPr>
                <w:noProof/>
                <w:webHidden/>
              </w:rPr>
              <w:t>22</w:t>
            </w:r>
            <w:r w:rsidR="00AB343C">
              <w:rPr>
                <w:noProof/>
                <w:webHidden/>
              </w:rPr>
              <w:fldChar w:fldCharType="end"/>
            </w:r>
          </w:hyperlink>
        </w:p>
        <w:p w14:paraId="112563EE" w14:textId="5BAF06D3" w:rsidR="00AB343C" w:rsidRDefault="004520E3">
          <w:pPr>
            <w:pStyle w:val="TOC3"/>
            <w:rPr>
              <w:rFonts w:asciiTheme="minorHAnsi" w:eastAsiaTheme="minorEastAsia" w:hAnsiTheme="minorHAnsi" w:cstheme="minorBidi"/>
              <w:noProof/>
              <w:sz w:val="22"/>
              <w:szCs w:val="22"/>
            </w:rPr>
          </w:pPr>
          <w:hyperlink w:anchor="_Toc514332248" w:history="1">
            <w:r w:rsidR="00AB343C" w:rsidRPr="004055FE">
              <w:rPr>
                <w:rStyle w:val="Hyperlink"/>
                <w:noProof/>
              </w:rPr>
              <w:t>Training &amp; Transition House</w:t>
            </w:r>
            <w:r w:rsidR="00AB343C">
              <w:rPr>
                <w:noProof/>
                <w:webHidden/>
              </w:rPr>
              <w:tab/>
            </w:r>
            <w:r w:rsidR="00AB343C">
              <w:rPr>
                <w:noProof/>
                <w:webHidden/>
              </w:rPr>
              <w:fldChar w:fldCharType="begin"/>
            </w:r>
            <w:r w:rsidR="00AB343C">
              <w:rPr>
                <w:noProof/>
                <w:webHidden/>
              </w:rPr>
              <w:instrText xml:space="preserve"> PAGEREF _Toc514332248 \h </w:instrText>
            </w:r>
            <w:r w:rsidR="00AB343C">
              <w:rPr>
                <w:noProof/>
                <w:webHidden/>
              </w:rPr>
            </w:r>
            <w:r w:rsidR="00AB343C">
              <w:rPr>
                <w:noProof/>
                <w:webHidden/>
              </w:rPr>
              <w:fldChar w:fldCharType="separate"/>
            </w:r>
            <w:r w:rsidR="00AB343C">
              <w:rPr>
                <w:noProof/>
                <w:webHidden/>
              </w:rPr>
              <w:t>22</w:t>
            </w:r>
            <w:r w:rsidR="00AB343C">
              <w:rPr>
                <w:noProof/>
                <w:webHidden/>
              </w:rPr>
              <w:fldChar w:fldCharType="end"/>
            </w:r>
          </w:hyperlink>
        </w:p>
        <w:p w14:paraId="62776B57" w14:textId="41448934" w:rsidR="00AB343C" w:rsidRDefault="004520E3">
          <w:pPr>
            <w:pStyle w:val="TOC1"/>
            <w:rPr>
              <w:rFonts w:asciiTheme="minorHAnsi" w:eastAsiaTheme="minorEastAsia" w:hAnsiTheme="minorHAnsi" w:cstheme="minorBidi"/>
              <w:noProof/>
              <w:sz w:val="22"/>
              <w:szCs w:val="22"/>
            </w:rPr>
          </w:pPr>
          <w:hyperlink w:anchor="_Toc514332249" w:history="1">
            <w:r w:rsidR="00AB343C" w:rsidRPr="004055FE">
              <w:rPr>
                <w:rStyle w:val="Hyperlink"/>
                <w:noProof/>
              </w:rPr>
              <w:t>Independent Living Resource Center (ILRC-SB)</w:t>
            </w:r>
            <w:r w:rsidR="00AB343C">
              <w:rPr>
                <w:noProof/>
                <w:webHidden/>
              </w:rPr>
              <w:tab/>
            </w:r>
            <w:r w:rsidR="00AB343C">
              <w:rPr>
                <w:noProof/>
                <w:webHidden/>
              </w:rPr>
              <w:fldChar w:fldCharType="begin"/>
            </w:r>
            <w:r w:rsidR="00AB343C">
              <w:rPr>
                <w:noProof/>
                <w:webHidden/>
              </w:rPr>
              <w:instrText xml:space="preserve"> PAGEREF _Toc514332249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1A5DC632" w14:textId="13731FE6" w:rsidR="00AB343C" w:rsidRDefault="004520E3">
          <w:pPr>
            <w:pStyle w:val="TOC2"/>
            <w:rPr>
              <w:rFonts w:asciiTheme="minorHAnsi" w:eastAsiaTheme="minorEastAsia" w:hAnsiTheme="minorHAnsi" w:cstheme="minorBidi"/>
              <w:noProof/>
              <w:sz w:val="22"/>
              <w:szCs w:val="22"/>
            </w:rPr>
          </w:pPr>
          <w:hyperlink w:anchor="_Toc514332250" w:history="1">
            <w:r w:rsidR="00AB343C" w:rsidRPr="004055FE">
              <w:rPr>
                <w:rStyle w:val="Hyperlink"/>
                <w:noProof/>
              </w:rPr>
              <w:t>ILRC-SB’s Mission Statement</w:t>
            </w:r>
            <w:r w:rsidR="00AB343C">
              <w:rPr>
                <w:noProof/>
                <w:webHidden/>
              </w:rPr>
              <w:tab/>
            </w:r>
            <w:r w:rsidR="00AB343C">
              <w:rPr>
                <w:noProof/>
                <w:webHidden/>
              </w:rPr>
              <w:fldChar w:fldCharType="begin"/>
            </w:r>
            <w:r w:rsidR="00AB343C">
              <w:rPr>
                <w:noProof/>
                <w:webHidden/>
              </w:rPr>
              <w:instrText xml:space="preserve"> PAGEREF _Toc514332250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1A891A9F" w14:textId="60A7F144" w:rsidR="00AB343C" w:rsidRDefault="004520E3">
          <w:pPr>
            <w:pStyle w:val="TOC2"/>
            <w:rPr>
              <w:rFonts w:asciiTheme="minorHAnsi" w:eastAsiaTheme="minorEastAsia" w:hAnsiTheme="minorHAnsi" w:cstheme="minorBidi"/>
              <w:noProof/>
              <w:sz w:val="22"/>
              <w:szCs w:val="22"/>
            </w:rPr>
          </w:pPr>
          <w:hyperlink w:anchor="_Toc514332251"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_Toc514332251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18CF10EB" w14:textId="0F3B305C" w:rsidR="00AB343C" w:rsidRDefault="004520E3">
          <w:pPr>
            <w:pStyle w:val="TOC3"/>
            <w:rPr>
              <w:rFonts w:asciiTheme="minorHAnsi" w:eastAsiaTheme="minorEastAsia" w:hAnsiTheme="minorHAnsi" w:cstheme="minorBidi"/>
              <w:noProof/>
              <w:sz w:val="22"/>
              <w:szCs w:val="22"/>
            </w:rPr>
          </w:pPr>
          <w:hyperlink w:anchor="_Toc514332252" w:history="1">
            <w:r w:rsidR="00AB343C" w:rsidRPr="004055FE">
              <w:rPr>
                <w:rStyle w:val="Hyperlink"/>
                <w:noProof/>
              </w:rPr>
              <w:t>ILRC-SB Main Office</w:t>
            </w:r>
            <w:r w:rsidR="00AB343C">
              <w:rPr>
                <w:noProof/>
                <w:webHidden/>
              </w:rPr>
              <w:tab/>
            </w:r>
            <w:r w:rsidR="00AB343C">
              <w:rPr>
                <w:noProof/>
                <w:webHidden/>
              </w:rPr>
              <w:fldChar w:fldCharType="begin"/>
            </w:r>
            <w:r w:rsidR="00AB343C">
              <w:rPr>
                <w:noProof/>
                <w:webHidden/>
              </w:rPr>
              <w:instrText xml:space="preserve"> PAGEREF _Toc514332252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5AC8C1F7" w14:textId="5A4183AC" w:rsidR="00AB343C" w:rsidRDefault="004520E3">
          <w:pPr>
            <w:pStyle w:val="TOC3"/>
            <w:rPr>
              <w:rFonts w:asciiTheme="minorHAnsi" w:eastAsiaTheme="minorEastAsia" w:hAnsiTheme="minorHAnsi" w:cstheme="minorBidi"/>
              <w:noProof/>
              <w:sz w:val="22"/>
              <w:szCs w:val="22"/>
            </w:rPr>
          </w:pPr>
          <w:hyperlink w:anchor="_Toc514332253" w:history="1">
            <w:r w:rsidR="00AB343C" w:rsidRPr="004055FE">
              <w:rPr>
                <w:rStyle w:val="Hyperlink"/>
                <w:noProof/>
              </w:rPr>
              <w:t>Santa Maria Office</w:t>
            </w:r>
            <w:r w:rsidR="00AB343C">
              <w:rPr>
                <w:noProof/>
                <w:webHidden/>
              </w:rPr>
              <w:tab/>
            </w:r>
            <w:r w:rsidR="00AB343C">
              <w:rPr>
                <w:noProof/>
                <w:webHidden/>
              </w:rPr>
              <w:fldChar w:fldCharType="begin"/>
            </w:r>
            <w:r w:rsidR="00AB343C">
              <w:rPr>
                <w:noProof/>
                <w:webHidden/>
              </w:rPr>
              <w:instrText xml:space="preserve"> PAGEREF _Toc514332253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62C5FC37" w14:textId="30130E45" w:rsidR="00AB343C" w:rsidRDefault="004520E3">
          <w:pPr>
            <w:pStyle w:val="TOC3"/>
            <w:rPr>
              <w:rFonts w:asciiTheme="minorHAnsi" w:eastAsiaTheme="minorEastAsia" w:hAnsiTheme="minorHAnsi" w:cstheme="minorBidi"/>
              <w:noProof/>
              <w:sz w:val="22"/>
              <w:szCs w:val="22"/>
            </w:rPr>
          </w:pPr>
          <w:hyperlink w:anchor="_Toc514332254" w:history="1">
            <w:r w:rsidR="00AB343C" w:rsidRPr="004055FE">
              <w:rPr>
                <w:rStyle w:val="Hyperlink"/>
                <w:noProof/>
              </w:rPr>
              <w:t>San Luis Obispo Office</w:t>
            </w:r>
            <w:r w:rsidR="00AB343C">
              <w:rPr>
                <w:noProof/>
                <w:webHidden/>
              </w:rPr>
              <w:tab/>
            </w:r>
            <w:r w:rsidR="00AB343C">
              <w:rPr>
                <w:noProof/>
                <w:webHidden/>
              </w:rPr>
              <w:fldChar w:fldCharType="begin"/>
            </w:r>
            <w:r w:rsidR="00AB343C">
              <w:rPr>
                <w:noProof/>
                <w:webHidden/>
              </w:rPr>
              <w:instrText xml:space="preserve"> PAGEREF _Toc514332254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6069C1DD" w14:textId="2219F138" w:rsidR="00AB343C" w:rsidRDefault="004520E3">
          <w:pPr>
            <w:pStyle w:val="TOC3"/>
            <w:rPr>
              <w:rFonts w:asciiTheme="minorHAnsi" w:eastAsiaTheme="minorEastAsia" w:hAnsiTheme="minorHAnsi" w:cstheme="minorBidi"/>
              <w:noProof/>
              <w:sz w:val="22"/>
              <w:szCs w:val="22"/>
            </w:rPr>
          </w:pPr>
          <w:hyperlink w:anchor="_Toc514332255" w:history="1">
            <w:r w:rsidR="00AB343C" w:rsidRPr="004055FE">
              <w:rPr>
                <w:rStyle w:val="Hyperlink"/>
                <w:noProof/>
              </w:rPr>
              <w:t>Ventura Office</w:t>
            </w:r>
            <w:r w:rsidR="00AB343C">
              <w:rPr>
                <w:noProof/>
                <w:webHidden/>
              </w:rPr>
              <w:tab/>
            </w:r>
            <w:r w:rsidR="00AB343C">
              <w:rPr>
                <w:noProof/>
                <w:webHidden/>
              </w:rPr>
              <w:fldChar w:fldCharType="begin"/>
            </w:r>
            <w:r w:rsidR="00AB343C">
              <w:rPr>
                <w:noProof/>
                <w:webHidden/>
              </w:rPr>
              <w:instrText xml:space="preserve"> PAGEREF _Toc514332255 \h </w:instrText>
            </w:r>
            <w:r w:rsidR="00AB343C">
              <w:rPr>
                <w:noProof/>
                <w:webHidden/>
              </w:rPr>
            </w:r>
            <w:r w:rsidR="00AB343C">
              <w:rPr>
                <w:noProof/>
                <w:webHidden/>
              </w:rPr>
              <w:fldChar w:fldCharType="separate"/>
            </w:r>
            <w:r w:rsidR="00AB343C">
              <w:rPr>
                <w:noProof/>
                <w:webHidden/>
              </w:rPr>
              <w:t>23</w:t>
            </w:r>
            <w:r w:rsidR="00AB343C">
              <w:rPr>
                <w:noProof/>
                <w:webHidden/>
              </w:rPr>
              <w:fldChar w:fldCharType="end"/>
            </w:r>
          </w:hyperlink>
        </w:p>
        <w:p w14:paraId="543F2D1A" w14:textId="52E9372A" w:rsidR="00AB343C" w:rsidRDefault="004520E3">
          <w:pPr>
            <w:pStyle w:val="TOC1"/>
            <w:rPr>
              <w:rFonts w:asciiTheme="minorHAnsi" w:eastAsiaTheme="minorEastAsia" w:hAnsiTheme="minorHAnsi" w:cstheme="minorBidi"/>
              <w:noProof/>
              <w:sz w:val="22"/>
              <w:szCs w:val="22"/>
            </w:rPr>
          </w:pPr>
          <w:hyperlink w:anchor="_Toc514332256" w:history="1">
            <w:r w:rsidR="00AB343C" w:rsidRPr="004055FE">
              <w:rPr>
                <w:rStyle w:val="Hyperlink"/>
                <w:noProof/>
              </w:rPr>
              <w:t>Independent Living Resource Center (ILRC-SF)</w:t>
            </w:r>
            <w:r w:rsidR="00AB343C">
              <w:rPr>
                <w:noProof/>
                <w:webHidden/>
              </w:rPr>
              <w:tab/>
            </w:r>
            <w:r w:rsidR="00AB343C">
              <w:rPr>
                <w:noProof/>
                <w:webHidden/>
              </w:rPr>
              <w:fldChar w:fldCharType="begin"/>
            </w:r>
            <w:r w:rsidR="00AB343C">
              <w:rPr>
                <w:noProof/>
                <w:webHidden/>
              </w:rPr>
              <w:instrText xml:space="preserve"> PAGEREF _Toc514332256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16B214EA" w14:textId="16DB8089" w:rsidR="00AB343C" w:rsidRDefault="004520E3">
          <w:pPr>
            <w:pStyle w:val="TOC2"/>
            <w:rPr>
              <w:rFonts w:asciiTheme="minorHAnsi" w:eastAsiaTheme="minorEastAsia" w:hAnsiTheme="minorHAnsi" w:cstheme="minorBidi"/>
              <w:noProof/>
              <w:sz w:val="22"/>
              <w:szCs w:val="22"/>
            </w:rPr>
          </w:pPr>
          <w:hyperlink w:anchor="_Toc514332257" w:history="1">
            <w:r w:rsidR="00AB343C" w:rsidRPr="004055FE">
              <w:rPr>
                <w:rStyle w:val="Hyperlink"/>
                <w:noProof/>
              </w:rPr>
              <w:t>ILRC-SF’s Mission Statement</w:t>
            </w:r>
            <w:r w:rsidR="00AB343C">
              <w:rPr>
                <w:noProof/>
                <w:webHidden/>
              </w:rPr>
              <w:tab/>
            </w:r>
            <w:r w:rsidR="00AB343C">
              <w:rPr>
                <w:noProof/>
                <w:webHidden/>
              </w:rPr>
              <w:fldChar w:fldCharType="begin"/>
            </w:r>
            <w:r w:rsidR="00AB343C">
              <w:rPr>
                <w:noProof/>
                <w:webHidden/>
              </w:rPr>
              <w:instrText xml:space="preserve"> PAGEREF _Toc514332257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48D92003" w14:textId="654C2B59" w:rsidR="00AB343C" w:rsidRDefault="004520E3">
          <w:pPr>
            <w:pStyle w:val="TOC2"/>
            <w:rPr>
              <w:rFonts w:asciiTheme="minorHAnsi" w:eastAsiaTheme="minorEastAsia" w:hAnsiTheme="minorHAnsi" w:cstheme="minorBidi"/>
              <w:noProof/>
              <w:sz w:val="22"/>
              <w:szCs w:val="22"/>
            </w:rPr>
          </w:pPr>
          <w:hyperlink w:anchor="_Toc514332258"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_Toc514332258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4CADE61C" w14:textId="3511E54E" w:rsidR="00AB343C" w:rsidRDefault="004520E3">
          <w:pPr>
            <w:pStyle w:val="TOC3"/>
            <w:rPr>
              <w:rFonts w:asciiTheme="minorHAnsi" w:eastAsiaTheme="minorEastAsia" w:hAnsiTheme="minorHAnsi" w:cstheme="minorBidi"/>
              <w:noProof/>
              <w:sz w:val="22"/>
              <w:szCs w:val="22"/>
            </w:rPr>
          </w:pPr>
          <w:hyperlink w:anchor="_Toc514332259" w:history="1">
            <w:r w:rsidR="00AB343C" w:rsidRPr="004055FE">
              <w:rPr>
                <w:rStyle w:val="Hyperlink"/>
                <w:noProof/>
              </w:rPr>
              <w:t>ILRC-SF Main Office</w:t>
            </w:r>
            <w:r w:rsidR="00AB343C">
              <w:rPr>
                <w:noProof/>
                <w:webHidden/>
              </w:rPr>
              <w:tab/>
            </w:r>
            <w:r w:rsidR="00AB343C">
              <w:rPr>
                <w:noProof/>
                <w:webHidden/>
              </w:rPr>
              <w:fldChar w:fldCharType="begin"/>
            </w:r>
            <w:r w:rsidR="00AB343C">
              <w:rPr>
                <w:noProof/>
                <w:webHidden/>
              </w:rPr>
              <w:instrText xml:space="preserve"> PAGEREF _Toc514332259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4661A3E7" w14:textId="53A8BE3E" w:rsidR="00AB343C" w:rsidRDefault="004520E3">
          <w:pPr>
            <w:pStyle w:val="TOC1"/>
            <w:rPr>
              <w:rFonts w:asciiTheme="minorHAnsi" w:eastAsiaTheme="minorEastAsia" w:hAnsiTheme="minorHAnsi" w:cstheme="minorBidi"/>
              <w:noProof/>
              <w:sz w:val="22"/>
              <w:szCs w:val="22"/>
            </w:rPr>
          </w:pPr>
          <w:hyperlink w:anchor="_Toc514332260" w:history="1">
            <w:r w:rsidR="00AB343C" w:rsidRPr="004055FE">
              <w:rPr>
                <w:rStyle w:val="Hyperlink"/>
                <w:noProof/>
              </w:rPr>
              <w:t>Independent Living Resources of Solano &amp; Contra Costa County (ILRSCCC)</w:t>
            </w:r>
            <w:r w:rsidR="00AB343C">
              <w:rPr>
                <w:noProof/>
                <w:webHidden/>
              </w:rPr>
              <w:tab/>
            </w:r>
            <w:r w:rsidR="00AB343C">
              <w:rPr>
                <w:noProof/>
                <w:webHidden/>
              </w:rPr>
              <w:fldChar w:fldCharType="begin"/>
            </w:r>
            <w:r w:rsidR="00AB343C">
              <w:rPr>
                <w:noProof/>
                <w:webHidden/>
              </w:rPr>
              <w:instrText xml:space="preserve"> PAGEREF _Toc514332260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2AD9A5B1" w14:textId="433AECB2" w:rsidR="00AB343C" w:rsidRDefault="004520E3">
          <w:pPr>
            <w:pStyle w:val="TOC2"/>
            <w:rPr>
              <w:rFonts w:asciiTheme="minorHAnsi" w:eastAsiaTheme="minorEastAsia" w:hAnsiTheme="minorHAnsi" w:cstheme="minorBidi"/>
              <w:noProof/>
              <w:sz w:val="22"/>
              <w:szCs w:val="22"/>
            </w:rPr>
          </w:pPr>
          <w:hyperlink w:anchor="_Toc514332261" w:history="1">
            <w:r w:rsidR="00AB343C" w:rsidRPr="004055FE">
              <w:rPr>
                <w:rStyle w:val="Hyperlink"/>
                <w:noProof/>
              </w:rPr>
              <w:t>ILRSCCC’s Mission Statement</w:t>
            </w:r>
            <w:r w:rsidR="00AB343C">
              <w:rPr>
                <w:noProof/>
                <w:webHidden/>
              </w:rPr>
              <w:tab/>
            </w:r>
            <w:r w:rsidR="00AB343C">
              <w:rPr>
                <w:noProof/>
                <w:webHidden/>
              </w:rPr>
              <w:fldChar w:fldCharType="begin"/>
            </w:r>
            <w:r w:rsidR="00AB343C">
              <w:rPr>
                <w:noProof/>
                <w:webHidden/>
              </w:rPr>
              <w:instrText xml:space="preserve"> PAGEREF _Toc514332261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7AB649CB" w14:textId="3457DB1B" w:rsidR="00AB343C" w:rsidRDefault="004520E3">
          <w:pPr>
            <w:pStyle w:val="TOC2"/>
            <w:rPr>
              <w:rFonts w:asciiTheme="minorHAnsi" w:eastAsiaTheme="minorEastAsia" w:hAnsiTheme="minorHAnsi" w:cstheme="minorBidi"/>
              <w:noProof/>
              <w:sz w:val="22"/>
              <w:szCs w:val="22"/>
            </w:rPr>
          </w:pPr>
          <w:hyperlink w:anchor="_Toc514332262"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_Toc514332262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3E39F06D" w14:textId="49EE78A3" w:rsidR="00AB343C" w:rsidRDefault="004520E3">
          <w:pPr>
            <w:pStyle w:val="TOC3"/>
            <w:rPr>
              <w:rFonts w:asciiTheme="minorHAnsi" w:eastAsiaTheme="minorEastAsia" w:hAnsiTheme="minorHAnsi" w:cstheme="minorBidi"/>
              <w:noProof/>
              <w:sz w:val="22"/>
              <w:szCs w:val="22"/>
            </w:rPr>
          </w:pPr>
          <w:hyperlink w:anchor="_Toc514332263" w:history="1">
            <w:r w:rsidR="00AB343C" w:rsidRPr="004055FE">
              <w:rPr>
                <w:rStyle w:val="Hyperlink"/>
                <w:noProof/>
              </w:rPr>
              <w:t>ILRSCCC Main Office</w:t>
            </w:r>
            <w:r w:rsidR="00AB343C">
              <w:rPr>
                <w:noProof/>
                <w:webHidden/>
              </w:rPr>
              <w:tab/>
            </w:r>
            <w:r w:rsidR="00AB343C">
              <w:rPr>
                <w:noProof/>
                <w:webHidden/>
              </w:rPr>
              <w:fldChar w:fldCharType="begin"/>
            </w:r>
            <w:r w:rsidR="00AB343C">
              <w:rPr>
                <w:noProof/>
                <w:webHidden/>
              </w:rPr>
              <w:instrText xml:space="preserve"> PAGEREF _Toc514332263 \h </w:instrText>
            </w:r>
            <w:r w:rsidR="00AB343C">
              <w:rPr>
                <w:noProof/>
                <w:webHidden/>
              </w:rPr>
            </w:r>
            <w:r w:rsidR="00AB343C">
              <w:rPr>
                <w:noProof/>
                <w:webHidden/>
              </w:rPr>
              <w:fldChar w:fldCharType="separate"/>
            </w:r>
            <w:r w:rsidR="00AB343C">
              <w:rPr>
                <w:noProof/>
                <w:webHidden/>
              </w:rPr>
              <w:t>24</w:t>
            </w:r>
            <w:r w:rsidR="00AB343C">
              <w:rPr>
                <w:noProof/>
                <w:webHidden/>
              </w:rPr>
              <w:fldChar w:fldCharType="end"/>
            </w:r>
          </w:hyperlink>
        </w:p>
        <w:p w14:paraId="4FC94CDB" w14:textId="21B03C81" w:rsidR="00AB343C" w:rsidRDefault="004520E3">
          <w:pPr>
            <w:pStyle w:val="TOC3"/>
            <w:rPr>
              <w:rFonts w:asciiTheme="minorHAnsi" w:eastAsiaTheme="minorEastAsia" w:hAnsiTheme="minorHAnsi" w:cstheme="minorBidi"/>
              <w:noProof/>
              <w:sz w:val="22"/>
              <w:szCs w:val="22"/>
            </w:rPr>
          </w:pPr>
          <w:hyperlink w:anchor="_Toc514332264" w:history="1">
            <w:r w:rsidR="00AB343C" w:rsidRPr="004055FE">
              <w:rPr>
                <w:rStyle w:val="Hyperlink"/>
                <w:noProof/>
              </w:rPr>
              <w:t>Contra Costa Office</w:t>
            </w:r>
            <w:r w:rsidR="00AB343C">
              <w:rPr>
                <w:noProof/>
                <w:webHidden/>
              </w:rPr>
              <w:tab/>
            </w:r>
            <w:r w:rsidR="00AB343C">
              <w:rPr>
                <w:noProof/>
                <w:webHidden/>
              </w:rPr>
              <w:fldChar w:fldCharType="begin"/>
            </w:r>
            <w:r w:rsidR="00AB343C">
              <w:rPr>
                <w:noProof/>
                <w:webHidden/>
              </w:rPr>
              <w:instrText xml:space="preserve"> PAGEREF _Toc514332264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78963D6E" w14:textId="0BF0CFC3" w:rsidR="00AB343C" w:rsidRDefault="004520E3">
          <w:pPr>
            <w:pStyle w:val="TOC3"/>
            <w:rPr>
              <w:rFonts w:asciiTheme="minorHAnsi" w:eastAsiaTheme="minorEastAsia" w:hAnsiTheme="minorHAnsi" w:cstheme="minorBidi"/>
              <w:noProof/>
              <w:sz w:val="22"/>
              <w:szCs w:val="22"/>
            </w:rPr>
          </w:pPr>
          <w:hyperlink w:anchor="_Toc514332265" w:history="1">
            <w:r w:rsidR="00AB343C" w:rsidRPr="004055FE">
              <w:rPr>
                <w:rStyle w:val="Hyperlink"/>
                <w:noProof/>
              </w:rPr>
              <w:t>Solano Office</w:t>
            </w:r>
            <w:r w:rsidR="00AB343C">
              <w:rPr>
                <w:noProof/>
                <w:webHidden/>
              </w:rPr>
              <w:tab/>
            </w:r>
            <w:r w:rsidR="00AB343C">
              <w:rPr>
                <w:noProof/>
                <w:webHidden/>
              </w:rPr>
              <w:fldChar w:fldCharType="begin"/>
            </w:r>
            <w:r w:rsidR="00AB343C">
              <w:rPr>
                <w:noProof/>
                <w:webHidden/>
              </w:rPr>
              <w:instrText xml:space="preserve"> PAGEREF _Toc514332265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36BF96EE" w14:textId="4CD0FD22" w:rsidR="00AB343C" w:rsidRDefault="004520E3">
          <w:pPr>
            <w:pStyle w:val="TOC1"/>
            <w:rPr>
              <w:rFonts w:asciiTheme="minorHAnsi" w:eastAsiaTheme="minorEastAsia" w:hAnsiTheme="minorHAnsi" w:cstheme="minorBidi"/>
              <w:noProof/>
              <w:sz w:val="22"/>
              <w:szCs w:val="22"/>
            </w:rPr>
          </w:pPr>
          <w:hyperlink w:anchor="_Toc514332266" w:history="1">
            <w:r w:rsidR="00AB343C" w:rsidRPr="004055FE">
              <w:rPr>
                <w:rStyle w:val="Hyperlink"/>
                <w:noProof/>
              </w:rPr>
              <w:t>Marin Center for Independent Living (MCIL)</w:t>
            </w:r>
            <w:r w:rsidR="00AB343C">
              <w:rPr>
                <w:noProof/>
                <w:webHidden/>
              </w:rPr>
              <w:tab/>
            </w:r>
            <w:r w:rsidR="00AB343C">
              <w:rPr>
                <w:noProof/>
                <w:webHidden/>
              </w:rPr>
              <w:fldChar w:fldCharType="begin"/>
            </w:r>
            <w:r w:rsidR="00AB343C">
              <w:rPr>
                <w:noProof/>
                <w:webHidden/>
              </w:rPr>
              <w:instrText xml:space="preserve"> PAGEREF _Toc514332266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6F0DE693" w14:textId="78634892" w:rsidR="00AB343C" w:rsidRDefault="004520E3">
          <w:pPr>
            <w:pStyle w:val="TOC2"/>
            <w:rPr>
              <w:rFonts w:asciiTheme="minorHAnsi" w:eastAsiaTheme="minorEastAsia" w:hAnsiTheme="minorHAnsi" w:cstheme="minorBidi"/>
              <w:noProof/>
              <w:sz w:val="22"/>
              <w:szCs w:val="22"/>
            </w:rPr>
          </w:pPr>
          <w:hyperlink w:anchor="_Toc514332267" w:history="1">
            <w:r w:rsidR="00AB343C" w:rsidRPr="004055FE">
              <w:rPr>
                <w:rStyle w:val="Hyperlink"/>
                <w:noProof/>
              </w:rPr>
              <w:t>MCIL’s Mission Statement</w:t>
            </w:r>
            <w:r w:rsidR="00AB343C">
              <w:rPr>
                <w:noProof/>
                <w:webHidden/>
              </w:rPr>
              <w:tab/>
            </w:r>
            <w:r w:rsidR="00AB343C">
              <w:rPr>
                <w:noProof/>
                <w:webHidden/>
              </w:rPr>
              <w:fldChar w:fldCharType="begin"/>
            </w:r>
            <w:r w:rsidR="00AB343C">
              <w:rPr>
                <w:noProof/>
                <w:webHidden/>
              </w:rPr>
              <w:instrText xml:space="preserve"> PAGEREF _Toc514332267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03538580" w14:textId="2F06D87A" w:rsidR="00AB343C" w:rsidRDefault="004520E3">
          <w:pPr>
            <w:pStyle w:val="TOC2"/>
            <w:rPr>
              <w:rFonts w:asciiTheme="minorHAnsi" w:eastAsiaTheme="minorEastAsia" w:hAnsiTheme="minorHAnsi" w:cstheme="minorBidi"/>
              <w:noProof/>
              <w:sz w:val="22"/>
              <w:szCs w:val="22"/>
            </w:rPr>
          </w:pPr>
          <w:hyperlink w:anchor="_Toc514332268"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_Toc514332268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363528C9" w14:textId="357F917E" w:rsidR="00AB343C" w:rsidRDefault="004520E3">
          <w:pPr>
            <w:pStyle w:val="TOC3"/>
            <w:rPr>
              <w:rFonts w:asciiTheme="minorHAnsi" w:eastAsiaTheme="minorEastAsia" w:hAnsiTheme="minorHAnsi" w:cstheme="minorBidi"/>
              <w:noProof/>
              <w:sz w:val="22"/>
              <w:szCs w:val="22"/>
            </w:rPr>
          </w:pPr>
          <w:hyperlink w:anchor="_Toc514332269" w:history="1">
            <w:r w:rsidR="00AB343C" w:rsidRPr="004055FE">
              <w:rPr>
                <w:rStyle w:val="Hyperlink"/>
                <w:noProof/>
              </w:rPr>
              <w:t>MCIL Main Office</w:t>
            </w:r>
            <w:r w:rsidR="00AB343C">
              <w:rPr>
                <w:noProof/>
                <w:webHidden/>
              </w:rPr>
              <w:tab/>
            </w:r>
            <w:r w:rsidR="00AB343C">
              <w:rPr>
                <w:noProof/>
                <w:webHidden/>
              </w:rPr>
              <w:fldChar w:fldCharType="begin"/>
            </w:r>
            <w:r w:rsidR="00AB343C">
              <w:rPr>
                <w:noProof/>
                <w:webHidden/>
              </w:rPr>
              <w:instrText xml:space="preserve"> PAGEREF _Toc514332269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306A8416" w14:textId="0630A86A" w:rsidR="00AB343C" w:rsidRDefault="004520E3">
          <w:pPr>
            <w:pStyle w:val="TOC1"/>
            <w:rPr>
              <w:rFonts w:asciiTheme="minorHAnsi" w:eastAsiaTheme="minorEastAsia" w:hAnsiTheme="minorHAnsi" w:cstheme="minorBidi"/>
              <w:noProof/>
              <w:sz w:val="22"/>
              <w:szCs w:val="22"/>
            </w:rPr>
          </w:pPr>
          <w:hyperlink w:anchor="_Toc514332270" w:history="1">
            <w:r w:rsidR="00AB343C" w:rsidRPr="004055FE">
              <w:rPr>
                <w:rStyle w:val="Hyperlink"/>
                <w:noProof/>
              </w:rPr>
              <w:t>Placer Independent Resource Services, Inc. (PIRS)</w:t>
            </w:r>
            <w:r w:rsidR="00AB343C">
              <w:rPr>
                <w:noProof/>
                <w:webHidden/>
              </w:rPr>
              <w:tab/>
            </w:r>
            <w:r w:rsidR="00AB343C">
              <w:rPr>
                <w:noProof/>
                <w:webHidden/>
              </w:rPr>
              <w:fldChar w:fldCharType="begin"/>
            </w:r>
            <w:r w:rsidR="00AB343C">
              <w:rPr>
                <w:noProof/>
                <w:webHidden/>
              </w:rPr>
              <w:instrText xml:space="preserve"> PAGEREF _Toc514332270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0159FB0A" w14:textId="52C0A049" w:rsidR="00AB343C" w:rsidRDefault="004520E3">
          <w:pPr>
            <w:pStyle w:val="TOC2"/>
            <w:rPr>
              <w:rFonts w:asciiTheme="minorHAnsi" w:eastAsiaTheme="minorEastAsia" w:hAnsiTheme="minorHAnsi" w:cstheme="minorBidi"/>
              <w:noProof/>
              <w:sz w:val="22"/>
              <w:szCs w:val="22"/>
            </w:rPr>
          </w:pPr>
          <w:hyperlink w:anchor="_Toc514332271" w:history="1">
            <w:r w:rsidR="00AB343C" w:rsidRPr="004055FE">
              <w:rPr>
                <w:rStyle w:val="Hyperlink"/>
                <w:noProof/>
              </w:rPr>
              <w:t>PIRS’s Mission Statement</w:t>
            </w:r>
            <w:r w:rsidR="00AB343C">
              <w:rPr>
                <w:noProof/>
                <w:webHidden/>
              </w:rPr>
              <w:tab/>
            </w:r>
            <w:r w:rsidR="00AB343C">
              <w:rPr>
                <w:noProof/>
                <w:webHidden/>
              </w:rPr>
              <w:fldChar w:fldCharType="begin"/>
            </w:r>
            <w:r w:rsidR="00AB343C">
              <w:rPr>
                <w:noProof/>
                <w:webHidden/>
              </w:rPr>
              <w:instrText xml:space="preserve"> PAGEREF _Toc514332271 \h </w:instrText>
            </w:r>
            <w:r w:rsidR="00AB343C">
              <w:rPr>
                <w:noProof/>
                <w:webHidden/>
              </w:rPr>
            </w:r>
            <w:r w:rsidR="00AB343C">
              <w:rPr>
                <w:noProof/>
                <w:webHidden/>
              </w:rPr>
              <w:fldChar w:fldCharType="separate"/>
            </w:r>
            <w:r w:rsidR="00AB343C">
              <w:rPr>
                <w:noProof/>
                <w:webHidden/>
              </w:rPr>
              <w:t>25</w:t>
            </w:r>
            <w:r w:rsidR="00AB343C">
              <w:rPr>
                <w:noProof/>
                <w:webHidden/>
              </w:rPr>
              <w:fldChar w:fldCharType="end"/>
            </w:r>
          </w:hyperlink>
        </w:p>
        <w:p w14:paraId="74006733" w14:textId="0E292E48" w:rsidR="00AB343C" w:rsidRDefault="004520E3">
          <w:pPr>
            <w:pStyle w:val="TOC2"/>
            <w:rPr>
              <w:rFonts w:asciiTheme="minorHAnsi" w:eastAsiaTheme="minorEastAsia" w:hAnsiTheme="minorHAnsi" w:cstheme="minorBidi"/>
              <w:noProof/>
              <w:sz w:val="22"/>
              <w:szCs w:val="22"/>
            </w:rPr>
          </w:pPr>
          <w:hyperlink w:anchor="_Toc514332272"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_Toc514332272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4E84150D" w14:textId="471C18CC" w:rsidR="00AB343C" w:rsidRDefault="004520E3">
          <w:pPr>
            <w:pStyle w:val="TOC3"/>
            <w:rPr>
              <w:rFonts w:asciiTheme="minorHAnsi" w:eastAsiaTheme="minorEastAsia" w:hAnsiTheme="minorHAnsi" w:cstheme="minorBidi"/>
              <w:noProof/>
              <w:sz w:val="22"/>
              <w:szCs w:val="22"/>
            </w:rPr>
          </w:pPr>
          <w:hyperlink w:anchor="_Toc514332273" w:history="1">
            <w:r w:rsidR="00AB343C" w:rsidRPr="004055FE">
              <w:rPr>
                <w:rStyle w:val="Hyperlink"/>
                <w:noProof/>
              </w:rPr>
              <w:t>PIRS Main Office</w:t>
            </w:r>
            <w:r w:rsidR="00AB343C">
              <w:rPr>
                <w:noProof/>
                <w:webHidden/>
              </w:rPr>
              <w:tab/>
            </w:r>
            <w:r w:rsidR="00AB343C">
              <w:rPr>
                <w:noProof/>
                <w:webHidden/>
              </w:rPr>
              <w:fldChar w:fldCharType="begin"/>
            </w:r>
            <w:r w:rsidR="00AB343C">
              <w:rPr>
                <w:noProof/>
                <w:webHidden/>
              </w:rPr>
              <w:instrText xml:space="preserve"> PAGEREF _Toc514332273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3C286CF6" w14:textId="68F0184E" w:rsidR="00AB343C" w:rsidRDefault="004520E3">
          <w:pPr>
            <w:pStyle w:val="TOC1"/>
            <w:rPr>
              <w:rFonts w:asciiTheme="minorHAnsi" w:eastAsiaTheme="minorEastAsia" w:hAnsiTheme="minorHAnsi" w:cstheme="minorBidi"/>
              <w:noProof/>
              <w:sz w:val="22"/>
              <w:szCs w:val="22"/>
            </w:rPr>
          </w:pPr>
          <w:hyperlink w:anchor="_Toc514332274" w:history="1">
            <w:r w:rsidR="00AB343C" w:rsidRPr="004055FE">
              <w:rPr>
                <w:rStyle w:val="Hyperlink"/>
                <w:noProof/>
              </w:rPr>
              <w:t>Resources for Independence, Central Valley (RICV)</w:t>
            </w:r>
            <w:r w:rsidR="00AB343C">
              <w:rPr>
                <w:noProof/>
                <w:webHidden/>
              </w:rPr>
              <w:tab/>
            </w:r>
            <w:r w:rsidR="00AB343C">
              <w:rPr>
                <w:noProof/>
                <w:webHidden/>
              </w:rPr>
              <w:fldChar w:fldCharType="begin"/>
            </w:r>
            <w:r w:rsidR="00AB343C">
              <w:rPr>
                <w:noProof/>
                <w:webHidden/>
              </w:rPr>
              <w:instrText xml:space="preserve"> PAGEREF _Toc514332274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75E90004" w14:textId="2AA5511E" w:rsidR="00AB343C" w:rsidRDefault="004520E3">
          <w:pPr>
            <w:pStyle w:val="TOC2"/>
            <w:rPr>
              <w:rFonts w:asciiTheme="minorHAnsi" w:eastAsiaTheme="minorEastAsia" w:hAnsiTheme="minorHAnsi" w:cstheme="minorBidi"/>
              <w:noProof/>
              <w:sz w:val="22"/>
              <w:szCs w:val="22"/>
            </w:rPr>
          </w:pPr>
          <w:hyperlink w:anchor="_Toc514332275" w:history="1">
            <w:r w:rsidR="00AB343C" w:rsidRPr="004055FE">
              <w:rPr>
                <w:rStyle w:val="Hyperlink"/>
                <w:noProof/>
                <w:lang w:val="en"/>
              </w:rPr>
              <w:t>RICV’s Mission Statement</w:t>
            </w:r>
            <w:r w:rsidR="00AB343C">
              <w:rPr>
                <w:noProof/>
                <w:webHidden/>
              </w:rPr>
              <w:tab/>
            </w:r>
            <w:r w:rsidR="00AB343C">
              <w:rPr>
                <w:noProof/>
                <w:webHidden/>
              </w:rPr>
              <w:fldChar w:fldCharType="begin"/>
            </w:r>
            <w:r w:rsidR="00AB343C">
              <w:rPr>
                <w:noProof/>
                <w:webHidden/>
              </w:rPr>
              <w:instrText xml:space="preserve"> PAGEREF _Toc514332275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06B293D1" w14:textId="798787B1" w:rsidR="00AB343C" w:rsidRDefault="004520E3">
          <w:pPr>
            <w:pStyle w:val="TOC2"/>
            <w:rPr>
              <w:rFonts w:asciiTheme="minorHAnsi" w:eastAsiaTheme="minorEastAsia" w:hAnsiTheme="minorHAnsi" w:cstheme="minorBidi"/>
              <w:noProof/>
              <w:sz w:val="22"/>
              <w:szCs w:val="22"/>
            </w:rPr>
          </w:pPr>
          <w:hyperlink w:anchor="_Toc514332276"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_Toc514332276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0BDD5DDE" w14:textId="0AD84394" w:rsidR="00AB343C" w:rsidRDefault="004520E3">
          <w:pPr>
            <w:pStyle w:val="TOC3"/>
            <w:rPr>
              <w:rFonts w:asciiTheme="minorHAnsi" w:eastAsiaTheme="minorEastAsia" w:hAnsiTheme="minorHAnsi" w:cstheme="minorBidi"/>
              <w:noProof/>
              <w:sz w:val="22"/>
              <w:szCs w:val="22"/>
            </w:rPr>
          </w:pPr>
          <w:hyperlink w:anchor="_Toc514332277" w:history="1">
            <w:r w:rsidR="00AB343C" w:rsidRPr="004055FE">
              <w:rPr>
                <w:rStyle w:val="Hyperlink"/>
                <w:noProof/>
                <w:lang w:val="en"/>
              </w:rPr>
              <w:t>RICV Main Office</w:t>
            </w:r>
            <w:r w:rsidR="00AB343C">
              <w:rPr>
                <w:noProof/>
                <w:webHidden/>
              </w:rPr>
              <w:tab/>
            </w:r>
            <w:r w:rsidR="00AB343C">
              <w:rPr>
                <w:noProof/>
                <w:webHidden/>
              </w:rPr>
              <w:fldChar w:fldCharType="begin"/>
            </w:r>
            <w:r w:rsidR="00AB343C">
              <w:rPr>
                <w:noProof/>
                <w:webHidden/>
              </w:rPr>
              <w:instrText xml:space="preserve"> PAGEREF _Toc514332277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4666D62E" w14:textId="4D8E1E27" w:rsidR="00AB343C" w:rsidRDefault="004520E3">
          <w:pPr>
            <w:pStyle w:val="TOC3"/>
            <w:rPr>
              <w:rFonts w:asciiTheme="minorHAnsi" w:eastAsiaTheme="minorEastAsia" w:hAnsiTheme="minorHAnsi" w:cstheme="minorBidi"/>
              <w:noProof/>
              <w:sz w:val="22"/>
              <w:szCs w:val="22"/>
            </w:rPr>
          </w:pPr>
          <w:hyperlink w:anchor="_Toc514332278" w:history="1">
            <w:r w:rsidR="00AB343C" w:rsidRPr="004055FE">
              <w:rPr>
                <w:rStyle w:val="Hyperlink"/>
                <w:noProof/>
                <w:lang w:val="en"/>
              </w:rPr>
              <w:t>Merced Office</w:t>
            </w:r>
            <w:r w:rsidR="00AB343C">
              <w:rPr>
                <w:noProof/>
                <w:webHidden/>
              </w:rPr>
              <w:tab/>
            </w:r>
            <w:r w:rsidR="00AB343C">
              <w:rPr>
                <w:noProof/>
                <w:webHidden/>
              </w:rPr>
              <w:fldChar w:fldCharType="begin"/>
            </w:r>
            <w:r w:rsidR="00AB343C">
              <w:rPr>
                <w:noProof/>
                <w:webHidden/>
              </w:rPr>
              <w:instrText xml:space="preserve"> PAGEREF _Toc514332278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723375F4" w14:textId="6B7DA532" w:rsidR="00AB343C" w:rsidRDefault="004520E3">
          <w:pPr>
            <w:pStyle w:val="TOC3"/>
            <w:rPr>
              <w:rFonts w:asciiTheme="minorHAnsi" w:eastAsiaTheme="minorEastAsia" w:hAnsiTheme="minorHAnsi" w:cstheme="minorBidi"/>
              <w:noProof/>
              <w:sz w:val="22"/>
              <w:szCs w:val="22"/>
            </w:rPr>
          </w:pPr>
          <w:hyperlink w:anchor="_Toc514332279" w:history="1">
            <w:r w:rsidR="00AB343C" w:rsidRPr="004055FE">
              <w:rPr>
                <w:rStyle w:val="Hyperlink"/>
                <w:noProof/>
                <w:lang w:val="en"/>
              </w:rPr>
              <w:t>Visalia Office</w:t>
            </w:r>
            <w:r w:rsidR="00AB343C">
              <w:rPr>
                <w:noProof/>
                <w:webHidden/>
              </w:rPr>
              <w:tab/>
            </w:r>
            <w:r w:rsidR="00AB343C">
              <w:rPr>
                <w:noProof/>
                <w:webHidden/>
              </w:rPr>
              <w:fldChar w:fldCharType="begin"/>
            </w:r>
            <w:r w:rsidR="00AB343C">
              <w:rPr>
                <w:noProof/>
                <w:webHidden/>
              </w:rPr>
              <w:instrText xml:space="preserve"> PAGEREF _Toc514332279 \h </w:instrText>
            </w:r>
            <w:r w:rsidR="00AB343C">
              <w:rPr>
                <w:noProof/>
                <w:webHidden/>
              </w:rPr>
            </w:r>
            <w:r w:rsidR="00AB343C">
              <w:rPr>
                <w:noProof/>
                <w:webHidden/>
              </w:rPr>
              <w:fldChar w:fldCharType="separate"/>
            </w:r>
            <w:r w:rsidR="00AB343C">
              <w:rPr>
                <w:noProof/>
                <w:webHidden/>
              </w:rPr>
              <w:t>26</w:t>
            </w:r>
            <w:r w:rsidR="00AB343C">
              <w:rPr>
                <w:noProof/>
                <w:webHidden/>
              </w:rPr>
              <w:fldChar w:fldCharType="end"/>
            </w:r>
          </w:hyperlink>
        </w:p>
        <w:p w14:paraId="3B410A47" w14:textId="3E006EC2" w:rsidR="00AB343C" w:rsidRDefault="004520E3">
          <w:pPr>
            <w:pStyle w:val="TOC1"/>
            <w:rPr>
              <w:rFonts w:asciiTheme="minorHAnsi" w:eastAsiaTheme="minorEastAsia" w:hAnsiTheme="minorHAnsi" w:cstheme="minorBidi"/>
              <w:noProof/>
              <w:sz w:val="22"/>
              <w:szCs w:val="22"/>
            </w:rPr>
          </w:pPr>
          <w:hyperlink w:anchor="_Toc514332280" w:history="1">
            <w:r w:rsidR="00AB343C" w:rsidRPr="004055FE">
              <w:rPr>
                <w:rStyle w:val="Hyperlink"/>
                <w:noProof/>
              </w:rPr>
              <w:t>Resources for Independent Living (RIL)</w:t>
            </w:r>
            <w:r w:rsidR="00AB343C">
              <w:rPr>
                <w:noProof/>
                <w:webHidden/>
              </w:rPr>
              <w:tab/>
            </w:r>
            <w:r w:rsidR="00AB343C">
              <w:rPr>
                <w:noProof/>
                <w:webHidden/>
              </w:rPr>
              <w:fldChar w:fldCharType="begin"/>
            </w:r>
            <w:r w:rsidR="00AB343C">
              <w:rPr>
                <w:noProof/>
                <w:webHidden/>
              </w:rPr>
              <w:instrText xml:space="preserve"> PAGEREF _Toc514332280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49340A5A" w14:textId="42AEBD32" w:rsidR="00AB343C" w:rsidRDefault="004520E3">
          <w:pPr>
            <w:pStyle w:val="TOC2"/>
            <w:rPr>
              <w:rFonts w:asciiTheme="minorHAnsi" w:eastAsiaTheme="minorEastAsia" w:hAnsiTheme="minorHAnsi" w:cstheme="minorBidi"/>
              <w:noProof/>
              <w:sz w:val="22"/>
              <w:szCs w:val="22"/>
            </w:rPr>
          </w:pPr>
          <w:hyperlink w:anchor="_Toc514332281" w:history="1">
            <w:r w:rsidR="00AB343C" w:rsidRPr="004055FE">
              <w:rPr>
                <w:rStyle w:val="Hyperlink"/>
                <w:noProof/>
              </w:rPr>
              <w:t>RIL’s Mission Statement</w:t>
            </w:r>
            <w:r w:rsidR="00AB343C">
              <w:rPr>
                <w:noProof/>
                <w:webHidden/>
              </w:rPr>
              <w:tab/>
            </w:r>
            <w:r w:rsidR="00AB343C">
              <w:rPr>
                <w:noProof/>
                <w:webHidden/>
              </w:rPr>
              <w:fldChar w:fldCharType="begin"/>
            </w:r>
            <w:r w:rsidR="00AB343C">
              <w:rPr>
                <w:noProof/>
                <w:webHidden/>
              </w:rPr>
              <w:instrText xml:space="preserve"> PAGEREF _Toc514332281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6C7E0040" w14:textId="547EC914" w:rsidR="00AB343C" w:rsidRDefault="004520E3">
          <w:pPr>
            <w:pStyle w:val="TOC2"/>
            <w:rPr>
              <w:rFonts w:asciiTheme="minorHAnsi" w:eastAsiaTheme="minorEastAsia" w:hAnsiTheme="minorHAnsi" w:cstheme="minorBidi"/>
              <w:noProof/>
              <w:sz w:val="22"/>
              <w:szCs w:val="22"/>
            </w:rPr>
          </w:pPr>
          <w:hyperlink w:anchor="_Toc514332282"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_Toc514332282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38DC841F" w14:textId="36A57931" w:rsidR="00AB343C" w:rsidRDefault="004520E3">
          <w:pPr>
            <w:pStyle w:val="TOC3"/>
            <w:rPr>
              <w:rFonts w:asciiTheme="minorHAnsi" w:eastAsiaTheme="minorEastAsia" w:hAnsiTheme="minorHAnsi" w:cstheme="minorBidi"/>
              <w:noProof/>
              <w:sz w:val="22"/>
              <w:szCs w:val="22"/>
            </w:rPr>
          </w:pPr>
          <w:hyperlink w:anchor="_Toc514332283" w:history="1">
            <w:r w:rsidR="00AB343C" w:rsidRPr="004055FE">
              <w:rPr>
                <w:rStyle w:val="Hyperlink"/>
                <w:noProof/>
              </w:rPr>
              <w:t>RIL Main Office</w:t>
            </w:r>
            <w:r w:rsidR="00AB343C">
              <w:rPr>
                <w:noProof/>
                <w:webHidden/>
              </w:rPr>
              <w:tab/>
            </w:r>
            <w:r w:rsidR="00AB343C">
              <w:rPr>
                <w:noProof/>
                <w:webHidden/>
              </w:rPr>
              <w:fldChar w:fldCharType="begin"/>
            </w:r>
            <w:r w:rsidR="00AB343C">
              <w:rPr>
                <w:noProof/>
                <w:webHidden/>
              </w:rPr>
              <w:instrText xml:space="preserve"> PAGEREF _Toc514332283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7EC57040" w14:textId="49361C6F" w:rsidR="00AB343C" w:rsidRDefault="004520E3">
          <w:pPr>
            <w:pStyle w:val="TOC1"/>
            <w:rPr>
              <w:rFonts w:asciiTheme="minorHAnsi" w:eastAsiaTheme="minorEastAsia" w:hAnsiTheme="minorHAnsi" w:cstheme="minorBidi"/>
              <w:noProof/>
              <w:sz w:val="22"/>
              <w:szCs w:val="22"/>
            </w:rPr>
          </w:pPr>
          <w:hyperlink w:anchor="_Toc514332284" w:history="1">
            <w:r w:rsidR="00AB343C" w:rsidRPr="004055FE">
              <w:rPr>
                <w:rStyle w:val="Hyperlink"/>
                <w:noProof/>
              </w:rPr>
              <w:t>Rolling Start, Inc. (RS)</w:t>
            </w:r>
            <w:r w:rsidR="00AB343C">
              <w:rPr>
                <w:noProof/>
                <w:webHidden/>
              </w:rPr>
              <w:tab/>
            </w:r>
            <w:r w:rsidR="00AB343C">
              <w:rPr>
                <w:noProof/>
                <w:webHidden/>
              </w:rPr>
              <w:fldChar w:fldCharType="begin"/>
            </w:r>
            <w:r w:rsidR="00AB343C">
              <w:rPr>
                <w:noProof/>
                <w:webHidden/>
              </w:rPr>
              <w:instrText xml:space="preserve"> PAGEREF _Toc514332284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77704307" w14:textId="2522DE69" w:rsidR="00AB343C" w:rsidRDefault="004520E3">
          <w:pPr>
            <w:pStyle w:val="TOC2"/>
            <w:rPr>
              <w:rFonts w:asciiTheme="minorHAnsi" w:eastAsiaTheme="minorEastAsia" w:hAnsiTheme="minorHAnsi" w:cstheme="minorBidi"/>
              <w:noProof/>
              <w:sz w:val="22"/>
              <w:szCs w:val="22"/>
            </w:rPr>
          </w:pPr>
          <w:hyperlink w:anchor="_Toc514332285" w:history="1">
            <w:r w:rsidR="00AB343C" w:rsidRPr="004055FE">
              <w:rPr>
                <w:rStyle w:val="Hyperlink"/>
                <w:noProof/>
              </w:rPr>
              <w:t>RS’s Mission Statement</w:t>
            </w:r>
            <w:r w:rsidR="00AB343C">
              <w:rPr>
                <w:noProof/>
                <w:webHidden/>
              </w:rPr>
              <w:tab/>
            </w:r>
            <w:r w:rsidR="00AB343C">
              <w:rPr>
                <w:noProof/>
                <w:webHidden/>
              </w:rPr>
              <w:fldChar w:fldCharType="begin"/>
            </w:r>
            <w:r w:rsidR="00AB343C">
              <w:rPr>
                <w:noProof/>
                <w:webHidden/>
              </w:rPr>
              <w:instrText xml:space="preserve"> PAGEREF _Toc514332285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28C86672" w14:textId="36169C7A" w:rsidR="00AB343C" w:rsidRDefault="004520E3">
          <w:pPr>
            <w:pStyle w:val="TOC2"/>
            <w:rPr>
              <w:rFonts w:asciiTheme="minorHAnsi" w:eastAsiaTheme="minorEastAsia" w:hAnsiTheme="minorHAnsi" w:cstheme="minorBidi"/>
              <w:noProof/>
              <w:sz w:val="22"/>
              <w:szCs w:val="22"/>
            </w:rPr>
          </w:pPr>
          <w:hyperlink w:anchor="_Toc514332286"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_Toc514332286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2B0EE37B" w14:textId="1FB9FF52" w:rsidR="00AB343C" w:rsidRDefault="004520E3">
          <w:pPr>
            <w:pStyle w:val="TOC3"/>
            <w:rPr>
              <w:rFonts w:asciiTheme="minorHAnsi" w:eastAsiaTheme="minorEastAsia" w:hAnsiTheme="minorHAnsi" w:cstheme="minorBidi"/>
              <w:noProof/>
              <w:sz w:val="22"/>
              <w:szCs w:val="22"/>
            </w:rPr>
          </w:pPr>
          <w:hyperlink w:anchor="_Toc514332287" w:history="1">
            <w:r w:rsidR="00AB343C" w:rsidRPr="004055FE">
              <w:rPr>
                <w:rStyle w:val="Hyperlink"/>
                <w:noProof/>
              </w:rPr>
              <w:t>RS Main Office</w:t>
            </w:r>
            <w:r w:rsidR="00AB343C">
              <w:rPr>
                <w:noProof/>
                <w:webHidden/>
              </w:rPr>
              <w:tab/>
            </w:r>
            <w:r w:rsidR="00AB343C">
              <w:rPr>
                <w:noProof/>
                <w:webHidden/>
              </w:rPr>
              <w:fldChar w:fldCharType="begin"/>
            </w:r>
            <w:r w:rsidR="00AB343C">
              <w:rPr>
                <w:noProof/>
                <w:webHidden/>
              </w:rPr>
              <w:instrText xml:space="preserve"> PAGEREF _Toc514332287 \h </w:instrText>
            </w:r>
            <w:r w:rsidR="00AB343C">
              <w:rPr>
                <w:noProof/>
                <w:webHidden/>
              </w:rPr>
            </w:r>
            <w:r w:rsidR="00AB343C">
              <w:rPr>
                <w:noProof/>
                <w:webHidden/>
              </w:rPr>
              <w:fldChar w:fldCharType="separate"/>
            </w:r>
            <w:r w:rsidR="00AB343C">
              <w:rPr>
                <w:noProof/>
                <w:webHidden/>
              </w:rPr>
              <w:t>27</w:t>
            </w:r>
            <w:r w:rsidR="00AB343C">
              <w:rPr>
                <w:noProof/>
                <w:webHidden/>
              </w:rPr>
              <w:fldChar w:fldCharType="end"/>
            </w:r>
          </w:hyperlink>
        </w:p>
        <w:p w14:paraId="7539A4C5" w14:textId="2743DD00" w:rsidR="00AB343C" w:rsidRDefault="004520E3">
          <w:pPr>
            <w:pStyle w:val="TOC3"/>
            <w:rPr>
              <w:rFonts w:asciiTheme="minorHAnsi" w:eastAsiaTheme="minorEastAsia" w:hAnsiTheme="minorHAnsi" w:cstheme="minorBidi"/>
              <w:noProof/>
              <w:sz w:val="22"/>
              <w:szCs w:val="22"/>
            </w:rPr>
          </w:pPr>
          <w:hyperlink w:anchor="_Toc514332288" w:history="1">
            <w:r w:rsidR="00AB343C" w:rsidRPr="004055FE">
              <w:rPr>
                <w:rStyle w:val="Hyperlink"/>
                <w:noProof/>
              </w:rPr>
              <w:t>Hesperia Office</w:t>
            </w:r>
            <w:r w:rsidR="00AB343C">
              <w:rPr>
                <w:noProof/>
                <w:webHidden/>
              </w:rPr>
              <w:tab/>
            </w:r>
            <w:r w:rsidR="00AB343C">
              <w:rPr>
                <w:noProof/>
                <w:webHidden/>
              </w:rPr>
              <w:fldChar w:fldCharType="begin"/>
            </w:r>
            <w:r w:rsidR="00AB343C">
              <w:rPr>
                <w:noProof/>
                <w:webHidden/>
              </w:rPr>
              <w:instrText xml:space="preserve"> PAGEREF _Toc514332288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3F731785" w14:textId="282C0788" w:rsidR="00AB343C" w:rsidRDefault="004520E3">
          <w:pPr>
            <w:pStyle w:val="TOC1"/>
            <w:rPr>
              <w:rFonts w:asciiTheme="minorHAnsi" w:eastAsiaTheme="minorEastAsia" w:hAnsiTheme="minorHAnsi" w:cstheme="minorBidi"/>
              <w:noProof/>
              <w:sz w:val="22"/>
              <w:szCs w:val="22"/>
            </w:rPr>
          </w:pPr>
          <w:hyperlink w:anchor="_Toc514332289" w:history="1">
            <w:r w:rsidR="00AB343C" w:rsidRPr="004055FE">
              <w:rPr>
                <w:rStyle w:val="Hyperlink"/>
                <w:noProof/>
              </w:rPr>
              <w:t>Service Center for Independent Life (SCIL)</w:t>
            </w:r>
            <w:r w:rsidR="00AB343C">
              <w:rPr>
                <w:noProof/>
                <w:webHidden/>
              </w:rPr>
              <w:tab/>
            </w:r>
            <w:r w:rsidR="00AB343C">
              <w:rPr>
                <w:noProof/>
                <w:webHidden/>
              </w:rPr>
              <w:fldChar w:fldCharType="begin"/>
            </w:r>
            <w:r w:rsidR="00AB343C">
              <w:rPr>
                <w:noProof/>
                <w:webHidden/>
              </w:rPr>
              <w:instrText xml:space="preserve"> PAGEREF _Toc514332289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3D5A3032" w14:textId="2482ABCB" w:rsidR="00AB343C" w:rsidRDefault="004520E3">
          <w:pPr>
            <w:pStyle w:val="TOC2"/>
            <w:rPr>
              <w:rFonts w:asciiTheme="minorHAnsi" w:eastAsiaTheme="minorEastAsia" w:hAnsiTheme="minorHAnsi" w:cstheme="minorBidi"/>
              <w:noProof/>
              <w:sz w:val="22"/>
              <w:szCs w:val="22"/>
            </w:rPr>
          </w:pPr>
          <w:hyperlink w:anchor="_Toc514332290" w:history="1">
            <w:r w:rsidR="00AB343C" w:rsidRPr="004055FE">
              <w:rPr>
                <w:rStyle w:val="Hyperlink"/>
                <w:noProof/>
              </w:rPr>
              <w:t>SCIL’s Mission Statement</w:t>
            </w:r>
            <w:r w:rsidR="00AB343C">
              <w:rPr>
                <w:noProof/>
                <w:webHidden/>
              </w:rPr>
              <w:tab/>
            </w:r>
            <w:r w:rsidR="00AB343C">
              <w:rPr>
                <w:noProof/>
                <w:webHidden/>
              </w:rPr>
              <w:fldChar w:fldCharType="begin"/>
            </w:r>
            <w:r w:rsidR="00AB343C">
              <w:rPr>
                <w:noProof/>
                <w:webHidden/>
              </w:rPr>
              <w:instrText xml:space="preserve"> PAGEREF _Toc514332290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47F7B0B3" w14:textId="1944D5F7" w:rsidR="00AB343C" w:rsidRDefault="004520E3">
          <w:pPr>
            <w:pStyle w:val="TOC2"/>
            <w:rPr>
              <w:rFonts w:asciiTheme="minorHAnsi" w:eastAsiaTheme="minorEastAsia" w:hAnsiTheme="minorHAnsi" w:cstheme="minorBidi"/>
              <w:noProof/>
              <w:sz w:val="22"/>
              <w:szCs w:val="22"/>
            </w:rPr>
          </w:pPr>
          <w:hyperlink w:anchor="_Toc514332291"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_Toc514332291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0442A842" w14:textId="747D0E2D" w:rsidR="00AB343C" w:rsidRDefault="004520E3">
          <w:pPr>
            <w:pStyle w:val="TOC3"/>
            <w:rPr>
              <w:rFonts w:asciiTheme="minorHAnsi" w:eastAsiaTheme="minorEastAsia" w:hAnsiTheme="minorHAnsi" w:cstheme="minorBidi"/>
              <w:noProof/>
              <w:sz w:val="22"/>
              <w:szCs w:val="22"/>
            </w:rPr>
          </w:pPr>
          <w:hyperlink w:anchor="_Toc514332292" w:history="1">
            <w:r w:rsidR="00AB343C" w:rsidRPr="004055FE">
              <w:rPr>
                <w:rStyle w:val="Hyperlink"/>
                <w:noProof/>
              </w:rPr>
              <w:t>SCIL Main Office</w:t>
            </w:r>
            <w:r w:rsidR="00AB343C">
              <w:rPr>
                <w:noProof/>
                <w:webHidden/>
              </w:rPr>
              <w:tab/>
            </w:r>
            <w:r w:rsidR="00AB343C">
              <w:rPr>
                <w:noProof/>
                <w:webHidden/>
              </w:rPr>
              <w:fldChar w:fldCharType="begin"/>
            </w:r>
            <w:r w:rsidR="00AB343C">
              <w:rPr>
                <w:noProof/>
                <w:webHidden/>
              </w:rPr>
              <w:instrText xml:space="preserve"> PAGEREF _Toc514332292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0C3DAEAB" w14:textId="19FF8E69" w:rsidR="00AB343C" w:rsidRDefault="004520E3">
          <w:pPr>
            <w:pStyle w:val="TOC1"/>
            <w:rPr>
              <w:rFonts w:asciiTheme="minorHAnsi" w:eastAsiaTheme="minorEastAsia" w:hAnsiTheme="minorHAnsi" w:cstheme="minorBidi"/>
              <w:noProof/>
              <w:sz w:val="22"/>
              <w:szCs w:val="22"/>
            </w:rPr>
          </w:pPr>
          <w:hyperlink w:anchor="_Toc514332293" w:history="1">
            <w:r w:rsidR="00AB343C" w:rsidRPr="004055FE">
              <w:rPr>
                <w:rStyle w:val="Hyperlink"/>
                <w:noProof/>
              </w:rPr>
              <w:t>Silicon Valley Independent Living Center (SVILC)</w:t>
            </w:r>
            <w:r w:rsidR="00AB343C">
              <w:rPr>
                <w:noProof/>
                <w:webHidden/>
              </w:rPr>
              <w:tab/>
            </w:r>
            <w:r w:rsidR="00AB343C">
              <w:rPr>
                <w:noProof/>
                <w:webHidden/>
              </w:rPr>
              <w:fldChar w:fldCharType="begin"/>
            </w:r>
            <w:r w:rsidR="00AB343C">
              <w:rPr>
                <w:noProof/>
                <w:webHidden/>
              </w:rPr>
              <w:instrText xml:space="preserve"> PAGEREF _Toc514332293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35627C8F" w14:textId="3497B4A0" w:rsidR="00AB343C" w:rsidRDefault="004520E3">
          <w:pPr>
            <w:pStyle w:val="TOC2"/>
            <w:rPr>
              <w:rFonts w:asciiTheme="minorHAnsi" w:eastAsiaTheme="minorEastAsia" w:hAnsiTheme="minorHAnsi" w:cstheme="minorBidi"/>
              <w:noProof/>
              <w:sz w:val="22"/>
              <w:szCs w:val="22"/>
            </w:rPr>
          </w:pPr>
          <w:hyperlink w:anchor="_Toc514332294" w:history="1">
            <w:r w:rsidR="00AB343C" w:rsidRPr="004055FE">
              <w:rPr>
                <w:rStyle w:val="Hyperlink"/>
                <w:noProof/>
              </w:rPr>
              <w:t>SVILC’s Mission Statement</w:t>
            </w:r>
            <w:r w:rsidR="00AB343C">
              <w:rPr>
                <w:noProof/>
                <w:webHidden/>
              </w:rPr>
              <w:tab/>
            </w:r>
            <w:r w:rsidR="00AB343C">
              <w:rPr>
                <w:noProof/>
                <w:webHidden/>
              </w:rPr>
              <w:fldChar w:fldCharType="begin"/>
            </w:r>
            <w:r w:rsidR="00AB343C">
              <w:rPr>
                <w:noProof/>
                <w:webHidden/>
              </w:rPr>
              <w:instrText xml:space="preserve"> PAGEREF _Toc514332294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1E515AC2" w14:textId="02EDF28C" w:rsidR="00AB343C" w:rsidRDefault="004520E3">
          <w:pPr>
            <w:pStyle w:val="TOC2"/>
            <w:rPr>
              <w:rFonts w:asciiTheme="minorHAnsi" w:eastAsiaTheme="minorEastAsia" w:hAnsiTheme="minorHAnsi" w:cstheme="minorBidi"/>
              <w:noProof/>
              <w:sz w:val="22"/>
              <w:szCs w:val="22"/>
            </w:rPr>
          </w:pPr>
          <w:hyperlink w:anchor="_Toc514332295"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_Toc514332295 \h </w:instrText>
            </w:r>
            <w:r w:rsidR="00AB343C">
              <w:rPr>
                <w:noProof/>
                <w:webHidden/>
              </w:rPr>
            </w:r>
            <w:r w:rsidR="00AB343C">
              <w:rPr>
                <w:noProof/>
                <w:webHidden/>
              </w:rPr>
              <w:fldChar w:fldCharType="separate"/>
            </w:r>
            <w:r w:rsidR="00AB343C">
              <w:rPr>
                <w:noProof/>
                <w:webHidden/>
              </w:rPr>
              <w:t>28</w:t>
            </w:r>
            <w:r w:rsidR="00AB343C">
              <w:rPr>
                <w:noProof/>
                <w:webHidden/>
              </w:rPr>
              <w:fldChar w:fldCharType="end"/>
            </w:r>
          </w:hyperlink>
        </w:p>
        <w:p w14:paraId="32139207" w14:textId="7EA695E5" w:rsidR="00AB343C" w:rsidRDefault="004520E3">
          <w:pPr>
            <w:pStyle w:val="TOC3"/>
            <w:rPr>
              <w:rFonts w:asciiTheme="minorHAnsi" w:eastAsiaTheme="minorEastAsia" w:hAnsiTheme="minorHAnsi" w:cstheme="minorBidi"/>
              <w:noProof/>
              <w:sz w:val="22"/>
              <w:szCs w:val="22"/>
            </w:rPr>
          </w:pPr>
          <w:hyperlink w:anchor="_Toc514332296" w:history="1">
            <w:r w:rsidR="00AB343C" w:rsidRPr="004055FE">
              <w:rPr>
                <w:rStyle w:val="Hyperlink"/>
                <w:noProof/>
              </w:rPr>
              <w:t>SVILC Main Office</w:t>
            </w:r>
            <w:r w:rsidR="00AB343C">
              <w:rPr>
                <w:noProof/>
                <w:webHidden/>
              </w:rPr>
              <w:tab/>
            </w:r>
            <w:r w:rsidR="00AB343C">
              <w:rPr>
                <w:noProof/>
                <w:webHidden/>
              </w:rPr>
              <w:fldChar w:fldCharType="begin"/>
            </w:r>
            <w:r w:rsidR="00AB343C">
              <w:rPr>
                <w:noProof/>
                <w:webHidden/>
              </w:rPr>
              <w:instrText xml:space="preserve"> PAGEREF _Toc514332296 \h </w:instrText>
            </w:r>
            <w:r w:rsidR="00AB343C">
              <w:rPr>
                <w:noProof/>
                <w:webHidden/>
              </w:rPr>
            </w:r>
            <w:r w:rsidR="00AB343C">
              <w:rPr>
                <w:noProof/>
                <w:webHidden/>
              </w:rPr>
              <w:fldChar w:fldCharType="separate"/>
            </w:r>
            <w:r w:rsidR="00AB343C">
              <w:rPr>
                <w:noProof/>
                <w:webHidden/>
              </w:rPr>
              <w:t>29</w:t>
            </w:r>
            <w:r w:rsidR="00AB343C">
              <w:rPr>
                <w:noProof/>
                <w:webHidden/>
              </w:rPr>
              <w:fldChar w:fldCharType="end"/>
            </w:r>
          </w:hyperlink>
        </w:p>
        <w:p w14:paraId="33D5F04F" w14:textId="1610819E" w:rsidR="00AB343C" w:rsidRDefault="004520E3">
          <w:pPr>
            <w:pStyle w:val="TOC3"/>
            <w:rPr>
              <w:rFonts w:asciiTheme="minorHAnsi" w:eastAsiaTheme="minorEastAsia" w:hAnsiTheme="minorHAnsi" w:cstheme="minorBidi"/>
              <w:noProof/>
              <w:sz w:val="22"/>
              <w:szCs w:val="22"/>
            </w:rPr>
          </w:pPr>
          <w:hyperlink w:anchor="_Toc514332297" w:history="1">
            <w:r w:rsidR="00AB343C" w:rsidRPr="004055FE">
              <w:rPr>
                <w:rStyle w:val="Hyperlink"/>
                <w:noProof/>
              </w:rPr>
              <w:t>Gilroy Office</w:t>
            </w:r>
            <w:r w:rsidR="00AB343C">
              <w:rPr>
                <w:noProof/>
                <w:webHidden/>
              </w:rPr>
              <w:tab/>
            </w:r>
            <w:r w:rsidR="00AB343C">
              <w:rPr>
                <w:noProof/>
                <w:webHidden/>
              </w:rPr>
              <w:fldChar w:fldCharType="begin"/>
            </w:r>
            <w:r w:rsidR="00AB343C">
              <w:rPr>
                <w:noProof/>
                <w:webHidden/>
              </w:rPr>
              <w:instrText xml:space="preserve"> PAGEREF _Toc514332297 \h </w:instrText>
            </w:r>
            <w:r w:rsidR="00AB343C">
              <w:rPr>
                <w:noProof/>
                <w:webHidden/>
              </w:rPr>
            </w:r>
            <w:r w:rsidR="00AB343C">
              <w:rPr>
                <w:noProof/>
                <w:webHidden/>
              </w:rPr>
              <w:fldChar w:fldCharType="separate"/>
            </w:r>
            <w:r w:rsidR="00AB343C">
              <w:rPr>
                <w:noProof/>
                <w:webHidden/>
              </w:rPr>
              <w:t>29</w:t>
            </w:r>
            <w:r w:rsidR="00AB343C">
              <w:rPr>
                <w:noProof/>
                <w:webHidden/>
              </w:rPr>
              <w:fldChar w:fldCharType="end"/>
            </w:r>
          </w:hyperlink>
        </w:p>
        <w:p w14:paraId="3170D167" w14:textId="21139250" w:rsidR="00AB343C" w:rsidRDefault="004520E3">
          <w:pPr>
            <w:pStyle w:val="TOC1"/>
            <w:rPr>
              <w:rFonts w:asciiTheme="minorHAnsi" w:eastAsiaTheme="minorEastAsia" w:hAnsiTheme="minorHAnsi" w:cstheme="minorBidi"/>
              <w:noProof/>
              <w:sz w:val="22"/>
              <w:szCs w:val="22"/>
            </w:rPr>
          </w:pPr>
          <w:hyperlink w:anchor="_Toc514332298" w:history="1">
            <w:r w:rsidR="00AB343C" w:rsidRPr="004055FE">
              <w:rPr>
                <w:rStyle w:val="Hyperlink"/>
                <w:noProof/>
              </w:rPr>
              <w:t>Southern California Rehabilitation Services for Independent Living (SCRS)</w:t>
            </w:r>
            <w:r w:rsidR="00AB343C">
              <w:rPr>
                <w:noProof/>
                <w:webHidden/>
              </w:rPr>
              <w:tab/>
            </w:r>
            <w:r w:rsidR="00AB343C">
              <w:rPr>
                <w:noProof/>
                <w:webHidden/>
              </w:rPr>
              <w:fldChar w:fldCharType="begin"/>
            </w:r>
            <w:r w:rsidR="00AB343C">
              <w:rPr>
                <w:noProof/>
                <w:webHidden/>
              </w:rPr>
              <w:instrText xml:space="preserve"> PAGEREF _Toc514332298 \h </w:instrText>
            </w:r>
            <w:r w:rsidR="00AB343C">
              <w:rPr>
                <w:noProof/>
                <w:webHidden/>
              </w:rPr>
            </w:r>
            <w:r w:rsidR="00AB343C">
              <w:rPr>
                <w:noProof/>
                <w:webHidden/>
              </w:rPr>
              <w:fldChar w:fldCharType="separate"/>
            </w:r>
            <w:r w:rsidR="00AB343C">
              <w:rPr>
                <w:noProof/>
                <w:webHidden/>
              </w:rPr>
              <w:t>29</w:t>
            </w:r>
            <w:r w:rsidR="00AB343C">
              <w:rPr>
                <w:noProof/>
                <w:webHidden/>
              </w:rPr>
              <w:fldChar w:fldCharType="end"/>
            </w:r>
          </w:hyperlink>
        </w:p>
        <w:p w14:paraId="501E39EE" w14:textId="79E4C953" w:rsidR="00AB343C" w:rsidRDefault="004520E3">
          <w:pPr>
            <w:pStyle w:val="TOC2"/>
            <w:rPr>
              <w:rFonts w:asciiTheme="minorHAnsi" w:eastAsiaTheme="minorEastAsia" w:hAnsiTheme="minorHAnsi" w:cstheme="minorBidi"/>
              <w:noProof/>
              <w:sz w:val="22"/>
              <w:szCs w:val="22"/>
            </w:rPr>
          </w:pPr>
          <w:hyperlink w:anchor="_Toc514332299" w:history="1">
            <w:r w:rsidR="00AB343C" w:rsidRPr="004055FE">
              <w:rPr>
                <w:rStyle w:val="Hyperlink"/>
                <w:noProof/>
              </w:rPr>
              <w:t>SCRS’s Mission Statement</w:t>
            </w:r>
            <w:r w:rsidR="00AB343C">
              <w:rPr>
                <w:noProof/>
                <w:webHidden/>
              </w:rPr>
              <w:tab/>
            </w:r>
            <w:r w:rsidR="00AB343C">
              <w:rPr>
                <w:noProof/>
                <w:webHidden/>
              </w:rPr>
              <w:fldChar w:fldCharType="begin"/>
            </w:r>
            <w:r w:rsidR="00AB343C">
              <w:rPr>
                <w:noProof/>
                <w:webHidden/>
              </w:rPr>
              <w:instrText xml:space="preserve"> PAGEREF _Toc514332299 \h </w:instrText>
            </w:r>
            <w:r w:rsidR="00AB343C">
              <w:rPr>
                <w:noProof/>
                <w:webHidden/>
              </w:rPr>
            </w:r>
            <w:r w:rsidR="00AB343C">
              <w:rPr>
                <w:noProof/>
                <w:webHidden/>
              </w:rPr>
              <w:fldChar w:fldCharType="separate"/>
            </w:r>
            <w:r w:rsidR="00AB343C">
              <w:rPr>
                <w:noProof/>
                <w:webHidden/>
              </w:rPr>
              <w:t>29</w:t>
            </w:r>
            <w:r w:rsidR="00AB343C">
              <w:rPr>
                <w:noProof/>
                <w:webHidden/>
              </w:rPr>
              <w:fldChar w:fldCharType="end"/>
            </w:r>
          </w:hyperlink>
        </w:p>
        <w:p w14:paraId="32A12D50" w14:textId="4A58BFE9" w:rsidR="00AB343C" w:rsidRDefault="004520E3">
          <w:pPr>
            <w:pStyle w:val="TOC2"/>
            <w:rPr>
              <w:rFonts w:asciiTheme="minorHAnsi" w:eastAsiaTheme="minorEastAsia" w:hAnsiTheme="minorHAnsi" w:cstheme="minorBidi"/>
              <w:noProof/>
              <w:sz w:val="22"/>
              <w:szCs w:val="22"/>
            </w:rPr>
          </w:pPr>
          <w:hyperlink w:anchor="_Toc514332300"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_Toc514332300 \h </w:instrText>
            </w:r>
            <w:r w:rsidR="00AB343C">
              <w:rPr>
                <w:noProof/>
                <w:webHidden/>
              </w:rPr>
            </w:r>
            <w:r w:rsidR="00AB343C">
              <w:rPr>
                <w:noProof/>
                <w:webHidden/>
              </w:rPr>
              <w:fldChar w:fldCharType="separate"/>
            </w:r>
            <w:r w:rsidR="00AB343C">
              <w:rPr>
                <w:noProof/>
                <w:webHidden/>
              </w:rPr>
              <w:t>29</w:t>
            </w:r>
            <w:r w:rsidR="00AB343C">
              <w:rPr>
                <w:noProof/>
                <w:webHidden/>
              </w:rPr>
              <w:fldChar w:fldCharType="end"/>
            </w:r>
          </w:hyperlink>
        </w:p>
        <w:p w14:paraId="6C542556" w14:textId="79C6A042" w:rsidR="00AB343C" w:rsidRDefault="004520E3">
          <w:pPr>
            <w:pStyle w:val="TOC3"/>
            <w:rPr>
              <w:rFonts w:asciiTheme="minorHAnsi" w:eastAsiaTheme="minorEastAsia" w:hAnsiTheme="minorHAnsi" w:cstheme="minorBidi"/>
              <w:noProof/>
              <w:sz w:val="22"/>
              <w:szCs w:val="22"/>
            </w:rPr>
          </w:pPr>
          <w:hyperlink w:anchor="_Toc514332301" w:history="1">
            <w:r w:rsidR="00AB343C" w:rsidRPr="004055FE">
              <w:rPr>
                <w:rStyle w:val="Hyperlink"/>
                <w:noProof/>
              </w:rPr>
              <w:t>SCRS Main Office</w:t>
            </w:r>
            <w:r w:rsidR="00AB343C">
              <w:rPr>
                <w:noProof/>
                <w:webHidden/>
              </w:rPr>
              <w:tab/>
            </w:r>
            <w:r w:rsidR="00AB343C">
              <w:rPr>
                <w:noProof/>
                <w:webHidden/>
              </w:rPr>
              <w:fldChar w:fldCharType="begin"/>
            </w:r>
            <w:r w:rsidR="00AB343C">
              <w:rPr>
                <w:noProof/>
                <w:webHidden/>
              </w:rPr>
              <w:instrText xml:space="preserve"> PAGEREF _Toc514332301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732934D2" w14:textId="765C2C64" w:rsidR="00AB343C" w:rsidRDefault="004520E3">
          <w:pPr>
            <w:pStyle w:val="TOC3"/>
            <w:rPr>
              <w:rFonts w:asciiTheme="minorHAnsi" w:eastAsiaTheme="minorEastAsia" w:hAnsiTheme="minorHAnsi" w:cstheme="minorBidi"/>
              <w:noProof/>
              <w:sz w:val="22"/>
              <w:szCs w:val="22"/>
            </w:rPr>
          </w:pPr>
          <w:hyperlink w:anchor="_Toc514332302" w:history="1">
            <w:r w:rsidR="00AB343C" w:rsidRPr="004055FE">
              <w:rPr>
                <w:rStyle w:val="Hyperlink"/>
                <w:noProof/>
              </w:rPr>
              <w:t>Alhambra Office</w:t>
            </w:r>
            <w:r w:rsidR="00AB343C">
              <w:rPr>
                <w:noProof/>
                <w:webHidden/>
              </w:rPr>
              <w:tab/>
            </w:r>
            <w:r w:rsidR="00AB343C">
              <w:rPr>
                <w:noProof/>
                <w:webHidden/>
              </w:rPr>
              <w:fldChar w:fldCharType="begin"/>
            </w:r>
            <w:r w:rsidR="00AB343C">
              <w:rPr>
                <w:noProof/>
                <w:webHidden/>
              </w:rPr>
              <w:instrText xml:space="preserve"> PAGEREF _Toc514332302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0EDC61BD" w14:textId="6BEFDB52" w:rsidR="00AB343C" w:rsidRDefault="004520E3">
          <w:pPr>
            <w:pStyle w:val="TOC3"/>
            <w:rPr>
              <w:rFonts w:asciiTheme="minorHAnsi" w:eastAsiaTheme="minorEastAsia" w:hAnsiTheme="minorHAnsi" w:cstheme="minorBidi"/>
              <w:noProof/>
              <w:sz w:val="22"/>
              <w:szCs w:val="22"/>
            </w:rPr>
          </w:pPr>
          <w:hyperlink w:anchor="_Toc514332303" w:history="1">
            <w:r w:rsidR="00AB343C" w:rsidRPr="004055FE">
              <w:rPr>
                <w:rStyle w:val="Hyperlink"/>
                <w:noProof/>
              </w:rPr>
              <w:t>Los Angeles Office</w:t>
            </w:r>
            <w:r w:rsidR="00AB343C">
              <w:rPr>
                <w:noProof/>
                <w:webHidden/>
              </w:rPr>
              <w:tab/>
            </w:r>
            <w:r w:rsidR="00AB343C">
              <w:rPr>
                <w:noProof/>
                <w:webHidden/>
              </w:rPr>
              <w:fldChar w:fldCharType="begin"/>
            </w:r>
            <w:r w:rsidR="00AB343C">
              <w:rPr>
                <w:noProof/>
                <w:webHidden/>
              </w:rPr>
              <w:instrText xml:space="preserve"> PAGEREF _Toc514332303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379E5678" w14:textId="6846B320" w:rsidR="00AB343C" w:rsidRDefault="004520E3">
          <w:pPr>
            <w:pStyle w:val="TOC3"/>
            <w:rPr>
              <w:rFonts w:asciiTheme="minorHAnsi" w:eastAsiaTheme="minorEastAsia" w:hAnsiTheme="minorHAnsi" w:cstheme="minorBidi"/>
              <w:noProof/>
              <w:sz w:val="22"/>
              <w:szCs w:val="22"/>
            </w:rPr>
          </w:pPr>
          <w:hyperlink w:anchor="_Toc514332304" w:history="1">
            <w:r w:rsidR="00AB343C" w:rsidRPr="004055FE">
              <w:rPr>
                <w:rStyle w:val="Hyperlink"/>
                <w:noProof/>
              </w:rPr>
              <w:t>Altadena Office</w:t>
            </w:r>
            <w:r w:rsidR="00AB343C">
              <w:rPr>
                <w:noProof/>
                <w:webHidden/>
              </w:rPr>
              <w:tab/>
            </w:r>
            <w:r w:rsidR="00AB343C">
              <w:rPr>
                <w:noProof/>
                <w:webHidden/>
              </w:rPr>
              <w:fldChar w:fldCharType="begin"/>
            </w:r>
            <w:r w:rsidR="00AB343C">
              <w:rPr>
                <w:noProof/>
                <w:webHidden/>
              </w:rPr>
              <w:instrText xml:space="preserve"> PAGEREF _Toc514332304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50680605" w14:textId="31DC72CB" w:rsidR="00AB343C" w:rsidRDefault="004520E3">
          <w:pPr>
            <w:pStyle w:val="TOC1"/>
            <w:rPr>
              <w:rFonts w:asciiTheme="minorHAnsi" w:eastAsiaTheme="minorEastAsia" w:hAnsiTheme="minorHAnsi" w:cstheme="minorBidi"/>
              <w:noProof/>
              <w:sz w:val="22"/>
              <w:szCs w:val="22"/>
            </w:rPr>
          </w:pPr>
          <w:hyperlink w:anchor="_Toc514332305" w:history="1">
            <w:r w:rsidR="00AB343C" w:rsidRPr="004055FE">
              <w:rPr>
                <w:rStyle w:val="Hyperlink"/>
                <w:noProof/>
              </w:rPr>
              <w:t>Tri-County Independent Living (TCIL)</w:t>
            </w:r>
            <w:r w:rsidR="00AB343C">
              <w:rPr>
                <w:noProof/>
                <w:webHidden/>
              </w:rPr>
              <w:tab/>
            </w:r>
            <w:r w:rsidR="00AB343C">
              <w:rPr>
                <w:noProof/>
                <w:webHidden/>
              </w:rPr>
              <w:fldChar w:fldCharType="begin"/>
            </w:r>
            <w:r w:rsidR="00AB343C">
              <w:rPr>
                <w:noProof/>
                <w:webHidden/>
              </w:rPr>
              <w:instrText xml:space="preserve"> PAGEREF _Toc514332305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41BBD225" w14:textId="5A86DD18" w:rsidR="00AB343C" w:rsidRDefault="004520E3">
          <w:pPr>
            <w:pStyle w:val="TOC2"/>
            <w:rPr>
              <w:rFonts w:asciiTheme="minorHAnsi" w:eastAsiaTheme="minorEastAsia" w:hAnsiTheme="minorHAnsi" w:cstheme="minorBidi"/>
              <w:noProof/>
              <w:sz w:val="22"/>
              <w:szCs w:val="22"/>
            </w:rPr>
          </w:pPr>
          <w:hyperlink w:anchor="_Toc514332306" w:history="1">
            <w:r w:rsidR="00AB343C" w:rsidRPr="004055FE">
              <w:rPr>
                <w:rStyle w:val="Hyperlink"/>
                <w:noProof/>
              </w:rPr>
              <w:t>TCIL’s Mission Statement</w:t>
            </w:r>
            <w:r w:rsidR="00AB343C">
              <w:rPr>
                <w:noProof/>
                <w:webHidden/>
              </w:rPr>
              <w:tab/>
            </w:r>
            <w:r w:rsidR="00AB343C">
              <w:rPr>
                <w:noProof/>
                <w:webHidden/>
              </w:rPr>
              <w:fldChar w:fldCharType="begin"/>
            </w:r>
            <w:r w:rsidR="00AB343C">
              <w:rPr>
                <w:noProof/>
                <w:webHidden/>
              </w:rPr>
              <w:instrText xml:space="preserve"> PAGEREF _Toc514332306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5D79B799" w14:textId="6AA69C83" w:rsidR="00AB343C" w:rsidRDefault="004520E3">
          <w:pPr>
            <w:pStyle w:val="TOC2"/>
            <w:rPr>
              <w:rFonts w:asciiTheme="minorHAnsi" w:eastAsiaTheme="minorEastAsia" w:hAnsiTheme="minorHAnsi" w:cstheme="minorBidi"/>
              <w:noProof/>
              <w:sz w:val="22"/>
              <w:szCs w:val="22"/>
            </w:rPr>
          </w:pPr>
          <w:hyperlink w:anchor="_Toc514332307" w:history="1">
            <w:r w:rsidR="00AB343C" w:rsidRPr="004055FE">
              <w:rPr>
                <w:rStyle w:val="Hyperlink"/>
                <w:noProof/>
              </w:rPr>
              <w:t>Catchment Area</w:t>
            </w:r>
            <w:r w:rsidR="00AB343C">
              <w:rPr>
                <w:noProof/>
                <w:webHidden/>
              </w:rPr>
              <w:tab/>
            </w:r>
            <w:r w:rsidR="00AB343C">
              <w:rPr>
                <w:noProof/>
                <w:webHidden/>
              </w:rPr>
              <w:fldChar w:fldCharType="begin"/>
            </w:r>
            <w:r w:rsidR="00AB343C">
              <w:rPr>
                <w:noProof/>
                <w:webHidden/>
              </w:rPr>
              <w:instrText xml:space="preserve"> PAGEREF _Toc514332307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2185407A" w14:textId="6F9D90C8" w:rsidR="00AB343C" w:rsidRDefault="004520E3">
          <w:pPr>
            <w:pStyle w:val="TOC3"/>
            <w:rPr>
              <w:rFonts w:asciiTheme="minorHAnsi" w:eastAsiaTheme="minorEastAsia" w:hAnsiTheme="minorHAnsi" w:cstheme="minorBidi"/>
              <w:noProof/>
              <w:sz w:val="22"/>
              <w:szCs w:val="22"/>
            </w:rPr>
          </w:pPr>
          <w:hyperlink w:anchor="_Toc514332308" w:history="1">
            <w:r w:rsidR="00AB343C" w:rsidRPr="004055FE">
              <w:rPr>
                <w:rStyle w:val="Hyperlink"/>
                <w:noProof/>
              </w:rPr>
              <w:t>TCIL Main Office</w:t>
            </w:r>
            <w:r w:rsidR="00AB343C">
              <w:rPr>
                <w:noProof/>
                <w:webHidden/>
              </w:rPr>
              <w:tab/>
            </w:r>
            <w:r w:rsidR="00AB343C">
              <w:rPr>
                <w:noProof/>
                <w:webHidden/>
              </w:rPr>
              <w:fldChar w:fldCharType="begin"/>
            </w:r>
            <w:r w:rsidR="00AB343C">
              <w:rPr>
                <w:noProof/>
                <w:webHidden/>
              </w:rPr>
              <w:instrText xml:space="preserve"> PAGEREF _Toc514332308 \h </w:instrText>
            </w:r>
            <w:r w:rsidR="00AB343C">
              <w:rPr>
                <w:noProof/>
                <w:webHidden/>
              </w:rPr>
            </w:r>
            <w:r w:rsidR="00AB343C">
              <w:rPr>
                <w:noProof/>
                <w:webHidden/>
              </w:rPr>
              <w:fldChar w:fldCharType="separate"/>
            </w:r>
            <w:r w:rsidR="00AB343C">
              <w:rPr>
                <w:noProof/>
                <w:webHidden/>
              </w:rPr>
              <w:t>30</w:t>
            </w:r>
            <w:r w:rsidR="00AB343C">
              <w:rPr>
                <w:noProof/>
                <w:webHidden/>
              </w:rPr>
              <w:fldChar w:fldCharType="end"/>
            </w:r>
          </w:hyperlink>
        </w:p>
        <w:p w14:paraId="10073E46" w14:textId="3E022FE0" w:rsidR="00AB343C" w:rsidRDefault="004520E3">
          <w:pPr>
            <w:pStyle w:val="TOC1"/>
            <w:rPr>
              <w:rFonts w:asciiTheme="minorHAnsi" w:eastAsiaTheme="minorEastAsia" w:hAnsiTheme="minorHAnsi" w:cstheme="minorBidi"/>
              <w:noProof/>
              <w:sz w:val="22"/>
              <w:szCs w:val="22"/>
            </w:rPr>
          </w:pPr>
          <w:hyperlink w:anchor="_Toc514332309" w:history="1">
            <w:r w:rsidR="00AB343C" w:rsidRPr="004055FE">
              <w:rPr>
                <w:rStyle w:val="Hyperlink"/>
                <w:noProof/>
              </w:rPr>
              <w:t>Non ILCs</w:t>
            </w:r>
            <w:r w:rsidR="00AB343C">
              <w:rPr>
                <w:noProof/>
                <w:webHidden/>
              </w:rPr>
              <w:tab/>
            </w:r>
            <w:r w:rsidR="00AB343C">
              <w:rPr>
                <w:noProof/>
                <w:webHidden/>
              </w:rPr>
              <w:fldChar w:fldCharType="begin"/>
            </w:r>
            <w:r w:rsidR="00AB343C">
              <w:rPr>
                <w:noProof/>
                <w:webHidden/>
              </w:rPr>
              <w:instrText xml:space="preserve"> PAGEREF _Toc514332309 \h </w:instrText>
            </w:r>
            <w:r w:rsidR="00AB343C">
              <w:rPr>
                <w:noProof/>
                <w:webHidden/>
              </w:rPr>
            </w:r>
            <w:r w:rsidR="00AB343C">
              <w:rPr>
                <w:noProof/>
                <w:webHidden/>
              </w:rPr>
              <w:fldChar w:fldCharType="separate"/>
            </w:r>
            <w:r w:rsidR="00AB343C">
              <w:rPr>
                <w:noProof/>
                <w:webHidden/>
              </w:rPr>
              <w:t>31</w:t>
            </w:r>
            <w:r w:rsidR="00AB343C">
              <w:rPr>
                <w:noProof/>
                <w:webHidden/>
              </w:rPr>
              <w:fldChar w:fldCharType="end"/>
            </w:r>
          </w:hyperlink>
        </w:p>
        <w:p w14:paraId="00ECAE85" w14:textId="3E6E5C6F" w:rsidR="00AB343C" w:rsidRDefault="004520E3">
          <w:pPr>
            <w:pStyle w:val="TOC1"/>
            <w:rPr>
              <w:rFonts w:asciiTheme="minorHAnsi" w:eastAsiaTheme="minorEastAsia" w:hAnsiTheme="minorHAnsi" w:cstheme="minorBidi"/>
              <w:noProof/>
              <w:sz w:val="22"/>
              <w:szCs w:val="22"/>
            </w:rPr>
          </w:pPr>
          <w:hyperlink w:anchor="_Toc514332310" w:history="1">
            <w:r w:rsidR="00AB343C" w:rsidRPr="004055FE">
              <w:rPr>
                <w:rStyle w:val="Hyperlink"/>
                <w:noProof/>
              </w:rPr>
              <w:t>Administration for Community Living (ACL)</w:t>
            </w:r>
            <w:r w:rsidR="00AB343C">
              <w:rPr>
                <w:noProof/>
                <w:webHidden/>
              </w:rPr>
              <w:tab/>
            </w:r>
            <w:r w:rsidR="00AB343C">
              <w:rPr>
                <w:noProof/>
                <w:webHidden/>
              </w:rPr>
              <w:fldChar w:fldCharType="begin"/>
            </w:r>
            <w:r w:rsidR="00AB343C">
              <w:rPr>
                <w:noProof/>
                <w:webHidden/>
              </w:rPr>
              <w:instrText xml:space="preserve"> PAGEREF _Toc514332310 \h </w:instrText>
            </w:r>
            <w:r w:rsidR="00AB343C">
              <w:rPr>
                <w:noProof/>
                <w:webHidden/>
              </w:rPr>
            </w:r>
            <w:r w:rsidR="00AB343C">
              <w:rPr>
                <w:noProof/>
                <w:webHidden/>
              </w:rPr>
              <w:fldChar w:fldCharType="separate"/>
            </w:r>
            <w:r w:rsidR="00AB343C">
              <w:rPr>
                <w:noProof/>
                <w:webHidden/>
              </w:rPr>
              <w:t>31</w:t>
            </w:r>
            <w:r w:rsidR="00AB343C">
              <w:rPr>
                <w:noProof/>
                <w:webHidden/>
              </w:rPr>
              <w:fldChar w:fldCharType="end"/>
            </w:r>
          </w:hyperlink>
        </w:p>
        <w:p w14:paraId="12EFC271" w14:textId="7802A215" w:rsidR="00AB343C" w:rsidRDefault="004520E3">
          <w:pPr>
            <w:pStyle w:val="TOC1"/>
            <w:rPr>
              <w:rFonts w:asciiTheme="minorHAnsi" w:eastAsiaTheme="minorEastAsia" w:hAnsiTheme="minorHAnsi" w:cstheme="minorBidi"/>
              <w:noProof/>
              <w:sz w:val="22"/>
              <w:szCs w:val="22"/>
            </w:rPr>
          </w:pPr>
          <w:hyperlink w:anchor="_Toc514332311" w:history="1">
            <w:r w:rsidR="00AB343C" w:rsidRPr="004055FE">
              <w:rPr>
                <w:rStyle w:val="Hyperlink"/>
                <w:noProof/>
              </w:rPr>
              <w:t>California Foundation for Independent Living Centers (CFILC)</w:t>
            </w:r>
            <w:r w:rsidR="00AB343C">
              <w:rPr>
                <w:noProof/>
                <w:webHidden/>
              </w:rPr>
              <w:tab/>
            </w:r>
            <w:r w:rsidR="00AB343C">
              <w:rPr>
                <w:noProof/>
                <w:webHidden/>
              </w:rPr>
              <w:fldChar w:fldCharType="begin"/>
            </w:r>
            <w:r w:rsidR="00AB343C">
              <w:rPr>
                <w:noProof/>
                <w:webHidden/>
              </w:rPr>
              <w:instrText xml:space="preserve"> PAGEREF _Toc514332311 \h </w:instrText>
            </w:r>
            <w:r w:rsidR="00AB343C">
              <w:rPr>
                <w:noProof/>
                <w:webHidden/>
              </w:rPr>
            </w:r>
            <w:r w:rsidR="00AB343C">
              <w:rPr>
                <w:noProof/>
                <w:webHidden/>
              </w:rPr>
              <w:fldChar w:fldCharType="separate"/>
            </w:r>
            <w:r w:rsidR="00AB343C">
              <w:rPr>
                <w:noProof/>
                <w:webHidden/>
              </w:rPr>
              <w:t>31</w:t>
            </w:r>
            <w:r w:rsidR="00AB343C">
              <w:rPr>
                <w:noProof/>
                <w:webHidden/>
              </w:rPr>
              <w:fldChar w:fldCharType="end"/>
            </w:r>
          </w:hyperlink>
        </w:p>
        <w:p w14:paraId="13031D48" w14:textId="5D0B78F4" w:rsidR="00AB343C" w:rsidRDefault="004520E3">
          <w:pPr>
            <w:pStyle w:val="TOC1"/>
            <w:rPr>
              <w:rFonts w:asciiTheme="minorHAnsi" w:eastAsiaTheme="minorEastAsia" w:hAnsiTheme="minorHAnsi" w:cstheme="minorBidi"/>
              <w:noProof/>
              <w:sz w:val="22"/>
              <w:szCs w:val="22"/>
            </w:rPr>
          </w:pPr>
          <w:hyperlink w:anchor="_Toc514332312" w:history="1">
            <w:r w:rsidR="00AB343C" w:rsidRPr="004055FE">
              <w:rPr>
                <w:rStyle w:val="Hyperlink"/>
                <w:noProof/>
              </w:rPr>
              <w:t>Traumatic Brain Injury Service Providers (TBI)</w:t>
            </w:r>
            <w:r w:rsidR="00AB343C">
              <w:rPr>
                <w:noProof/>
                <w:webHidden/>
              </w:rPr>
              <w:tab/>
            </w:r>
            <w:r w:rsidR="00AB343C">
              <w:rPr>
                <w:noProof/>
                <w:webHidden/>
              </w:rPr>
              <w:fldChar w:fldCharType="begin"/>
            </w:r>
            <w:r w:rsidR="00AB343C">
              <w:rPr>
                <w:noProof/>
                <w:webHidden/>
              </w:rPr>
              <w:instrText xml:space="preserve"> PAGEREF _Toc514332312 \h </w:instrText>
            </w:r>
            <w:r w:rsidR="00AB343C">
              <w:rPr>
                <w:noProof/>
                <w:webHidden/>
              </w:rPr>
            </w:r>
            <w:r w:rsidR="00AB343C">
              <w:rPr>
                <w:noProof/>
                <w:webHidden/>
              </w:rPr>
              <w:fldChar w:fldCharType="separate"/>
            </w:r>
            <w:r w:rsidR="00AB343C">
              <w:rPr>
                <w:noProof/>
                <w:webHidden/>
              </w:rPr>
              <w:t>31</w:t>
            </w:r>
            <w:r w:rsidR="00AB343C">
              <w:rPr>
                <w:noProof/>
                <w:webHidden/>
              </w:rPr>
              <w:fldChar w:fldCharType="end"/>
            </w:r>
          </w:hyperlink>
        </w:p>
        <w:p w14:paraId="798702EB" w14:textId="63F9E5B8" w:rsidR="00AB343C" w:rsidRDefault="004520E3">
          <w:pPr>
            <w:pStyle w:val="TOC1"/>
            <w:rPr>
              <w:rFonts w:asciiTheme="minorHAnsi" w:eastAsiaTheme="minorEastAsia" w:hAnsiTheme="minorHAnsi" w:cstheme="minorBidi"/>
              <w:noProof/>
              <w:sz w:val="22"/>
              <w:szCs w:val="22"/>
            </w:rPr>
          </w:pPr>
          <w:hyperlink w:anchor="_Toc514332313" w:history="1">
            <w:r w:rsidR="00AB343C" w:rsidRPr="004055FE">
              <w:rPr>
                <w:rStyle w:val="Hyperlink"/>
                <w:noProof/>
              </w:rPr>
              <w:t>Central Coast Center for Independent Living (CCCIL)</w:t>
            </w:r>
            <w:r w:rsidR="00AB343C">
              <w:rPr>
                <w:noProof/>
                <w:webHidden/>
              </w:rPr>
              <w:tab/>
            </w:r>
            <w:r w:rsidR="00AB343C">
              <w:rPr>
                <w:noProof/>
                <w:webHidden/>
              </w:rPr>
              <w:fldChar w:fldCharType="begin"/>
            </w:r>
            <w:r w:rsidR="00AB343C">
              <w:rPr>
                <w:noProof/>
                <w:webHidden/>
              </w:rPr>
              <w:instrText xml:space="preserve"> PAGEREF _Toc514332313 \h </w:instrText>
            </w:r>
            <w:r w:rsidR="00AB343C">
              <w:rPr>
                <w:noProof/>
                <w:webHidden/>
              </w:rPr>
            </w:r>
            <w:r w:rsidR="00AB343C">
              <w:rPr>
                <w:noProof/>
                <w:webHidden/>
              </w:rPr>
              <w:fldChar w:fldCharType="separate"/>
            </w:r>
            <w:r w:rsidR="00AB343C">
              <w:rPr>
                <w:noProof/>
                <w:webHidden/>
              </w:rPr>
              <w:t>31</w:t>
            </w:r>
            <w:r w:rsidR="00AB343C">
              <w:rPr>
                <w:noProof/>
                <w:webHidden/>
              </w:rPr>
              <w:fldChar w:fldCharType="end"/>
            </w:r>
          </w:hyperlink>
        </w:p>
        <w:p w14:paraId="4B87FCED" w14:textId="52ADE287" w:rsidR="00AB343C" w:rsidRDefault="004520E3">
          <w:pPr>
            <w:pStyle w:val="TOC1"/>
            <w:rPr>
              <w:rFonts w:asciiTheme="minorHAnsi" w:eastAsiaTheme="minorEastAsia" w:hAnsiTheme="minorHAnsi" w:cstheme="minorBidi"/>
              <w:noProof/>
              <w:sz w:val="22"/>
              <w:szCs w:val="22"/>
            </w:rPr>
          </w:pPr>
          <w:hyperlink w:anchor="_Toc514332314" w:history="1">
            <w:r w:rsidR="00AB343C" w:rsidRPr="004055FE">
              <w:rPr>
                <w:rStyle w:val="Hyperlink"/>
                <w:noProof/>
              </w:rPr>
              <w:t>FREED</w:t>
            </w:r>
            <w:r w:rsidR="00AB343C">
              <w:rPr>
                <w:noProof/>
                <w:webHidden/>
              </w:rPr>
              <w:tab/>
            </w:r>
            <w:r w:rsidR="00AB343C">
              <w:rPr>
                <w:noProof/>
                <w:webHidden/>
              </w:rPr>
              <w:fldChar w:fldCharType="begin"/>
            </w:r>
            <w:r w:rsidR="00AB343C">
              <w:rPr>
                <w:noProof/>
                <w:webHidden/>
              </w:rPr>
              <w:instrText xml:space="preserve"> PAGEREF _Toc514332314 \h </w:instrText>
            </w:r>
            <w:r w:rsidR="00AB343C">
              <w:rPr>
                <w:noProof/>
                <w:webHidden/>
              </w:rPr>
            </w:r>
            <w:r w:rsidR="00AB343C">
              <w:rPr>
                <w:noProof/>
                <w:webHidden/>
              </w:rPr>
              <w:fldChar w:fldCharType="separate"/>
            </w:r>
            <w:r w:rsidR="00AB343C">
              <w:rPr>
                <w:noProof/>
                <w:webHidden/>
              </w:rPr>
              <w:t>31</w:t>
            </w:r>
            <w:r w:rsidR="00AB343C">
              <w:rPr>
                <w:noProof/>
                <w:webHidden/>
              </w:rPr>
              <w:fldChar w:fldCharType="end"/>
            </w:r>
          </w:hyperlink>
        </w:p>
        <w:p w14:paraId="3AFEE298" w14:textId="491AF3CC" w:rsidR="00AB343C" w:rsidRDefault="004520E3">
          <w:pPr>
            <w:pStyle w:val="TOC1"/>
            <w:rPr>
              <w:rFonts w:asciiTheme="minorHAnsi" w:eastAsiaTheme="minorEastAsia" w:hAnsiTheme="minorHAnsi" w:cstheme="minorBidi"/>
              <w:noProof/>
              <w:sz w:val="22"/>
              <w:szCs w:val="22"/>
            </w:rPr>
          </w:pPr>
          <w:hyperlink w:anchor="_Toc514332315" w:history="1">
            <w:r w:rsidR="00AB343C" w:rsidRPr="004055FE">
              <w:rPr>
                <w:rStyle w:val="Hyperlink"/>
                <w:noProof/>
              </w:rPr>
              <w:t>Independent Living Center of Southern California (ILCSC)</w:t>
            </w:r>
            <w:r w:rsidR="00AB343C">
              <w:rPr>
                <w:noProof/>
                <w:webHidden/>
              </w:rPr>
              <w:tab/>
            </w:r>
            <w:r w:rsidR="00AB343C">
              <w:rPr>
                <w:noProof/>
                <w:webHidden/>
              </w:rPr>
              <w:fldChar w:fldCharType="begin"/>
            </w:r>
            <w:r w:rsidR="00AB343C">
              <w:rPr>
                <w:noProof/>
                <w:webHidden/>
              </w:rPr>
              <w:instrText xml:space="preserve"> PAGEREF _Toc514332315 \h </w:instrText>
            </w:r>
            <w:r w:rsidR="00AB343C">
              <w:rPr>
                <w:noProof/>
                <w:webHidden/>
              </w:rPr>
            </w:r>
            <w:r w:rsidR="00AB343C">
              <w:rPr>
                <w:noProof/>
                <w:webHidden/>
              </w:rPr>
              <w:fldChar w:fldCharType="separate"/>
            </w:r>
            <w:r w:rsidR="00AB343C">
              <w:rPr>
                <w:noProof/>
                <w:webHidden/>
              </w:rPr>
              <w:t>32</w:t>
            </w:r>
            <w:r w:rsidR="00AB343C">
              <w:rPr>
                <w:noProof/>
                <w:webHidden/>
              </w:rPr>
              <w:fldChar w:fldCharType="end"/>
            </w:r>
          </w:hyperlink>
        </w:p>
        <w:p w14:paraId="5F47BA88" w14:textId="04BF2213" w:rsidR="00AB343C" w:rsidRDefault="004520E3">
          <w:pPr>
            <w:pStyle w:val="TOC1"/>
            <w:rPr>
              <w:rFonts w:asciiTheme="minorHAnsi" w:eastAsiaTheme="minorEastAsia" w:hAnsiTheme="minorHAnsi" w:cstheme="minorBidi"/>
              <w:noProof/>
              <w:sz w:val="22"/>
              <w:szCs w:val="22"/>
            </w:rPr>
          </w:pPr>
          <w:hyperlink w:anchor="_Toc514332316" w:history="1">
            <w:r w:rsidR="00AB343C" w:rsidRPr="004055FE">
              <w:rPr>
                <w:rStyle w:val="Hyperlink"/>
                <w:noProof/>
              </w:rPr>
              <w:t>Jodi House</w:t>
            </w:r>
            <w:r w:rsidR="00AB343C">
              <w:rPr>
                <w:noProof/>
                <w:webHidden/>
              </w:rPr>
              <w:tab/>
            </w:r>
            <w:r w:rsidR="00AB343C">
              <w:rPr>
                <w:noProof/>
                <w:webHidden/>
              </w:rPr>
              <w:fldChar w:fldCharType="begin"/>
            </w:r>
            <w:r w:rsidR="00AB343C">
              <w:rPr>
                <w:noProof/>
                <w:webHidden/>
              </w:rPr>
              <w:instrText xml:space="preserve"> PAGEREF _Toc514332316 \h </w:instrText>
            </w:r>
            <w:r w:rsidR="00AB343C">
              <w:rPr>
                <w:noProof/>
                <w:webHidden/>
              </w:rPr>
            </w:r>
            <w:r w:rsidR="00AB343C">
              <w:rPr>
                <w:noProof/>
                <w:webHidden/>
              </w:rPr>
              <w:fldChar w:fldCharType="separate"/>
            </w:r>
            <w:r w:rsidR="00AB343C">
              <w:rPr>
                <w:noProof/>
                <w:webHidden/>
              </w:rPr>
              <w:t>32</w:t>
            </w:r>
            <w:r w:rsidR="00AB343C">
              <w:rPr>
                <w:noProof/>
                <w:webHidden/>
              </w:rPr>
              <w:fldChar w:fldCharType="end"/>
            </w:r>
          </w:hyperlink>
        </w:p>
        <w:p w14:paraId="5DCBE106" w14:textId="715BF86D" w:rsidR="00AB343C" w:rsidRDefault="004520E3">
          <w:pPr>
            <w:pStyle w:val="TOC1"/>
            <w:rPr>
              <w:rFonts w:asciiTheme="minorHAnsi" w:eastAsiaTheme="minorEastAsia" w:hAnsiTheme="minorHAnsi" w:cstheme="minorBidi"/>
              <w:noProof/>
              <w:sz w:val="22"/>
              <w:szCs w:val="22"/>
            </w:rPr>
          </w:pPr>
          <w:hyperlink w:anchor="_Toc514332317" w:history="1">
            <w:r w:rsidR="00AB343C" w:rsidRPr="004055FE">
              <w:rPr>
                <w:rStyle w:val="Hyperlink"/>
                <w:noProof/>
              </w:rPr>
              <w:t>Mercy Outpatient Rehabilitation Center</w:t>
            </w:r>
            <w:r w:rsidR="00AB343C">
              <w:rPr>
                <w:noProof/>
                <w:webHidden/>
              </w:rPr>
              <w:tab/>
            </w:r>
            <w:r w:rsidR="00AB343C">
              <w:rPr>
                <w:noProof/>
                <w:webHidden/>
              </w:rPr>
              <w:fldChar w:fldCharType="begin"/>
            </w:r>
            <w:r w:rsidR="00AB343C">
              <w:rPr>
                <w:noProof/>
                <w:webHidden/>
              </w:rPr>
              <w:instrText xml:space="preserve"> PAGEREF _Toc514332317 \h </w:instrText>
            </w:r>
            <w:r w:rsidR="00AB343C">
              <w:rPr>
                <w:noProof/>
                <w:webHidden/>
              </w:rPr>
            </w:r>
            <w:r w:rsidR="00AB343C">
              <w:rPr>
                <w:noProof/>
                <w:webHidden/>
              </w:rPr>
              <w:fldChar w:fldCharType="separate"/>
            </w:r>
            <w:r w:rsidR="00AB343C">
              <w:rPr>
                <w:noProof/>
                <w:webHidden/>
              </w:rPr>
              <w:t>32</w:t>
            </w:r>
            <w:r w:rsidR="00AB343C">
              <w:rPr>
                <w:noProof/>
                <w:webHidden/>
              </w:rPr>
              <w:fldChar w:fldCharType="end"/>
            </w:r>
          </w:hyperlink>
        </w:p>
        <w:p w14:paraId="7184996A" w14:textId="3E0CEB3D" w:rsidR="00AB343C" w:rsidRDefault="004520E3">
          <w:pPr>
            <w:pStyle w:val="TOC1"/>
            <w:rPr>
              <w:rFonts w:asciiTheme="minorHAnsi" w:eastAsiaTheme="minorEastAsia" w:hAnsiTheme="minorHAnsi" w:cstheme="minorBidi"/>
              <w:noProof/>
              <w:sz w:val="22"/>
              <w:szCs w:val="22"/>
            </w:rPr>
          </w:pPr>
          <w:hyperlink w:anchor="_Toc514332318" w:history="1">
            <w:r w:rsidR="00AB343C" w:rsidRPr="004055FE">
              <w:rPr>
                <w:rStyle w:val="Hyperlink"/>
                <w:noProof/>
              </w:rPr>
              <w:t>Services for Brain Injury (SBI)</w:t>
            </w:r>
            <w:r w:rsidR="00AB343C">
              <w:rPr>
                <w:noProof/>
                <w:webHidden/>
              </w:rPr>
              <w:tab/>
            </w:r>
            <w:r w:rsidR="00AB343C">
              <w:rPr>
                <w:noProof/>
                <w:webHidden/>
              </w:rPr>
              <w:fldChar w:fldCharType="begin"/>
            </w:r>
            <w:r w:rsidR="00AB343C">
              <w:rPr>
                <w:noProof/>
                <w:webHidden/>
              </w:rPr>
              <w:instrText xml:space="preserve"> PAGEREF _Toc514332318 \h </w:instrText>
            </w:r>
            <w:r w:rsidR="00AB343C">
              <w:rPr>
                <w:noProof/>
                <w:webHidden/>
              </w:rPr>
            </w:r>
            <w:r w:rsidR="00AB343C">
              <w:rPr>
                <w:noProof/>
                <w:webHidden/>
              </w:rPr>
              <w:fldChar w:fldCharType="separate"/>
            </w:r>
            <w:r w:rsidR="00AB343C">
              <w:rPr>
                <w:noProof/>
                <w:webHidden/>
              </w:rPr>
              <w:t>32</w:t>
            </w:r>
            <w:r w:rsidR="00AB343C">
              <w:rPr>
                <w:noProof/>
                <w:webHidden/>
              </w:rPr>
              <w:fldChar w:fldCharType="end"/>
            </w:r>
          </w:hyperlink>
        </w:p>
        <w:p w14:paraId="06FE697A" w14:textId="4B6A65CB" w:rsidR="00AB343C" w:rsidRDefault="004520E3">
          <w:pPr>
            <w:pStyle w:val="TOC1"/>
            <w:rPr>
              <w:rFonts w:asciiTheme="minorHAnsi" w:eastAsiaTheme="minorEastAsia" w:hAnsiTheme="minorHAnsi" w:cstheme="minorBidi"/>
              <w:noProof/>
              <w:sz w:val="22"/>
              <w:szCs w:val="22"/>
            </w:rPr>
          </w:pPr>
          <w:hyperlink w:anchor="_Toc514332319" w:history="1">
            <w:r w:rsidR="00AB343C" w:rsidRPr="004055FE">
              <w:rPr>
                <w:rStyle w:val="Hyperlink"/>
                <w:noProof/>
              </w:rPr>
              <w:t>St. Jude Brain Injury Network</w:t>
            </w:r>
            <w:r w:rsidR="00AB343C">
              <w:rPr>
                <w:noProof/>
                <w:webHidden/>
              </w:rPr>
              <w:tab/>
            </w:r>
            <w:r w:rsidR="00AB343C">
              <w:rPr>
                <w:noProof/>
                <w:webHidden/>
              </w:rPr>
              <w:fldChar w:fldCharType="begin"/>
            </w:r>
            <w:r w:rsidR="00AB343C">
              <w:rPr>
                <w:noProof/>
                <w:webHidden/>
              </w:rPr>
              <w:instrText xml:space="preserve"> PAGEREF _Toc514332319 \h </w:instrText>
            </w:r>
            <w:r w:rsidR="00AB343C">
              <w:rPr>
                <w:noProof/>
                <w:webHidden/>
              </w:rPr>
            </w:r>
            <w:r w:rsidR="00AB343C">
              <w:rPr>
                <w:noProof/>
                <w:webHidden/>
              </w:rPr>
              <w:fldChar w:fldCharType="separate"/>
            </w:r>
            <w:r w:rsidR="00AB343C">
              <w:rPr>
                <w:noProof/>
                <w:webHidden/>
              </w:rPr>
              <w:t>32</w:t>
            </w:r>
            <w:r w:rsidR="00AB343C">
              <w:rPr>
                <w:noProof/>
                <w:webHidden/>
              </w:rPr>
              <w:fldChar w:fldCharType="end"/>
            </w:r>
          </w:hyperlink>
        </w:p>
        <w:p w14:paraId="2E937383" w14:textId="5734AFEF" w:rsidR="00AB343C" w:rsidRDefault="00AB343C">
          <w:r>
            <w:rPr>
              <w:b/>
              <w:bCs/>
              <w:noProof/>
            </w:rPr>
            <w:fldChar w:fldCharType="end"/>
          </w:r>
        </w:p>
      </w:sdtContent>
    </w:sdt>
    <w:p w14:paraId="720C7BE8" w14:textId="616E6F4B" w:rsidR="00AB343C" w:rsidRDefault="00AB343C">
      <w:pPr>
        <w:rPr>
          <w:rFonts w:eastAsiaTheme="majorEastAsia" w:cs="Arial"/>
          <w:b/>
          <w:szCs w:val="32"/>
        </w:rPr>
      </w:pPr>
      <w:r>
        <w:rPr>
          <w:rFonts w:cs="Arial"/>
        </w:rPr>
        <w:br w:type="page"/>
      </w:r>
    </w:p>
    <w:p w14:paraId="2285588C" w14:textId="0ADF348E" w:rsidR="005E3F90" w:rsidRPr="005E3F90" w:rsidRDefault="00CE2E6D" w:rsidP="005E3F90">
      <w:pPr>
        <w:pStyle w:val="Heading1"/>
        <w:spacing w:line="360" w:lineRule="auto"/>
        <w:rPr>
          <w:rFonts w:cs="Arial"/>
        </w:rPr>
      </w:pPr>
      <w:bookmarkStart w:id="2" w:name="_Toc514332158"/>
      <w:r>
        <w:rPr>
          <w:rFonts w:cs="Arial"/>
        </w:rPr>
        <w:lastRenderedPageBreak/>
        <w:t>IL</w:t>
      </w:r>
      <w:r w:rsidR="005E3F90" w:rsidRPr="005E3F90">
        <w:rPr>
          <w:rFonts w:cs="Arial"/>
        </w:rPr>
        <w:t xml:space="preserve"> History and Philosophy</w:t>
      </w:r>
      <w:bookmarkEnd w:id="2"/>
    </w:p>
    <w:p w14:paraId="70A2A655" w14:textId="77777777" w:rsidR="005E3F90" w:rsidRPr="005E3F90" w:rsidRDefault="005E3F90" w:rsidP="005E3F90">
      <w:r w:rsidRPr="005E3F90">
        <w:t>Independent Living is a philosophy and a movement of people with disabilities, their families, friends, and advocates towards full inclusion of people w</w:t>
      </w:r>
      <w:r w:rsidR="003619E2">
        <w:t xml:space="preserve">ith disabilities into society. </w:t>
      </w:r>
      <w:r w:rsidRPr="005E3F90">
        <w:t xml:space="preserve">With origins in the U.S. civil rights and consumer movements of the late 1960s, the Independent Living Movement grew out of the Disability Rights Movement. </w:t>
      </w:r>
    </w:p>
    <w:p w14:paraId="2AD402EA" w14:textId="77777777" w:rsidR="005E3F90" w:rsidRPr="005E3F90" w:rsidRDefault="005E3F90" w:rsidP="006722DA">
      <w:pPr>
        <w:spacing w:before="100" w:beforeAutospacing="1"/>
      </w:pPr>
      <w:r w:rsidRPr="005E3F90">
        <w:t xml:space="preserve">The Independent Living philosophy postulates that people with disabilities are the best experts on their needs, and therefore they must take the initiative, individually and collectively, in designing and promoting better solutions and must organize themselves for political power. Besides de-professionalization and self-representation, the Independent Living ideology comprises de-medicalization of disability, de-institutionalization and cross-disability (i.e. inclusion in the </w:t>
      </w:r>
      <w:proofErr w:type="gramStart"/>
      <w:r w:rsidRPr="005E3F90">
        <w:t>I</w:t>
      </w:r>
      <w:r w:rsidR="00071857" w:rsidRPr="00071857">
        <w:rPr>
          <w:sz w:val="2"/>
          <w:szCs w:val="2"/>
        </w:rPr>
        <w:t xml:space="preserve"> </w:t>
      </w:r>
      <w:r w:rsidR="007356FF" w:rsidRPr="00071857">
        <w:rPr>
          <w:sz w:val="2"/>
          <w:szCs w:val="2"/>
        </w:rPr>
        <w:t xml:space="preserve"> </w:t>
      </w:r>
      <w:r w:rsidRPr="005E3F90">
        <w:t>L</w:t>
      </w:r>
      <w:proofErr w:type="gramEnd"/>
      <w:r w:rsidRPr="005E3F90">
        <w:t xml:space="preserve"> Movement regardless of diagnoses).</w:t>
      </w:r>
    </w:p>
    <w:p w14:paraId="2280A48D" w14:textId="77777777" w:rsidR="005E3F90" w:rsidRPr="005E3F90" w:rsidRDefault="005E3F90" w:rsidP="00BA5B73">
      <w:pPr>
        <w:spacing w:before="240"/>
      </w:pPr>
      <w:r w:rsidRPr="005E3F90">
        <w:t xml:space="preserve">In the Independent Living philosophy, people with disabilities are primarily seen as citizens and only secondarily as consumers of healthcare, rehabilitation or social services. As citizens in democratic societies, the </w:t>
      </w:r>
      <w:proofErr w:type="gramStart"/>
      <w:r w:rsidRPr="005E3F90">
        <w:t>I</w:t>
      </w:r>
      <w:r w:rsidR="00071857" w:rsidRPr="00071857">
        <w:rPr>
          <w:sz w:val="2"/>
          <w:szCs w:val="2"/>
        </w:rPr>
        <w:t xml:space="preserve"> </w:t>
      </w:r>
      <w:r w:rsidR="007356FF" w:rsidRPr="007356FF">
        <w:rPr>
          <w:sz w:val="2"/>
          <w:szCs w:val="2"/>
        </w:rPr>
        <w:t xml:space="preserve"> </w:t>
      </w:r>
      <w:r w:rsidRPr="005E3F90">
        <w:t>L</w:t>
      </w:r>
      <w:proofErr w:type="gramEnd"/>
      <w:r w:rsidRPr="005E3F90">
        <w:t xml:space="preserve"> Movement demands, persons with disabilities have the same right to participation, to the same range of options, degree of freedom, control and self-determination in everyday life and life projects that other citizens take for granted. </w:t>
      </w:r>
    </w:p>
    <w:p w14:paraId="3C356B06" w14:textId="77777777" w:rsidR="00071857" w:rsidRDefault="005E3F90" w:rsidP="00BA5B73">
      <w:pPr>
        <w:spacing w:before="240"/>
        <w:sectPr w:rsidR="00071857" w:rsidSect="00597701">
          <w:footerReference w:type="default" r:id="rId8"/>
          <w:type w:val="continuous"/>
          <w:pgSz w:w="12240" w:h="15840"/>
          <w:pgMar w:top="1440" w:right="1800" w:bottom="1440" w:left="1800" w:header="720" w:footer="720" w:gutter="0"/>
          <w:cols w:space="720"/>
          <w:titlePg/>
          <w:docGrid w:linePitch="381"/>
        </w:sectPr>
      </w:pPr>
      <w:r w:rsidRPr="005E3F90">
        <w:t xml:space="preserve">In 1972, the first </w:t>
      </w:r>
      <w:proofErr w:type="gramStart"/>
      <w:r w:rsidRPr="005E3F90">
        <w:t>I</w:t>
      </w:r>
      <w:r w:rsidR="007356FF" w:rsidRPr="007356FF">
        <w:rPr>
          <w:sz w:val="2"/>
          <w:szCs w:val="2"/>
        </w:rPr>
        <w:t xml:space="preserve"> </w:t>
      </w:r>
      <w:r w:rsidR="00071857">
        <w:rPr>
          <w:sz w:val="2"/>
          <w:szCs w:val="2"/>
        </w:rPr>
        <w:t xml:space="preserve"> </w:t>
      </w:r>
      <w:r w:rsidRPr="005E3F90">
        <w:t>L</w:t>
      </w:r>
      <w:proofErr w:type="gramEnd"/>
      <w:r w:rsidR="00071857" w:rsidRPr="00071857">
        <w:rPr>
          <w:sz w:val="2"/>
          <w:szCs w:val="2"/>
        </w:rPr>
        <w:t xml:space="preserve"> </w:t>
      </w:r>
      <w:r w:rsidR="007356FF" w:rsidRPr="007356FF">
        <w:rPr>
          <w:sz w:val="2"/>
          <w:szCs w:val="2"/>
        </w:rPr>
        <w:t xml:space="preserve"> </w:t>
      </w:r>
      <w:r w:rsidRPr="005E3F90">
        <w:t>C was f</w:t>
      </w:r>
      <w:r w:rsidR="006722DA">
        <w:t>ounded by disability activists.</w:t>
      </w:r>
      <w:r w:rsidRPr="005E3F90">
        <w:t xml:space="preserve"> Today there are 28 </w:t>
      </w:r>
      <w:proofErr w:type="gramStart"/>
      <w:r w:rsidRPr="005E3F90">
        <w:t>I</w:t>
      </w:r>
      <w:r w:rsidR="00071857" w:rsidRPr="00071857">
        <w:rPr>
          <w:sz w:val="2"/>
          <w:szCs w:val="2"/>
        </w:rPr>
        <w:t xml:space="preserve"> </w:t>
      </w:r>
      <w:r w:rsidR="007356FF" w:rsidRPr="007356FF">
        <w:rPr>
          <w:sz w:val="2"/>
          <w:szCs w:val="2"/>
        </w:rPr>
        <w:t xml:space="preserve"> </w:t>
      </w:r>
      <w:r w:rsidRPr="005E3F90">
        <w:t>L</w:t>
      </w:r>
      <w:proofErr w:type="gramEnd"/>
      <w:r w:rsidR="007356FF" w:rsidRPr="007356FF">
        <w:rPr>
          <w:sz w:val="2"/>
          <w:szCs w:val="2"/>
        </w:rPr>
        <w:t xml:space="preserve"> </w:t>
      </w:r>
      <w:r w:rsidR="00071857">
        <w:rPr>
          <w:sz w:val="2"/>
          <w:szCs w:val="2"/>
        </w:rPr>
        <w:t xml:space="preserve"> </w:t>
      </w:r>
      <w:r w:rsidR="00BA02ED">
        <w:t>C</w:t>
      </w:r>
      <w:r w:rsidR="00071857">
        <w:t xml:space="preserve">s with 61 service </w:t>
      </w:r>
      <w:r w:rsidRPr="005E3F90">
        <w:t xml:space="preserve">locations throughout the state that offer </w:t>
      </w:r>
    </w:p>
    <w:p w14:paraId="685788B0" w14:textId="281B3E95" w:rsidR="00BA5B73" w:rsidRDefault="005E3F90" w:rsidP="005E3F90">
      <w:proofErr w:type="gramStart"/>
      <w:r w:rsidRPr="005E3F90">
        <w:t>I</w:t>
      </w:r>
      <w:r w:rsidR="00071857" w:rsidRPr="00071857">
        <w:rPr>
          <w:sz w:val="2"/>
          <w:szCs w:val="2"/>
        </w:rPr>
        <w:t xml:space="preserve"> </w:t>
      </w:r>
      <w:r w:rsidR="007356FF" w:rsidRPr="007356FF">
        <w:rPr>
          <w:sz w:val="2"/>
          <w:szCs w:val="2"/>
        </w:rPr>
        <w:t xml:space="preserve"> </w:t>
      </w:r>
      <w:r w:rsidRPr="005E3F90">
        <w:t>L</w:t>
      </w:r>
      <w:proofErr w:type="gramEnd"/>
      <w:r w:rsidRPr="005E3F90">
        <w:t xml:space="preserve"> services to Californian’s with disabilities. </w:t>
      </w:r>
      <w:proofErr w:type="gramStart"/>
      <w:r w:rsidRPr="005E3F90">
        <w:t>I</w:t>
      </w:r>
      <w:r w:rsidR="004E724F" w:rsidRPr="004E724F">
        <w:rPr>
          <w:sz w:val="2"/>
          <w:szCs w:val="2"/>
        </w:rPr>
        <w:t xml:space="preserve"> </w:t>
      </w:r>
      <w:r w:rsidR="007356FF" w:rsidRPr="004E724F">
        <w:rPr>
          <w:sz w:val="2"/>
          <w:szCs w:val="2"/>
        </w:rPr>
        <w:t xml:space="preserve"> </w:t>
      </w:r>
      <w:r w:rsidRPr="005E3F90">
        <w:t>L</w:t>
      </w:r>
      <w:proofErr w:type="gramEnd"/>
      <w:r w:rsidR="004E724F" w:rsidRPr="004E724F">
        <w:rPr>
          <w:sz w:val="2"/>
          <w:szCs w:val="2"/>
        </w:rPr>
        <w:t xml:space="preserve"> </w:t>
      </w:r>
      <w:r w:rsidR="007356FF" w:rsidRPr="007356FF">
        <w:rPr>
          <w:sz w:val="2"/>
          <w:szCs w:val="2"/>
        </w:rPr>
        <w:t xml:space="preserve"> </w:t>
      </w:r>
      <w:r w:rsidRPr="005E3F90">
        <w:t>Cs are consumer controlled, community based, cross disability, nonresidential private nonprofit agencies designed and operated within the local community by individuals with disabilities. Services are provided to individuals of all ages, with any type of disab</w:t>
      </w:r>
      <w:r w:rsidR="006722DA">
        <w:t xml:space="preserve">ility. </w:t>
      </w:r>
      <w:r w:rsidRPr="005E3F90">
        <w:t>Independent living services are driven by the goal that people with disabilities have the same civil rights, options and control over choices in their own lives a</w:t>
      </w:r>
      <w:r w:rsidR="007356FF">
        <w:t xml:space="preserve">s people without disabilities. </w:t>
      </w:r>
    </w:p>
    <w:p w14:paraId="0123BB08" w14:textId="77777777" w:rsidR="006722DA" w:rsidRDefault="005E3F90" w:rsidP="006722DA">
      <w:pPr>
        <w:spacing w:before="100" w:beforeAutospacing="1"/>
      </w:pPr>
      <w:proofErr w:type="gramStart"/>
      <w:r w:rsidRPr="005E3F90">
        <w:t>I</w:t>
      </w:r>
      <w:r w:rsidR="007356FF" w:rsidRPr="007356FF">
        <w:rPr>
          <w:sz w:val="2"/>
          <w:szCs w:val="2"/>
        </w:rPr>
        <w:t xml:space="preserve"> </w:t>
      </w:r>
      <w:r w:rsidR="004E724F">
        <w:rPr>
          <w:sz w:val="2"/>
          <w:szCs w:val="2"/>
        </w:rPr>
        <w:t xml:space="preserve"> </w:t>
      </w:r>
      <w:r w:rsidRPr="005E3F90">
        <w:t>L</w:t>
      </w:r>
      <w:proofErr w:type="gramEnd"/>
      <w:r w:rsidR="007356FF" w:rsidRPr="007356FF">
        <w:rPr>
          <w:sz w:val="2"/>
          <w:szCs w:val="2"/>
        </w:rPr>
        <w:t xml:space="preserve"> </w:t>
      </w:r>
      <w:r w:rsidR="004E724F">
        <w:rPr>
          <w:sz w:val="2"/>
          <w:szCs w:val="2"/>
        </w:rPr>
        <w:t xml:space="preserve"> </w:t>
      </w:r>
      <w:r w:rsidRPr="005E3F90">
        <w:t>C’s work to eliminate many of the attitudinal, physical, and communication barriers faced by people as they work towards independence and full integration into their communities.</w:t>
      </w:r>
    </w:p>
    <w:p w14:paraId="52CAD562" w14:textId="383C9EB0" w:rsidR="006722DA" w:rsidRPr="006722DA" w:rsidRDefault="005E3F90" w:rsidP="007025A2">
      <w:pPr>
        <w:pStyle w:val="Heading1"/>
        <w:ind w:left="720" w:hanging="720"/>
        <w:jc w:val="both"/>
        <w:rPr>
          <w:szCs w:val="28"/>
        </w:rPr>
      </w:pPr>
      <w:bookmarkStart w:id="3" w:name="_Toc514332159"/>
      <w:r w:rsidRPr="006722DA">
        <w:rPr>
          <w:szCs w:val="28"/>
        </w:rPr>
        <w:lastRenderedPageBreak/>
        <w:t>IL</w:t>
      </w:r>
      <w:r w:rsidRPr="006722DA">
        <w:rPr>
          <w:sz w:val="8"/>
          <w:szCs w:val="8"/>
        </w:rPr>
        <w:t xml:space="preserve"> </w:t>
      </w:r>
      <w:r w:rsidRPr="006722DA">
        <w:rPr>
          <w:szCs w:val="28"/>
        </w:rPr>
        <w:t>Core Services</w:t>
      </w:r>
      <w:bookmarkEnd w:id="3"/>
      <w:r w:rsidR="006722DA" w:rsidRPr="006722DA">
        <w:rPr>
          <w:szCs w:val="28"/>
        </w:rPr>
        <w:t xml:space="preserve"> </w:t>
      </w:r>
    </w:p>
    <w:p w14:paraId="4A68E246" w14:textId="2110A2AA" w:rsidR="005E3F90" w:rsidRDefault="005E3F90" w:rsidP="006722DA">
      <w:pPr>
        <w:spacing w:before="100" w:beforeAutospacing="1"/>
      </w:pPr>
      <w:r>
        <w:t>Core services provided by the Independent Living Centers include</w:t>
      </w:r>
      <w:r w:rsidR="008D42F2">
        <w:t>:</w:t>
      </w:r>
      <w:r>
        <w:t xml:space="preserve"> Information &amp; Referral (I&amp;R), Advocacy (individual and systems), Independent Living Skills (</w:t>
      </w:r>
      <w:proofErr w:type="gramStart"/>
      <w:r>
        <w:t>I</w:t>
      </w:r>
      <w:r w:rsidR="004E724F" w:rsidRPr="004E724F">
        <w:rPr>
          <w:sz w:val="2"/>
          <w:szCs w:val="2"/>
        </w:rPr>
        <w:t xml:space="preserve"> </w:t>
      </w:r>
      <w:r w:rsidR="007356FF" w:rsidRPr="007356FF">
        <w:rPr>
          <w:sz w:val="2"/>
          <w:szCs w:val="2"/>
        </w:rPr>
        <w:t xml:space="preserve"> </w:t>
      </w:r>
      <w:r>
        <w:t>L</w:t>
      </w:r>
      <w:proofErr w:type="gramEnd"/>
      <w:r>
        <w:t xml:space="preserve"> Skills), Peer counseling, (including cross-disability peer counseling), Personal Assistance Services (P</w:t>
      </w:r>
      <w:r w:rsidR="004E724F" w:rsidRPr="004E724F">
        <w:rPr>
          <w:sz w:val="2"/>
          <w:szCs w:val="2"/>
        </w:rPr>
        <w:t xml:space="preserve"> </w:t>
      </w:r>
      <w:r w:rsidR="007356FF" w:rsidRPr="004E724F">
        <w:rPr>
          <w:sz w:val="2"/>
          <w:szCs w:val="2"/>
        </w:rPr>
        <w:t xml:space="preserve"> </w:t>
      </w:r>
      <w:r>
        <w:t>A Services), Housing Assistance and Youth Services (Transition).</w:t>
      </w:r>
    </w:p>
    <w:p w14:paraId="34BD7C49" w14:textId="7597E1B9" w:rsidR="006722DA" w:rsidRDefault="005E3F90" w:rsidP="006722DA">
      <w:pPr>
        <w:pStyle w:val="Heading1"/>
        <w:jc w:val="center"/>
      </w:pPr>
      <w:bookmarkStart w:id="4" w:name="_Toc514332160"/>
      <w:r>
        <w:t>California Independent Living Centers</w:t>
      </w:r>
      <w:r>
        <w:br w:type="textWrapping" w:clear="all"/>
        <w:t xml:space="preserve"> 2018</w:t>
      </w:r>
      <w:bookmarkEnd w:id="4"/>
    </w:p>
    <w:p w14:paraId="6455C2BA" w14:textId="72B079CE" w:rsidR="005E3F90" w:rsidRDefault="005E3F90" w:rsidP="00CD0E5B">
      <w:pPr>
        <w:pStyle w:val="Heading1"/>
      </w:pPr>
      <w:bookmarkStart w:id="5" w:name="_Toc514332161"/>
      <w:r w:rsidRPr="005E3F90">
        <w:t>Access to Independence of San Diego, Inc. (</w:t>
      </w:r>
      <w:r w:rsidR="00714372">
        <w:t>A2I</w:t>
      </w:r>
      <w:r w:rsidRPr="005E3F90">
        <w:t>)</w:t>
      </w:r>
      <w:bookmarkEnd w:id="5"/>
    </w:p>
    <w:p w14:paraId="491C3AFA" w14:textId="2CB67DA1" w:rsidR="005E3F90" w:rsidRDefault="00714372" w:rsidP="003D7828">
      <w:pPr>
        <w:pStyle w:val="Heading2"/>
        <w:spacing w:before="240"/>
        <w:ind w:left="720"/>
      </w:pPr>
      <w:bookmarkStart w:id="6" w:name="_Toc514332162"/>
      <w:r>
        <w:t>A2I</w:t>
      </w:r>
      <w:r w:rsidR="004C3C2D">
        <w:t>’</w:t>
      </w:r>
      <w:r w:rsidR="004E724F">
        <w:t>s</w:t>
      </w:r>
      <w:r w:rsidR="005E3F90">
        <w:t xml:space="preserve"> Mission Statement</w:t>
      </w:r>
      <w:bookmarkEnd w:id="6"/>
      <w:r w:rsidR="005E3F90">
        <w:t xml:space="preserve"> </w:t>
      </w:r>
    </w:p>
    <w:p w14:paraId="5B0F67C1" w14:textId="77777777" w:rsidR="006722DA" w:rsidRDefault="005E3F90" w:rsidP="003D7828">
      <w:pPr>
        <w:spacing w:after="100" w:afterAutospacing="1"/>
        <w:ind w:left="720"/>
      </w:pPr>
      <w:r w:rsidRPr="00200338">
        <w:t>Access to Independence of San Diego, Inc., a Center for Independent Living, (CIL), is a cross-disability, non-profit corporation that provides services to people with disa</w:t>
      </w:r>
      <w:r w:rsidR="009633A2" w:rsidRPr="00200338">
        <w:t xml:space="preserve">bilities to help maximize their </w:t>
      </w:r>
      <w:r w:rsidRPr="00200338">
        <w:t>independence and fully integrate into their communities</w:t>
      </w:r>
      <w:r w:rsidRPr="005E3F90">
        <w:t>.</w:t>
      </w:r>
    </w:p>
    <w:p w14:paraId="790C3645" w14:textId="07ED9FFC" w:rsidR="006722DA" w:rsidRDefault="005E3F90" w:rsidP="003D7828">
      <w:pPr>
        <w:pStyle w:val="Heading2"/>
        <w:ind w:left="720"/>
      </w:pPr>
      <w:bookmarkStart w:id="7" w:name="_Toc514332163"/>
      <w:r w:rsidRPr="005E3F90">
        <w:t>Catchment Area</w:t>
      </w:r>
      <w:bookmarkEnd w:id="7"/>
    </w:p>
    <w:p w14:paraId="648AE921" w14:textId="77777777" w:rsidR="009633A2" w:rsidRDefault="00C21106" w:rsidP="003D7828">
      <w:pPr>
        <w:ind w:left="720"/>
      </w:pPr>
      <w:r>
        <w:t>Imperial a</w:t>
      </w:r>
      <w:r w:rsidR="00C46098">
        <w:t>nd San Diego Counties</w:t>
      </w:r>
    </w:p>
    <w:p w14:paraId="401E7EC4" w14:textId="77777777" w:rsidR="008121D6" w:rsidRDefault="008121D6" w:rsidP="003D7828">
      <w:pPr>
        <w:ind w:left="720"/>
      </w:pPr>
    </w:p>
    <w:p w14:paraId="6CF1EEA1" w14:textId="46A4B432" w:rsidR="009633A2" w:rsidRDefault="00294AB5" w:rsidP="003D7828">
      <w:pPr>
        <w:pStyle w:val="Heading3"/>
        <w:ind w:left="720"/>
      </w:pPr>
      <w:bookmarkStart w:id="8" w:name="_Toc514332164"/>
      <w:r>
        <w:t>A</w:t>
      </w:r>
      <w:r w:rsidR="00714372">
        <w:t>2</w:t>
      </w:r>
      <w:r>
        <w:t xml:space="preserve">I </w:t>
      </w:r>
      <w:r w:rsidR="0022302E">
        <w:t>Main Office</w:t>
      </w:r>
      <w:bookmarkEnd w:id="8"/>
    </w:p>
    <w:p w14:paraId="185C96FE" w14:textId="77777777" w:rsidR="009633A2" w:rsidRDefault="0022302E" w:rsidP="003D7828">
      <w:pPr>
        <w:ind w:left="720"/>
      </w:pPr>
      <w:r>
        <w:t>8885 Rio San Diego Drive, Suite 131</w:t>
      </w:r>
    </w:p>
    <w:p w14:paraId="33195588" w14:textId="77777777" w:rsidR="009633A2" w:rsidRDefault="0022302E" w:rsidP="003D7828">
      <w:pPr>
        <w:ind w:left="720"/>
      </w:pPr>
      <w:r>
        <w:t>San Diego, CA 92108</w:t>
      </w:r>
    </w:p>
    <w:p w14:paraId="6DF31247" w14:textId="77777777" w:rsidR="009633A2" w:rsidRDefault="0022302E" w:rsidP="003D7828">
      <w:pPr>
        <w:ind w:left="720"/>
      </w:pPr>
      <w:r>
        <w:t>San Diego County</w:t>
      </w:r>
    </w:p>
    <w:p w14:paraId="21111FC3" w14:textId="77777777" w:rsidR="009633A2" w:rsidRDefault="0022302E" w:rsidP="003D7828">
      <w:pPr>
        <w:ind w:left="720"/>
      </w:pPr>
      <w:r>
        <w:t>619-293-3500 Voice</w:t>
      </w:r>
    </w:p>
    <w:p w14:paraId="28FC39F5" w14:textId="77777777" w:rsidR="009633A2" w:rsidRDefault="009633A2" w:rsidP="003D7828">
      <w:pPr>
        <w:ind w:left="720"/>
      </w:pPr>
      <w:r>
        <w:t>619-293-3508 Fax</w:t>
      </w:r>
    </w:p>
    <w:p w14:paraId="6F4835BB" w14:textId="77777777" w:rsidR="009633A2" w:rsidRDefault="0022302E" w:rsidP="003D7828">
      <w:pPr>
        <w:ind w:left="720"/>
      </w:pPr>
      <w:r>
        <w:t>619-704-2054 TTY</w:t>
      </w:r>
    </w:p>
    <w:p w14:paraId="40423CF2" w14:textId="77777777" w:rsidR="009633A2" w:rsidRDefault="0022302E" w:rsidP="003D7828">
      <w:pPr>
        <w:ind w:left="720"/>
      </w:pPr>
      <w:r>
        <w:t>1-800-300-4326</w:t>
      </w:r>
    </w:p>
    <w:p w14:paraId="4828ED0D" w14:textId="77777777" w:rsidR="009633A2" w:rsidRDefault="0022302E" w:rsidP="003D7828">
      <w:pPr>
        <w:ind w:left="720"/>
      </w:pPr>
      <w:r>
        <w:t>Executive Director: Leticia Zuno</w:t>
      </w:r>
    </w:p>
    <w:p w14:paraId="651ADD18" w14:textId="77777777" w:rsidR="009633A2" w:rsidRDefault="0022302E" w:rsidP="003D7828">
      <w:pPr>
        <w:spacing w:after="240"/>
        <w:ind w:left="720"/>
        <w:rPr>
          <w:rStyle w:val="Hyperlink"/>
        </w:rPr>
      </w:pPr>
      <w:r>
        <w:t xml:space="preserve">Website: </w:t>
      </w:r>
      <w:hyperlink r:id="rId9" w:history="1">
        <w:r w:rsidRPr="0022302E">
          <w:rPr>
            <w:rStyle w:val="Hyperlink"/>
          </w:rPr>
          <w:t>Access to Independence</w:t>
        </w:r>
      </w:hyperlink>
    </w:p>
    <w:p w14:paraId="52A0C599" w14:textId="7D5A1B23" w:rsidR="009633A2" w:rsidRDefault="0022302E" w:rsidP="003D7828">
      <w:pPr>
        <w:pStyle w:val="Heading3"/>
        <w:ind w:left="720"/>
      </w:pPr>
      <w:bookmarkStart w:id="9" w:name="_Toc514332165"/>
      <w:r>
        <w:t>North County Branch</w:t>
      </w:r>
      <w:bookmarkEnd w:id="9"/>
    </w:p>
    <w:p w14:paraId="7CC95D4A" w14:textId="77777777" w:rsidR="009633A2" w:rsidRDefault="0022302E" w:rsidP="003D7828">
      <w:pPr>
        <w:ind w:left="720"/>
      </w:pPr>
      <w:r>
        <w:t>1440 South Escondido Boulevard, Suite D</w:t>
      </w:r>
    </w:p>
    <w:p w14:paraId="540CD080" w14:textId="77777777" w:rsidR="009633A2" w:rsidRDefault="0022302E" w:rsidP="003D7828">
      <w:pPr>
        <w:ind w:left="720"/>
      </w:pPr>
      <w:r>
        <w:t>Escondido, CA 92084</w:t>
      </w:r>
    </w:p>
    <w:p w14:paraId="0AA798A4" w14:textId="77777777" w:rsidR="009633A2" w:rsidRDefault="0022302E" w:rsidP="003D7828">
      <w:pPr>
        <w:ind w:left="720"/>
      </w:pPr>
      <w:r>
        <w:t>760-643-0447 Voice</w:t>
      </w:r>
    </w:p>
    <w:p w14:paraId="5A9792C2" w14:textId="77777777" w:rsidR="009633A2" w:rsidRDefault="0022302E" w:rsidP="003D7828">
      <w:pPr>
        <w:ind w:left="720"/>
      </w:pPr>
      <w:r>
        <w:t>760-643-0453 Fax</w:t>
      </w:r>
    </w:p>
    <w:p w14:paraId="03E60BC0" w14:textId="77777777" w:rsidR="009633A2" w:rsidRDefault="0022302E" w:rsidP="003D7828">
      <w:pPr>
        <w:spacing w:after="240"/>
        <w:ind w:left="720"/>
      </w:pPr>
      <w:r>
        <w:t>760-643-0452 TTY</w:t>
      </w:r>
    </w:p>
    <w:p w14:paraId="2B5D6E1D" w14:textId="1DC101DD" w:rsidR="009633A2" w:rsidRDefault="0022302E" w:rsidP="003D7828">
      <w:pPr>
        <w:pStyle w:val="Heading3"/>
        <w:ind w:left="720"/>
      </w:pPr>
      <w:bookmarkStart w:id="10" w:name="_Toc514332166"/>
      <w:r>
        <w:lastRenderedPageBreak/>
        <w:t>Imperial Valley Branch</w:t>
      </w:r>
      <w:bookmarkEnd w:id="10"/>
    </w:p>
    <w:p w14:paraId="3A560C34" w14:textId="77777777" w:rsidR="009633A2" w:rsidRDefault="0022302E" w:rsidP="003D7828">
      <w:pPr>
        <w:ind w:left="720"/>
      </w:pPr>
      <w:r>
        <w:t>101 Hacienda Drive, Suite 13</w:t>
      </w:r>
    </w:p>
    <w:p w14:paraId="121EED2D" w14:textId="77777777" w:rsidR="009633A2" w:rsidRDefault="0022302E" w:rsidP="003D7828">
      <w:pPr>
        <w:ind w:left="720"/>
      </w:pPr>
      <w:r>
        <w:t>Calexico, CA 92231</w:t>
      </w:r>
    </w:p>
    <w:p w14:paraId="477D995C" w14:textId="77777777" w:rsidR="00A91124" w:rsidRDefault="0022302E" w:rsidP="003D7828">
      <w:pPr>
        <w:ind w:left="720"/>
      </w:pPr>
      <w:r>
        <w:t>760-</w:t>
      </w:r>
      <w:r w:rsidR="001D4889">
        <w:t>768-</w:t>
      </w:r>
      <w:r w:rsidR="009633A2">
        <w:t>2044 Voic</w:t>
      </w:r>
      <w:r w:rsidR="00A91124">
        <w:t>e</w:t>
      </w:r>
    </w:p>
    <w:p w14:paraId="3871393C" w14:textId="77777777" w:rsidR="00A91124" w:rsidRDefault="0022302E" w:rsidP="003D7828">
      <w:pPr>
        <w:ind w:left="720"/>
      </w:pPr>
      <w:r>
        <w:t>760-768-4977 Fax</w:t>
      </w:r>
    </w:p>
    <w:p w14:paraId="6AAD9254" w14:textId="77777777" w:rsidR="008729DD" w:rsidRDefault="0022302E" w:rsidP="003D7828">
      <w:pPr>
        <w:spacing w:after="240"/>
        <w:ind w:left="720"/>
      </w:pPr>
      <w:r>
        <w:t>760-768-0466 TTY</w:t>
      </w:r>
    </w:p>
    <w:p w14:paraId="1FD3910F" w14:textId="2D17EB6D" w:rsidR="00A91124" w:rsidRDefault="0022302E" w:rsidP="003D7828">
      <w:pPr>
        <w:pStyle w:val="Heading3"/>
        <w:spacing w:before="0"/>
        <w:ind w:left="720"/>
      </w:pPr>
      <w:bookmarkStart w:id="11" w:name="_Toc514332167"/>
      <w:r>
        <w:t>Hawaii Branch</w:t>
      </w:r>
      <w:bookmarkEnd w:id="11"/>
    </w:p>
    <w:p w14:paraId="1270BF8C" w14:textId="77777777" w:rsidR="00A91124" w:rsidRDefault="008729DD" w:rsidP="003D7828">
      <w:pPr>
        <w:ind w:left="720"/>
      </w:pPr>
      <w:r>
        <w:t>200 North Vineyard Boulevard, Suite 508 Box 4</w:t>
      </w:r>
    </w:p>
    <w:p w14:paraId="0A712233" w14:textId="77777777" w:rsidR="00A91124" w:rsidRDefault="008729DD" w:rsidP="003D7828">
      <w:pPr>
        <w:ind w:left="720"/>
      </w:pPr>
      <w:r>
        <w:t>Honolulu, HI 96817</w:t>
      </w:r>
    </w:p>
    <w:p w14:paraId="3139A4D1" w14:textId="77777777" w:rsidR="00A91124" w:rsidRDefault="00A91124" w:rsidP="003D7828">
      <w:pPr>
        <w:ind w:left="720"/>
      </w:pPr>
      <w:r>
        <w:t>808-369-9521 Voice</w:t>
      </w:r>
    </w:p>
    <w:p w14:paraId="0B74B8CD" w14:textId="77777777" w:rsidR="008729DD" w:rsidRDefault="008729DD" w:rsidP="003D7828">
      <w:pPr>
        <w:ind w:left="720"/>
      </w:pPr>
      <w:r>
        <w:t>808-425-4254 Fax</w:t>
      </w:r>
    </w:p>
    <w:p w14:paraId="17E23FE8" w14:textId="5E3889A7" w:rsidR="008729DD" w:rsidRDefault="008729DD" w:rsidP="008729DD">
      <w:pPr>
        <w:pStyle w:val="Heading1"/>
        <w:spacing w:line="360" w:lineRule="auto"/>
        <w:sectPr w:rsidR="008729DD" w:rsidSect="00760693">
          <w:type w:val="continuous"/>
          <w:pgSz w:w="12240" w:h="15840"/>
          <w:pgMar w:top="1440" w:right="1800" w:bottom="1440" w:left="1800" w:header="720" w:footer="720" w:gutter="0"/>
          <w:cols w:space="720"/>
        </w:sectPr>
      </w:pPr>
      <w:bookmarkStart w:id="12" w:name="_Toc514332168"/>
      <w:r>
        <w:t>Center for Independence of Individuals with Disabilities (</w:t>
      </w:r>
      <w:r w:rsidR="00714372">
        <w:t>CID</w:t>
      </w:r>
      <w:r>
        <w:t>)</w:t>
      </w:r>
      <w:bookmarkEnd w:id="12"/>
    </w:p>
    <w:p w14:paraId="5DBA59EE" w14:textId="2B74B269" w:rsidR="00A91124" w:rsidRDefault="00714372" w:rsidP="003D7828">
      <w:pPr>
        <w:pStyle w:val="Heading2"/>
        <w:ind w:left="720"/>
      </w:pPr>
      <w:bookmarkStart w:id="13" w:name="_Toc514332169"/>
      <w:r>
        <w:t>CID</w:t>
      </w:r>
      <w:r w:rsidR="004C3C2D">
        <w:t>’</w:t>
      </w:r>
      <w:r w:rsidR="008729DD">
        <w:t>s Mission Statement</w:t>
      </w:r>
      <w:bookmarkEnd w:id="13"/>
      <w:r w:rsidR="008729DD">
        <w:t xml:space="preserve"> </w:t>
      </w:r>
    </w:p>
    <w:p w14:paraId="5118F792" w14:textId="77777777" w:rsidR="00A91124" w:rsidRDefault="008729DD" w:rsidP="003D7828">
      <w:pPr>
        <w:spacing w:after="240"/>
        <w:ind w:left="720"/>
      </w:pPr>
      <w:r w:rsidRPr="008729DD">
        <w:t>Mission is to provide support services, community awareness, and systems change advocacy to promote full and equal community integration and participation for people with</w:t>
      </w:r>
      <w:r>
        <w:t xml:space="preserve"> </w:t>
      </w:r>
      <w:r w:rsidRPr="008729DD">
        <w:t>disabilities in San Mateo County</w:t>
      </w:r>
    </w:p>
    <w:p w14:paraId="45DE7C66" w14:textId="269B64E1" w:rsidR="00A91124" w:rsidRDefault="008729DD" w:rsidP="003D7828">
      <w:pPr>
        <w:ind w:left="720"/>
        <w:rPr>
          <w:rStyle w:val="Heading2Char"/>
        </w:rPr>
      </w:pPr>
      <w:bookmarkStart w:id="14" w:name="_Toc514332170"/>
      <w:r w:rsidRPr="008729DD">
        <w:rPr>
          <w:rStyle w:val="Heading2Char"/>
        </w:rPr>
        <w:t>Catchment Area</w:t>
      </w:r>
      <w:bookmarkEnd w:id="14"/>
    </w:p>
    <w:p w14:paraId="03571F2A" w14:textId="77777777" w:rsidR="00A91124" w:rsidRDefault="008729DD" w:rsidP="003D7828">
      <w:pPr>
        <w:spacing w:after="240"/>
        <w:ind w:left="720"/>
        <w:rPr>
          <w:rFonts w:cs="Arial"/>
          <w:color w:val="000000" w:themeColor="text1"/>
          <w:szCs w:val="28"/>
        </w:rPr>
      </w:pPr>
      <w:r w:rsidRPr="008729DD">
        <w:rPr>
          <w:rFonts w:cs="Arial"/>
          <w:color w:val="000000" w:themeColor="text1"/>
          <w:szCs w:val="28"/>
        </w:rPr>
        <w:t>San Mateo County</w:t>
      </w:r>
    </w:p>
    <w:p w14:paraId="40533406" w14:textId="32A7BA90" w:rsidR="0088077A" w:rsidRDefault="00714372" w:rsidP="003D7828">
      <w:pPr>
        <w:pStyle w:val="Heading3"/>
        <w:ind w:left="720"/>
      </w:pPr>
      <w:bookmarkStart w:id="15" w:name="_Toc514332171"/>
      <w:r>
        <w:t>CID</w:t>
      </w:r>
      <w:r w:rsidR="00294AB5">
        <w:t xml:space="preserve"> </w:t>
      </w:r>
      <w:r w:rsidR="008729DD">
        <w:t>Main Office</w:t>
      </w:r>
      <w:bookmarkEnd w:id="15"/>
    </w:p>
    <w:p w14:paraId="52FF92A2" w14:textId="77777777" w:rsidR="0088077A" w:rsidRDefault="008729DD" w:rsidP="003D7828">
      <w:pPr>
        <w:ind w:left="720"/>
      </w:pPr>
      <w:r>
        <w:t>2001</w:t>
      </w:r>
      <w:r w:rsidR="008121D6">
        <w:t xml:space="preserve"> </w:t>
      </w:r>
      <w:r w:rsidR="0088077A">
        <w:t>Winward Way, Suite 103</w:t>
      </w:r>
    </w:p>
    <w:p w14:paraId="31A9437E" w14:textId="77777777" w:rsidR="0088077A" w:rsidRDefault="00F21AE5" w:rsidP="003D7828">
      <w:pPr>
        <w:ind w:left="720"/>
      </w:pPr>
      <w:r>
        <w:t>San Mateo, CA 94404</w:t>
      </w:r>
    </w:p>
    <w:p w14:paraId="458F0F2A" w14:textId="77777777" w:rsidR="0088077A" w:rsidRDefault="00F21AE5" w:rsidP="003D7828">
      <w:pPr>
        <w:ind w:left="720"/>
      </w:pPr>
      <w:r>
        <w:t>San Mateo County</w:t>
      </w:r>
    </w:p>
    <w:p w14:paraId="1C45A8A9" w14:textId="77777777" w:rsidR="0088077A" w:rsidRDefault="00F21AE5" w:rsidP="003D7828">
      <w:pPr>
        <w:ind w:left="720"/>
      </w:pPr>
      <w:r>
        <w:t>650-645-1780 Voice</w:t>
      </w:r>
    </w:p>
    <w:p w14:paraId="37640C2C" w14:textId="77777777" w:rsidR="0088077A" w:rsidRDefault="00F21AE5" w:rsidP="003D7828">
      <w:pPr>
        <w:ind w:left="720"/>
      </w:pPr>
      <w:r>
        <w:t>650-645-1785 Fax</w:t>
      </w:r>
    </w:p>
    <w:p w14:paraId="1433D758" w14:textId="77777777" w:rsidR="0088077A" w:rsidRDefault="00F21AE5" w:rsidP="003D7828">
      <w:pPr>
        <w:ind w:left="720"/>
      </w:pPr>
      <w:r>
        <w:t>650-522-9313 TTY</w:t>
      </w:r>
    </w:p>
    <w:p w14:paraId="23D8F8E7" w14:textId="77777777" w:rsidR="0088077A" w:rsidRDefault="00F21AE5" w:rsidP="003D7828">
      <w:pPr>
        <w:ind w:left="720"/>
      </w:pPr>
      <w:r>
        <w:t>Executive Director: Donna Reed</w:t>
      </w:r>
    </w:p>
    <w:p w14:paraId="55D176A8" w14:textId="77777777" w:rsidR="006E3BFF" w:rsidRDefault="00F21AE5" w:rsidP="003D7828">
      <w:pPr>
        <w:spacing w:after="240"/>
        <w:ind w:left="720"/>
        <w:rPr>
          <w:rStyle w:val="Hyperlink"/>
        </w:rPr>
      </w:pPr>
      <w:r>
        <w:t xml:space="preserve">Website: </w:t>
      </w:r>
      <w:hyperlink r:id="rId10" w:history="1">
        <w:r w:rsidRPr="00F21AE5">
          <w:rPr>
            <w:rStyle w:val="Hyperlink"/>
          </w:rPr>
          <w:t>Center for Independence of Individuals with Disabilities</w:t>
        </w:r>
      </w:hyperlink>
    </w:p>
    <w:p w14:paraId="5FC1E279" w14:textId="67EEC05B" w:rsidR="006E3BFF" w:rsidRDefault="00F21AE5" w:rsidP="003D7828">
      <w:pPr>
        <w:pStyle w:val="Heading3"/>
        <w:ind w:left="720"/>
      </w:pPr>
      <w:bookmarkStart w:id="16" w:name="_Toc514332172"/>
      <w:r>
        <w:t>San Bruno Branch</w:t>
      </w:r>
      <w:bookmarkEnd w:id="16"/>
    </w:p>
    <w:p w14:paraId="2C1A14D3" w14:textId="77777777" w:rsidR="006E3BFF" w:rsidRDefault="00F21AE5" w:rsidP="003D7828">
      <w:pPr>
        <w:ind w:left="720"/>
      </w:pPr>
      <w:r>
        <w:t>1590 El Camino Real, Suite C</w:t>
      </w:r>
    </w:p>
    <w:p w14:paraId="7F9DA675" w14:textId="77777777" w:rsidR="006E3BFF" w:rsidRDefault="00F21AE5" w:rsidP="003D7828">
      <w:pPr>
        <w:ind w:left="720"/>
      </w:pPr>
      <w:r>
        <w:t>San Bruno, CA 94066</w:t>
      </w:r>
    </w:p>
    <w:p w14:paraId="5E07E577" w14:textId="77777777" w:rsidR="006E3BFF" w:rsidRDefault="00F21AE5" w:rsidP="003D7828">
      <w:pPr>
        <w:ind w:left="720"/>
      </w:pPr>
      <w:r>
        <w:t>650-589-8994 Voice</w:t>
      </w:r>
    </w:p>
    <w:p w14:paraId="6FFAF5F2" w14:textId="77777777" w:rsidR="006E3BFF" w:rsidRDefault="00F21AE5" w:rsidP="003D7828">
      <w:pPr>
        <w:ind w:left="720"/>
      </w:pPr>
      <w:r>
        <w:t>650-589-8995 Fax</w:t>
      </w:r>
    </w:p>
    <w:p w14:paraId="09BA3E74" w14:textId="77777777" w:rsidR="006E3BFF" w:rsidRDefault="002D3345" w:rsidP="003D7828">
      <w:pPr>
        <w:spacing w:after="240"/>
        <w:ind w:left="720"/>
      </w:pPr>
      <w:r>
        <w:t>650-589-8170 TTY</w:t>
      </w:r>
    </w:p>
    <w:p w14:paraId="48FA8D3B" w14:textId="44F09E92" w:rsidR="006E3BFF" w:rsidRDefault="00C80F24" w:rsidP="006E1A0D">
      <w:pPr>
        <w:pStyle w:val="Heading1"/>
        <w:spacing w:after="240"/>
      </w:pPr>
      <w:bookmarkStart w:id="17" w:name="_Toc514332173"/>
      <w:r>
        <w:lastRenderedPageBreak/>
        <w:t xml:space="preserve">Center for </w:t>
      </w:r>
      <w:r w:rsidRPr="006E1A0D">
        <w:t>Independent</w:t>
      </w:r>
      <w:r>
        <w:t xml:space="preserve"> Living (The</w:t>
      </w:r>
      <w:r w:rsidR="007356FF">
        <w:t xml:space="preserve"> </w:t>
      </w:r>
      <w:r>
        <w:t>C</w:t>
      </w:r>
      <w:r w:rsidR="00714372">
        <w:t>I</w:t>
      </w:r>
      <w:r>
        <w:t>L)</w:t>
      </w:r>
      <w:bookmarkEnd w:id="17"/>
    </w:p>
    <w:p w14:paraId="4F08E6E6" w14:textId="69C425D8" w:rsidR="006E3BFF" w:rsidRDefault="004E724F" w:rsidP="003D7828">
      <w:pPr>
        <w:pStyle w:val="Heading2"/>
        <w:ind w:left="720"/>
      </w:pPr>
      <w:bookmarkStart w:id="18" w:name="_Toc514332174"/>
      <w:r>
        <w:rPr>
          <w:rStyle w:val="Heading2Char"/>
          <w:b/>
        </w:rPr>
        <w:t>C</w:t>
      </w:r>
      <w:r w:rsidR="00714372">
        <w:rPr>
          <w:rStyle w:val="Heading2Char"/>
          <w:b/>
        </w:rPr>
        <w:t>I</w:t>
      </w:r>
      <w:r>
        <w:rPr>
          <w:rStyle w:val="Heading2Char"/>
          <w:b/>
        </w:rPr>
        <w:t>L</w:t>
      </w:r>
      <w:r w:rsidR="004C3C2D">
        <w:rPr>
          <w:rStyle w:val="Heading2Char"/>
          <w:b/>
        </w:rPr>
        <w:t>’</w:t>
      </w:r>
      <w:r w:rsidR="00C80F24" w:rsidRPr="00C80F24">
        <w:rPr>
          <w:rStyle w:val="Heading2Char"/>
          <w:b/>
        </w:rPr>
        <w:t>s Mission Statement</w:t>
      </w:r>
      <w:bookmarkEnd w:id="18"/>
      <w:r w:rsidR="00C80F24" w:rsidRPr="00C80F24">
        <w:t xml:space="preserve"> </w:t>
      </w:r>
    </w:p>
    <w:p w14:paraId="238EF6EC" w14:textId="77777777" w:rsidR="006E3BFF" w:rsidRDefault="00C80F24" w:rsidP="003D7828">
      <w:pPr>
        <w:spacing w:after="240"/>
        <w:ind w:left="720"/>
      </w:pPr>
      <w:r w:rsidRPr="00760693">
        <w:t xml:space="preserve">The Center for Independent Living (The CIL) provides advocacy and services that increase awareness, collaboration, and opportunity among people with disabilities and </w:t>
      </w:r>
      <w:r w:rsidR="008121D6">
        <w:t>the community at large. The CIL</w:t>
      </w:r>
      <w:r w:rsidRPr="00760693">
        <w:t xml:space="preserve">s programs provide people with skills, knowledge, and resources that empower them to eliminate damaging and stereotypical notions of disability so that they </w:t>
      </w:r>
      <w:proofErr w:type="gramStart"/>
      <w:r w:rsidRPr="00760693">
        <w:t>are able to</w:t>
      </w:r>
      <w:proofErr w:type="gramEnd"/>
      <w:r w:rsidRPr="00760693">
        <w:t xml:space="preserve"> strive toward realizing their</w:t>
      </w:r>
      <w:r w:rsidR="00760693">
        <w:t xml:space="preserve"> full human potential.</w:t>
      </w:r>
    </w:p>
    <w:p w14:paraId="3EA38EC1" w14:textId="39C26510" w:rsidR="006E3BFF" w:rsidRDefault="00760693" w:rsidP="003D7828">
      <w:pPr>
        <w:pStyle w:val="Heading2"/>
        <w:ind w:left="720"/>
      </w:pPr>
      <w:bookmarkStart w:id="19" w:name="_Toc514332175"/>
      <w:r>
        <w:t>Catchment Area</w:t>
      </w:r>
      <w:bookmarkEnd w:id="19"/>
    </w:p>
    <w:p w14:paraId="23A865D8" w14:textId="77777777" w:rsidR="006E3BFF" w:rsidRDefault="00760693" w:rsidP="003D7828">
      <w:pPr>
        <w:spacing w:after="240"/>
        <w:ind w:left="720"/>
      </w:pPr>
      <w:r>
        <w:t xml:space="preserve">Alameda County ZIP Codes: 94501, 94502, </w:t>
      </w:r>
      <w:r w:rsidR="00E449A3">
        <w:t xml:space="preserve">94577, 94601, 94602, 94603, 94604, 94605, 94606, 94607, 94608, 94609, 94610, 94611, 94612, 94613, 94614, 94615, 94617, 94618, 94619, 94620, 94621, 94622, 94623, 94624, 94625, 94649, 94659, 94660, 94661, 94662, 94666, 94701, </w:t>
      </w:r>
      <w:r>
        <w:t>94702, 94703, 94704, 94705, 94706, 94707, 94708, 94709, 94710,</w:t>
      </w:r>
      <w:r w:rsidR="00E449A3">
        <w:t xml:space="preserve"> 94712, 94720</w:t>
      </w:r>
    </w:p>
    <w:p w14:paraId="0E57E03F" w14:textId="6ADB2FA4" w:rsidR="006E3BFF" w:rsidRDefault="00294AB5" w:rsidP="003D7828">
      <w:pPr>
        <w:pStyle w:val="Heading3"/>
        <w:ind w:left="720"/>
      </w:pPr>
      <w:bookmarkStart w:id="20" w:name="_Toc514332176"/>
      <w:r>
        <w:rPr>
          <w:rStyle w:val="Heading2Char"/>
          <w:b/>
        </w:rPr>
        <w:t>CIL</w:t>
      </w:r>
      <w:r w:rsidR="00BA2E69">
        <w:t xml:space="preserve"> Main Office</w:t>
      </w:r>
      <w:bookmarkEnd w:id="20"/>
    </w:p>
    <w:p w14:paraId="5C427D05" w14:textId="77777777" w:rsidR="006E3BFF" w:rsidRDefault="00E449A3" w:rsidP="003D7828">
      <w:pPr>
        <w:ind w:left="720"/>
      </w:pPr>
      <w:r>
        <w:t>3075 Adeline Street</w:t>
      </w:r>
      <w:r w:rsidR="00071857">
        <w:t>,</w:t>
      </w:r>
      <w:r>
        <w:t xml:space="preserve"> Suite 100</w:t>
      </w:r>
    </w:p>
    <w:p w14:paraId="7DC30221" w14:textId="77777777" w:rsidR="006E3BFF" w:rsidRDefault="00E449A3" w:rsidP="003D7828">
      <w:pPr>
        <w:ind w:left="720"/>
      </w:pPr>
      <w:r>
        <w:t>Berkeley, CA 94703</w:t>
      </w:r>
    </w:p>
    <w:p w14:paraId="3D35999C" w14:textId="77777777" w:rsidR="006E3BFF" w:rsidRDefault="00E449A3" w:rsidP="003D7828">
      <w:pPr>
        <w:ind w:left="720"/>
      </w:pPr>
      <w:r>
        <w:t>Alameda County</w:t>
      </w:r>
    </w:p>
    <w:p w14:paraId="4C52C59F" w14:textId="77777777" w:rsidR="006E3BFF" w:rsidRDefault="00E449A3" w:rsidP="003D7828">
      <w:pPr>
        <w:ind w:left="720"/>
      </w:pPr>
      <w:r>
        <w:t>510-841-4776 Voice</w:t>
      </w:r>
    </w:p>
    <w:p w14:paraId="1E743756" w14:textId="77777777" w:rsidR="006E3BFF" w:rsidRDefault="00E449A3" w:rsidP="003D7828">
      <w:pPr>
        <w:ind w:left="720"/>
      </w:pPr>
      <w:r>
        <w:t>510-841-6168 Fax</w:t>
      </w:r>
    </w:p>
    <w:p w14:paraId="6B7B9829" w14:textId="77777777" w:rsidR="006E3BFF" w:rsidRDefault="00E449A3" w:rsidP="003D7828">
      <w:pPr>
        <w:ind w:left="720"/>
      </w:pPr>
      <w:r>
        <w:t>510-356-2662 Video Phone</w:t>
      </w:r>
    </w:p>
    <w:p w14:paraId="7F894664" w14:textId="77777777" w:rsidR="006E3BFF" w:rsidRDefault="00E449A3" w:rsidP="003D7828">
      <w:pPr>
        <w:ind w:left="720"/>
      </w:pPr>
      <w:r>
        <w:t>Executive Director: Stuart James</w:t>
      </w:r>
    </w:p>
    <w:p w14:paraId="505E60F0" w14:textId="77777777" w:rsidR="00071857" w:rsidRDefault="00071857" w:rsidP="003D7828">
      <w:pPr>
        <w:spacing w:after="240"/>
        <w:ind w:left="720"/>
        <w:rPr>
          <w:rStyle w:val="Hyperlink"/>
        </w:rPr>
      </w:pPr>
      <w:r>
        <w:t xml:space="preserve">Website: </w:t>
      </w:r>
      <w:hyperlink r:id="rId11" w:history="1">
        <w:r w:rsidRPr="00071857">
          <w:rPr>
            <w:rStyle w:val="Hyperlink"/>
          </w:rPr>
          <w:t>The Center for Independent Living</w:t>
        </w:r>
      </w:hyperlink>
    </w:p>
    <w:p w14:paraId="4FB9C5B5" w14:textId="6F5E9277" w:rsidR="006E3BFF" w:rsidRDefault="00071857" w:rsidP="003D7828">
      <w:pPr>
        <w:pStyle w:val="Heading3"/>
        <w:ind w:left="720"/>
      </w:pPr>
      <w:bookmarkStart w:id="21" w:name="_Toc514332177"/>
      <w:r>
        <w:t>Alameda Branch</w:t>
      </w:r>
      <w:bookmarkEnd w:id="21"/>
    </w:p>
    <w:p w14:paraId="24E28786" w14:textId="77777777" w:rsidR="006E3BFF" w:rsidRDefault="00071857" w:rsidP="003D7828">
      <w:pPr>
        <w:ind w:left="720"/>
      </w:pPr>
      <w:r>
        <w:t xml:space="preserve">2490 Mariner Square Loop, Suite 210 </w:t>
      </w:r>
    </w:p>
    <w:p w14:paraId="2175E032" w14:textId="77777777" w:rsidR="006E3BFF" w:rsidRDefault="00071857" w:rsidP="003D7828">
      <w:pPr>
        <w:ind w:left="720"/>
      </w:pPr>
      <w:r>
        <w:t>Alameda, CA 94501</w:t>
      </w:r>
    </w:p>
    <w:p w14:paraId="4226A0B3" w14:textId="77777777" w:rsidR="006E3BFF" w:rsidRDefault="00071857" w:rsidP="003D7828">
      <w:pPr>
        <w:spacing w:after="240"/>
        <w:ind w:left="720"/>
      </w:pPr>
      <w:r>
        <w:t>510-841-4776 Voice</w:t>
      </w:r>
    </w:p>
    <w:p w14:paraId="5EEFD841" w14:textId="7AA8BEBD" w:rsidR="00CA7A7B" w:rsidRDefault="00BA2E69" w:rsidP="003D7828">
      <w:pPr>
        <w:pStyle w:val="Heading3"/>
        <w:ind w:left="720"/>
      </w:pPr>
      <w:bookmarkStart w:id="22" w:name="_Toc514332178"/>
      <w:r>
        <w:t>Fruitvale Branch</w:t>
      </w:r>
      <w:bookmarkEnd w:id="22"/>
    </w:p>
    <w:p w14:paraId="32481EAA" w14:textId="77777777" w:rsidR="00CA7A7B" w:rsidRDefault="00071857" w:rsidP="003D7828">
      <w:pPr>
        <w:ind w:left="720"/>
      </w:pPr>
      <w:r>
        <w:t>1470 Fruitvale Avenue</w:t>
      </w:r>
    </w:p>
    <w:p w14:paraId="13CD2C90" w14:textId="77777777" w:rsidR="00CA7A7B" w:rsidRDefault="00071857" w:rsidP="003D7828">
      <w:pPr>
        <w:ind w:left="720"/>
      </w:pPr>
      <w:r>
        <w:t>Oakland, CA 94601</w:t>
      </w:r>
    </w:p>
    <w:p w14:paraId="41334AC2" w14:textId="77777777" w:rsidR="00CA7A7B" w:rsidRDefault="001D4889" w:rsidP="0022326F">
      <w:pPr>
        <w:spacing w:after="240"/>
        <w:ind w:left="720"/>
      </w:pPr>
      <w:r>
        <w:t>510-261-2968 Fax</w:t>
      </w:r>
    </w:p>
    <w:p w14:paraId="67C7C206" w14:textId="71F9B88E" w:rsidR="00CA7A7B" w:rsidRDefault="004E724F" w:rsidP="00CA7A7B">
      <w:pPr>
        <w:pStyle w:val="Heading1"/>
        <w:spacing w:after="240"/>
      </w:pPr>
      <w:bookmarkStart w:id="23" w:name="_Toc514332179"/>
      <w:r>
        <w:lastRenderedPageBreak/>
        <w:t>Central Coast Center for Independent Living (</w:t>
      </w:r>
      <w:r w:rsidR="00AB343C">
        <w:t>CCCIL</w:t>
      </w:r>
      <w:r>
        <w:t>)</w:t>
      </w:r>
      <w:bookmarkEnd w:id="23"/>
    </w:p>
    <w:p w14:paraId="756B604E" w14:textId="56630344" w:rsidR="00CA7A7B" w:rsidRDefault="00AB343C" w:rsidP="003D7828">
      <w:pPr>
        <w:pStyle w:val="Heading2"/>
        <w:ind w:left="720"/>
      </w:pPr>
      <w:bookmarkStart w:id="24" w:name="_Toc514332180"/>
      <w:r>
        <w:t>CCCIL</w:t>
      </w:r>
      <w:r w:rsidR="004C3C2D">
        <w:t>’</w:t>
      </w:r>
      <w:r w:rsidR="004E724F">
        <w:t>s Mission Statement</w:t>
      </w:r>
      <w:bookmarkEnd w:id="24"/>
    </w:p>
    <w:p w14:paraId="335A8167" w14:textId="197B8EBB" w:rsidR="00CA7A7B" w:rsidRDefault="004E724F" w:rsidP="003D7828">
      <w:pPr>
        <w:spacing w:after="240"/>
        <w:ind w:left="720"/>
      </w:pPr>
      <w:r>
        <w:t>Promotes the independence of people with disabilities by supporting their equal and full participation in life. C</w:t>
      </w:r>
      <w:r w:rsidRPr="004E724F">
        <w:rPr>
          <w:sz w:val="2"/>
          <w:szCs w:val="2"/>
        </w:rPr>
        <w:t xml:space="preserve"> </w:t>
      </w:r>
      <w:r w:rsidR="00714372">
        <w:t>CC</w:t>
      </w:r>
      <w:r w:rsidRPr="004E724F">
        <w:rPr>
          <w:sz w:val="2"/>
          <w:szCs w:val="2"/>
        </w:rPr>
        <w:t xml:space="preserve"> </w:t>
      </w:r>
      <w:r>
        <w:t>I</w:t>
      </w:r>
      <w:r w:rsidRPr="004E724F">
        <w:rPr>
          <w:sz w:val="2"/>
          <w:szCs w:val="2"/>
        </w:rPr>
        <w:t xml:space="preserve"> </w:t>
      </w:r>
      <w:r>
        <w:t>L provides advocacy, education, and support to people with disabilities their families, and the community. We’re one of a nationwide network of Centers for Independent Living whose philosophy is that we who have disabilities have the right to control our lives and make our own choices.</w:t>
      </w:r>
    </w:p>
    <w:p w14:paraId="32232A01" w14:textId="349F3DE7" w:rsidR="00CA7A7B" w:rsidRDefault="004E724F" w:rsidP="003D7828">
      <w:pPr>
        <w:pStyle w:val="Heading2"/>
        <w:ind w:left="720"/>
      </w:pPr>
      <w:bookmarkStart w:id="25" w:name="_Toc514332181"/>
      <w:r>
        <w:t>Catchment Area</w:t>
      </w:r>
      <w:bookmarkEnd w:id="25"/>
    </w:p>
    <w:p w14:paraId="0A0F3D30" w14:textId="77777777" w:rsidR="00BA2E69" w:rsidRDefault="004E724F" w:rsidP="003D7828">
      <w:pPr>
        <w:spacing w:after="240"/>
        <w:ind w:left="720"/>
      </w:pPr>
      <w:r>
        <w:t>Santa Cruz, Monterey and San Benito Counties</w:t>
      </w:r>
    </w:p>
    <w:p w14:paraId="05AAFF3B" w14:textId="3A11B313" w:rsidR="00CA7A7B" w:rsidRDefault="00AB343C" w:rsidP="003D7828">
      <w:pPr>
        <w:pStyle w:val="Heading3"/>
        <w:ind w:left="720"/>
      </w:pPr>
      <w:bookmarkStart w:id="26" w:name="_Toc514332182"/>
      <w:r>
        <w:t>CCCIL</w:t>
      </w:r>
      <w:r w:rsidR="00BA2E69">
        <w:t xml:space="preserve"> Main Office</w:t>
      </w:r>
      <w:bookmarkEnd w:id="26"/>
    </w:p>
    <w:p w14:paraId="0C0E3508" w14:textId="77777777" w:rsidR="00CA7A7B" w:rsidRDefault="00BA2E69" w:rsidP="003D7828">
      <w:pPr>
        <w:ind w:left="720"/>
      </w:pPr>
      <w:r>
        <w:t>318 Cayuga Street, Suite 208</w:t>
      </w:r>
    </w:p>
    <w:p w14:paraId="18152908" w14:textId="77777777" w:rsidR="00CA7A7B" w:rsidRDefault="00BA2E69" w:rsidP="003D7828">
      <w:pPr>
        <w:ind w:left="720"/>
      </w:pPr>
      <w:r>
        <w:t>Salinas, CA 93901</w:t>
      </w:r>
    </w:p>
    <w:p w14:paraId="7ED3E96D" w14:textId="77777777" w:rsidR="00BA2E69" w:rsidRDefault="00BA2E69" w:rsidP="003D7828">
      <w:pPr>
        <w:ind w:left="720"/>
      </w:pPr>
      <w:r>
        <w:t>Monterey County</w:t>
      </w:r>
    </w:p>
    <w:p w14:paraId="22AEEC6A" w14:textId="77777777" w:rsidR="00BA2E69" w:rsidRDefault="00BA2E69" w:rsidP="003D7828">
      <w:pPr>
        <w:ind w:left="720"/>
      </w:pPr>
      <w:r>
        <w:t>831-757-2968 Voice</w:t>
      </w:r>
    </w:p>
    <w:p w14:paraId="2BB0750D" w14:textId="77777777" w:rsidR="00CA7A7B" w:rsidRDefault="00BA2E69" w:rsidP="003D7828">
      <w:pPr>
        <w:ind w:left="720"/>
      </w:pPr>
      <w:r>
        <w:t>831-757-5549 Fax</w:t>
      </w:r>
    </w:p>
    <w:p w14:paraId="2B8745B2" w14:textId="77777777" w:rsidR="00BA2E69" w:rsidRDefault="00BA2E69" w:rsidP="003D7828">
      <w:pPr>
        <w:ind w:left="720"/>
      </w:pPr>
      <w:r>
        <w:t>831-757-3949 TTY</w:t>
      </w:r>
    </w:p>
    <w:p w14:paraId="7F898C8F" w14:textId="77777777" w:rsidR="00BA2E69" w:rsidRDefault="00BA2E69" w:rsidP="003D7828">
      <w:pPr>
        <w:ind w:left="720"/>
      </w:pPr>
      <w:r>
        <w:t>Executive Director: Elsa Quezada</w:t>
      </w:r>
    </w:p>
    <w:p w14:paraId="5AE2546A" w14:textId="77777777" w:rsidR="00BA2E69" w:rsidRDefault="00BA2E69" w:rsidP="003D7828">
      <w:pPr>
        <w:spacing w:after="240"/>
        <w:ind w:left="720"/>
        <w:rPr>
          <w:rStyle w:val="Hyperlink"/>
        </w:rPr>
      </w:pPr>
      <w:r>
        <w:t xml:space="preserve">Website: </w:t>
      </w:r>
      <w:hyperlink r:id="rId12" w:history="1">
        <w:r w:rsidRPr="00BA2E69">
          <w:rPr>
            <w:rStyle w:val="Hyperlink"/>
          </w:rPr>
          <w:t>Central Coast Center for Independent Living</w:t>
        </w:r>
      </w:hyperlink>
    </w:p>
    <w:p w14:paraId="37CD5A1F" w14:textId="6C5E47A1" w:rsidR="00BA2E69" w:rsidRDefault="00BA2E69" w:rsidP="003D7828">
      <w:pPr>
        <w:pStyle w:val="Heading3"/>
        <w:ind w:left="720"/>
      </w:pPr>
      <w:bookmarkStart w:id="27" w:name="_Toc514332183"/>
      <w:r>
        <w:t>Watsonville Branch</w:t>
      </w:r>
      <w:bookmarkEnd w:id="27"/>
    </w:p>
    <w:p w14:paraId="5C073B84" w14:textId="77777777" w:rsidR="00BA2E69" w:rsidRDefault="00BA2E69" w:rsidP="003D7828">
      <w:pPr>
        <w:ind w:left="720"/>
      </w:pPr>
      <w:r>
        <w:t>Tuesdays Only</w:t>
      </w:r>
    </w:p>
    <w:p w14:paraId="1C831225" w14:textId="77777777" w:rsidR="00BA2E69" w:rsidRDefault="00BA2E69" w:rsidP="003D7828">
      <w:pPr>
        <w:ind w:left="720"/>
      </w:pPr>
      <w:r>
        <w:t>One-Stop Center</w:t>
      </w:r>
      <w:r w:rsidR="0070411C" w:rsidRPr="0070411C">
        <w:rPr>
          <w:sz w:val="2"/>
          <w:szCs w:val="2"/>
        </w:rPr>
        <w:t xml:space="preserve"> </w:t>
      </w:r>
      <w:r>
        <w:t>/</w:t>
      </w:r>
      <w:r w:rsidR="0070411C" w:rsidRPr="0070411C">
        <w:rPr>
          <w:sz w:val="2"/>
          <w:szCs w:val="2"/>
        </w:rPr>
        <w:t xml:space="preserve"> </w:t>
      </w:r>
      <w:r>
        <w:t>Department of Rehabilitation</w:t>
      </w:r>
    </w:p>
    <w:p w14:paraId="6B5BCB16" w14:textId="77777777" w:rsidR="00BA2E69" w:rsidRDefault="00BA2E69" w:rsidP="003D7828">
      <w:pPr>
        <w:ind w:left="720"/>
      </w:pPr>
      <w:r>
        <w:t>18 West Beach Street</w:t>
      </w:r>
    </w:p>
    <w:p w14:paraId="3B8B0D4B" w14:textId="77777777" w:rsidR="00BA2E69" w:rsidRDefault="00BA2E69" w:rsidP="003D7828">
      <w:pPr>
        <w:ind w:left="720"/>
      </w:pPr>
      <w:r>
        <w:t>Watsonville, CA 95706</w:t>
      </w:r>
    </w:p>
    <w:p w14:paraId="6089CB4A" w14:textId="77777777" w:rsidR="00693BD2" w:rsidRDefault="0070411C" w:rsidP="003D7828">
      <w:pPr>
        <w:ind w:left="720"/>
      </w:pPr>
      <w:r>
        <w:t>831-768-8700 Extension 8686</w:t>
      </w:r>
      <w:r w:rsidR="00BA2E69">
        <w:t xml:space="preserve"> Voice</w:t>
      </w:r>
    </w:p>
    <w:p w14:paraId="2148B5F1" w14:textId="405473B6" w:rsidR="00690C79" w:rsidRDefault="0070411C" w:rsidP="00690C79">
      <w:pPr>
        <w:pStyle w:val="Heading1"/>
        <w:spacing w:after="240"/>
      </w:pPr>
      <w:bookmarkStart w:id="28" w:name="_Toc514332184"/>
      <w:r>
        <w:t>Community Access Center (</w:t>
      </w:r>
      <w:r w:rsidR="00714372">
        <w:t>CAC</w:t>
      </w:r>
      <w:r>
        <w:t>)</w:t>
      </w:r>
      <w:bookmarkEnd w:id="28"/>
    </w:p>
    <w:p w14:paraId="7D78B324" w14:textId="11F8A540" w:rsidR="00690C79" w:rsidRDefault="00714372" w:rsidP="003D7828">
      <w:pPr>
        <w:pStyle w:val="Heading2"/>
        <w:ind w:left="720"/>
      </w:pPr>
      <w:bookmarkStart w:id="29" w:name="_Toc514332185"/>
      <w:r>
        <w:t>CAC</w:t>
      </w:r>
      <w:r w:rsidR="004C3C2D">
        <w:t>’</w:t>
      </w:r>
      <w:r w:rsidR="0070411C">
        <w:t>s Mission Statement</w:t>
      </w:r>
      <w:bookmarkEnd w:id="29"/>
    </w:p>
    <w:p w14:paraId="1A7D6F0E" w14:textId="77777777" w:rsidR="00690C79" w:rsidRDefault="0070411C" w:rsidP="003D7828">
      <w:pPr>
        <w:spacing w:after="240"/>
        <w:ind w:left="720"/>
      </w:pPr>
      <w:r w:rsidRPr="0070411C">
        <w:t>Empower persons with disabilities to control their own lives, create an accessible community, and advocate achieving complete social, economic, and political integration.</w:t>
      </w:r>
      <w:r w:rsidR="00693BD2">
        <w:t xml:space="preserve"> </w:t>
      </w:r>
    </w:p>
    <w:p w14:paraId="591A330B" w14:textId="69BC4924" w:rsidR="00690C79" w:rsidRDefault="0070411C" w:rsidP="003D7828">
      <w:pPr>
        <w:pStyle w:val="Heading2"/>
        <w:ind w:left="720"/>
      </w:pPr>
      <w:bookmarkStart w:id="30" w:name="_Toc514332186"/>
      <w:r>
        <w:t>Catchment Area</w:t>
      </w:r>
      <w:bookmarkEnd w:id="30"/>
    </w:p>
    <w:p w14:paraId="5D25075C" w14:textId="77777777" w:rsidR="0070411C" w:rsidRDefault="0070411C" w:rsidP="003D7828">
      <w:pPr>
        <w:spacing w:after="240"/>
        <w:ind w:left="720"/>
      </w:pPr>
      <w:r>
        <w:t>Riverside County</w:t>
      </w:r>
    </w:p>
    <w:p w14:paraId="70983082" w14:textId="756981AB" w:rsidR="00690C79" w:rsidRPr="00690C79" w:rsidRDefault="00714372" w:rsidP="003D7828">
      <w:pPr>
        <w:pStyle w:val="Heading3"/>
        <w:ind w:left="720"/>
      </w:pPr>
      <w:bookmarkStart w:id="31" w:name="_Toc514332187"/>
      <w:r>
        <w:lastRenderedPageBreak/>
        <w:t>CAC</w:t>
      </w:r>
      <w:r w:rsidR="0070411C">
        <w:t xml:space="preserve"> Main Office</w:t>
      </w:r>
      <w:bookmarkEnd w:id="31"/>
    </w:p>
    <w:p w14:paraId="1989CE22" w14:textId="77777777" w:rsidR="0070411C" w:rsidRDefault="0070411C" w:rsidP="003D7828">
      <w:pPr>
        <w:ind w:left="720"/>
      </w:pPr>
      <w:r>
        <w:t>6848 Magnolia Avenue, Suite 150</w:t>
      </w:r>
    </w:p>
    <w:p w14:paraId="56B5BF33" w14:textId="77777777" w:rsidR="0070411C" w:rsidRDefault="0070411C" w:rsidP="003D7828">
      <w:pPr>
        <w:ind w:left="720"/>
      </w:pPr>
      <w:r>
        <w:t>Riverside, CA 92506</w:t>
      </w:r>
    </w:p>
    <w:p w14:paraId="1574E0FF" w14:textId="77777777" w:rsidR="0070411C" w:rsidRDefault="0070411C" w:rsidP="003D7828">
      <w:pPr>
        <w:ind w:left="720"/>
      </w:pPr>
      <w:r>
        <w:t>Riverside County</w:t>
      </w:r>
    </w:p>
    <w:p w14:paraId="3FE84578" w14:textId="77777777" w:rsidR="0070411C" w:rsidRDefault="0070411C" w:rsidP="003D7828">
      <w:pPr>
        <w:ind w:left="720"/>
      </w:pPr>
      <w:r>
        <w:t>951-274-0358 Voice</w:t>
      </w:r>
    </w:p>
    <w:p w14:paraId="4CBDD43A" w14:textId="77777777" w:rsidR="0070411C" w:rsidRDefault="0070411C" w:rsidP="003D7828">
      <w:pPr>
        <w:ind w:left="720"/>
      </w:pPr>
      <w:r>
        <w:t>951-274-0833 Fax</w:t>
      </w:r>
    </w:p>
    <w:p w14:paraId="2983816D" w14:textId="77777777" w:rsidR="0070411C" w:rsidRDefault="0070411C" w:rsidP="003D7828">
      <w:pPr>
        <w:ind w:left="720"/>
      </w:pPr>
      <w:r>
        <w:t>951-274-0834 TTY</w:t>
      </w:r>
    </w:p>
    <w:p w14:paraId="3508E999" w14:textId="77777777" w:rsidR="0070411C" w:rsidRDefault="0070411C" w:rsidP="003D7828">
      <w:pPr>
        <w:ind w:left="720"/>
      </w:pPr>
      <w:r>
        <w:t>Executive Director: Paul Van Doren</w:t>
      </w:r>
    </w:p>
    <w:p w14:paraId="31F6527F" w14:textId="77777777" w:rsidR="0070411C" w:rsidRDefault="0070411C" w:rsidP="003D7828">
      <w:pPr>
        <w:spacing w:after="240"/>
        <w:ind w:left="720"/>
        <w:rPr>
          <w:rStyle w:val="Hyperlink"/>
        </w:rPr>
      </w:pPr>
      <w:r>
        <w:t xml:space="preserve">Website: </w:t>
      </w:r>
      <w:hyperlink r:id="rId13" w:history="1">
        <w:r w:rsidRPr="0070411C">
          <w:rPr>
            <w:rStyle w:val="Hyperlink"/>
          </w:rPr>
          <w:t>Community Access Center</w:t>
        </w:r>
      </w:hyperlink>
    </w:p>
    <w:p w14:paraId="51C7A9A7" w14:textId="27963C2F" w:rsidR="0070411C" w:rsidRDefault="0070411C" w:rsidP="003D7828">
      <w:pPr>
        <w:pStyle w:val="Heading3"/>
        <w:ind w:left="720"/>
      </w:pPr>
      <w:bookmarkStart w:id="32" w:name="_Toc514332188"/>
      <w:r>
        <w:t>Palm Desert Office</w:t>
      </w:r>
      <w:bookmarkEnd w:id="32"/>
    </w:p>
    <w:p w14:paraId="73C44B80" w14:textId="77777777" w:rsidR="0070411C" w:rsidRDefault="0070411C" w:rsidP="003D7828">
      <w:pPr>
        <w:ind w:left="720"/>
      </w:pPr>
      <w:r>
        <w:t>74-390 Highway 111, Suite A</w:t>
      </w:r>
    </w:p>
    <w:p w14:paraId="4C91538D" w14:textId="77777777" w:rsidR="0070411C" w:rsidRDefault="0070411C" w:rsidP="003D7828">
      <w:pPr>
        <w:ind w:left="720"/>
      </w:pPr>
      <w:r>
        <w:t>Palm Desert, CA 92201</w:t>
      </w:r>
    </w:p>
    <w:p w14:paraId="7E3F3158" w14:textId="77777777" w:rsidR="0070411C" w:rsidRDefault="0070411C" w:rsidP="003D7828">
      <w:pPr>
        <w:ind w:left="720"/>
      </w:pPr>
      <w:r>
        <w:t>760-568-9301 Voice</w:t>
      </w:r>
    </w:p>
    <w:p w14:paraId="5954F71A" w14:textId="77777777" w:rsidR="0070411C" w:rsidRDefault="0070411C" w:rsidP="003D7828">
      <w:pPr>
        <w:ind w:left="720"/>
      </w:pPr>
      <w:r>
        <w:t>760-568-9319 Fax</w:t>
      </w:r>
    </w:p>
    <w:p w14:paraId="2B987D48" w14:textId="77777777" w:rsidR="00FC1271" w:rsidRDefault="0070411C" w:rsidP="003D7828">
      <w:pPr>
        <w:spacing w:after="240"/>
        <w:ind w:left="720"/>
      </w:pPr>
      <w:r>
        <w:t>760-568-9320 TTY</w:t>
      </w:r>
    </w:p>
    <w:p w14:paraId="140B0F05" w14:textId="3606A0F1" w:rsidR="00FC1271" w:rsidRDefault="00FC1271" w:rsidP="003D7828">
      <w:pPr>
        <w:pStyle w:val="Heading3"/>
        <w:ind w:left="720"/>
      </w:pPr>
      <w:bookmarkStart w:id="33" w:name="_Toc514332189"/>
      <w:r>
        <w:t>Desert Hot Springs Office</w:t>
      </w:r>
      <w:bookmarkEnd w:id="33"/>
    </w:p>
    <w:p w14:paraId="074C00D2" w14:textId="77777777" w:rsidR="00FC1271" w:rsidRDefault="00FC1271" w:rsidP="003D7828">
      <w:pPr>
        <w:ind w:left="720"/>
      </w:pPr>
      <w:r>
        <w:t>14-201 Palm Drive Suite 108</w:t>
      </w:r>
    </w:p>
    <w:p w14:paraId="09C82F24" w14:textId="77777777" w:rsidR="0070411C" w:rsidRDefault="00FC1271" w:rsidP="003D7828">
      <w:pPr>
        <w:ind w:left="720"/>
      </w:pPr>
      <w:r>
        <w:t>Desert Hot Springs, CA 92240</w:t>
      </w:r>
    </w:p>
    <w:p w14:paraId="5FC52A0E" w14:textId="77777777" w:rsidR="00FC1271" w:rsidRDefault="00FC1271" w:rsidP="003D7828">
      <w:pPr>
        <w:ind w:left="720"/>
      </w:pPr>
      <w:r>
        <w:t>760-288-3313 Voice</w:t>
      </w:r>
    </w:p>
    <w:p w14:paraId="29EB3AD9" w14:textId="77777777" w:rsidR="00FC1271" w:rsidRDefault="001D4889" w:rsidP="003D7828">
      <w:pPr>
        <w:spacing w:after="240"/>
        <w:ind w:left="720"/>
      </w:pPr>
      <w:r>
        <w:t>760-286-0707</w:t>
      </w:r>
      <w:r w:rsidR="00FC1271">
        <w:t xml:space="preserve"> Fax</w:t>
      </w:r>
    </w:p>
    <w:p w14:paraId="403D4F8E" w14:textId="6D53BC37" w:rsidR="00FC1271" w:rsidRDefault="00FC1271" w:rsidP="003D7828">
      <w:pPr>
        <w:pStyle w:val="Heading3"/>
        <w:ind w:left="720"/>
      </w:pPr>
      <w:bookmarkStart w:id="34" w:name="_Toc514332190"/>
      <w:r>
        <w:t>Menifee Office</w:t>
      </w:r>
      <w:bookmarkEnd w:id="34"/>
    </w:p>
    <w:p w14:paraId="0B21C152" w14:textId="77777777" w:rsidR="00FC1271" w:rsidRDefault="00FC1271" w:rsidP="003D7828">
      <w:pPr>
        <w:ind w:left="720"/>
      </w:pPr>
      <w:r>
        <w:t>27070 Sun City Boulevard</w:t>
      </w:r>
    </w:p>
    <w:p w14:paraId="29022C40" w14:textId="77777777" w:rsidR="00FC1271" w:rsidRDefault="00FC1271" w:rsidP="003D7828">
      <w:pPr>
        <w:ind w:left="720"/>
      </w:pPr>
      <w:r>
        <w:t>Menifee, CA 92586</w:t>
      </w:r>
    </w:p>
    <w:p w14:paraId="53685556" w14:textId="77777777" w:rsidR="001D4889" w:rsidRDefault="001D4889" w:rsidP="003D7828">
      <w:pPr>
        <w:ind w:left="720"/>
      </w:pPr>
      <w:r>
        <w:t>951-263-0708 Voice</w:t>
      </w:r>
    </w:p>
    <w:p w14:paraId="649EA606" w14:textId="77777777" w:rsidR="00690C79" w:rsidRDefault="00693BD2" w:rsidP="003D7828">
      <w:pPr>
        <w:spacing w:after="240"/>
        <w:ind w:left="720"/>
      </w:pPr>
      <w:r>
        <w:t>951-263-0708 Fax</w:t>
      </w:r>
    </w:p>
    <w:p w14:paraId="35540F98" w14:textId="7D4B8B53" w:rsidR="00690C79" w:rsidRDefault="001D4889" w:rsidP="00690C79">
      <w:pPr>
        <w:pStyle w:val="Heading1"/>
        <w:spacing w:after="240"/>
      </w:pPr>
      <w:bookmarkStart w:id="35" w:name="_Toc514332191"/>
      <w:r>
        <w:t>Communities Actively Living Independent &amp; Free (</w:t>
      </w:r>
      <w:r w:rsidR="00714372">
        <w:t>CALIF</w:t>
      </w:r>
      <w:r>
        <w:t>)</w:t>
      </w:r>
      <w:bookmarkEnd w:id="35"/>
    </w:p>
    <w:p w14:paraId="74E704C5" w14:textId="0C615048" w:rsidR="00690C79" w:rsidRDefault="00714372" w:rsidP="003D7828">
      <w:pPr>
        <w:pStyle w:val="Heading2"/>
        <w:ind w:left="720"/>
      </w:pPr>
      <w:bookmarkStart w:id="36" w:name="_Toc514332192"/>
      <w:r>
        <w:t>CALIF</w:t>
      </w:r>
      <w:r w:rsidR="004C3C2D">
        <w:t>’</w:t>
      </w:r>
      <w:r w:rsidR="00693BD2">
        <w:t>s Mission Statement</w:t>
      </w:r>
      <w:bookmarkEnd w:id="36"/>
    </w:p>
    <w:p w14:paraId="5DAEEF81" w14:textId="77777777" w:rsidR="00693BD2" w:rsidRPr="00693BD2" w:rsidRDefault="00693BD2" w:rsidP="003D7828">
      <w:pPr>
        <w:ind w:left="720"/>
      </w:pPr>
      <w:r w:rsidRPr="00693BD2">
        <w:t>1. To achieve greater input, participation and control over policies and services especially those for people with disabilities, including those that exclude them. 2. To address discrimination wherever it exists.</w:t>
      </w:r>
    </w:p>
    <w:p w14:paraId="1B26FE1C" w14:textId="77777777" w:rsidR="00297EBD" w:rsidRDefault="00693BD2" w:rsidP="003D7828">
      <w:pPr>
        <w:spacing w:after="240"/>
        <w:ind w:left="720"/>
        <w:rPr>
          <w:rFonts w:cs="Arial"/>
          <w:szCs w:val="22"/>
        </w:rPr>
        <w:sectPr w:rsidR="00297EBD" w:rsidSect="00760693">
          <w:type w:val="continuous"/>
          <w:pgSz w:w="12240" w:h="15840"/>
          <w:pgMar w:top="1440" w:right="1800" w:bottom="1440" w:left="1800" w:header="720" w:footer="720" w:gutter="0"/>
          <w:cols w:space="720"/>
        </w:sectPr>
      </w:pPr>
      <w:r w:rsidRPr="00693BD2">
        <w:rPr>
          <w:rFonts w:cs="Arial"/>
          <w:szCs w:val="22"/>
        </w:rPr>
        <w:t>3. To encourage the meaningfu</w:t>
      </w:r>
      <w:r w:rsidR="00690C79">
        <w:rPr>
          <w:rFonts w:cs="Arial"/>
          <w:szCs w:val="22"/>
        </w:rPr>
        <w:t xml:space="preserve">l participation of persons with </w:t>
      </w:r>
      <w:r w:rsidRPr="00693BD2">
        <w:rPr>
          <w:rFonts w:cs="Arial"/>
          <w:szCs w:val="22"/>
        </w:rPr>
        <w:t>disabilities in mainstream activities that enhances the positive image and experience of disability 4.</w:t>
      </w:r>
      <w:r>
        <w:rPr>
          <w:rFonts w:cs="Arial"/>
          <w:szCs w:val="22"/>
        </w:rPr>
        <w:t xml:space="preserve"> </w:t>
      </w:r>
      <w:r w:rsidRPr="00693BD2">
        <w:rPr>
          <w:rFonts w:cs="Arial"/>
          <w:szCs w:val="22"/>
        </w:rPr>
        <w:t xml:space="preserve">To empower people with disabilities by encouraging ongoing education and a broad </w:t>
      </w:r>
      <w:r w:rsidRPr="00693BD2">
        <w:rPr>
          <w:rFonts w:cs="Arial"/>
          <w:szCs w:val="22"/>
        </w:rPr>
        <w:lastRenderedPageBreak/>
        <w:t>knowledge of the history and heritage of the Disability Movement. 5</w:t>
      </w:r>
      <w:r>
        <w:rPr>
          <w:rFonts w:cs="Arial"/>
          <w:szCs w:val="22"/>
        </w:rPr>
        <w:t xml:space="preserve">. </w:t>
      </w:r>
      <w:r w:rsidRPr="00693BD2">
        <w:rPr>
          <w:rFonts w:cs="Arial"/>
          <w:szCs w:val="22"/>
        </w:rPr>
        <w:t>I</w:t>
      </w:r>
      <w:r w:rsidRPr="00693BD2">
        <w:rPr>
          <w:rFonts w:cs="Arial"/>
          <w:sz w:val="2"/>
          <w:szCs w:val="2"/>
        </w:rPr>
        <w:t xml:space="preserve"> </w:t>
      </w:r>
      <w:r w:rsidRPr="00693BD2">
        <w:rPr>
          <w:rFonts w:cs="Arial"/>
          <w:szCs w:val="22"/>
        </w:rPr>
        <w:t xml:space="preserve">L </w:t>
      </w:r>
      <w:r w:rsidR="00297EBD">
        <w:rPr>
          <w:rFonts w:cs="Arial"/>
          <w:szCs w:val="22"/>
        </w:rPr>
        <w:t>Core services.</w:t>
      </w:r>
    </w:p>
    <w:p w14:paraId="41EF2E45" w14:textId="77CA57AA" w:rsidR="00297EBD" w:rsidRDefault="00297EBD" w:rsidP="003D7828">
      <w:pPr>
        <w:pStyle w:val="Heading2"/>
        <w:ind w:left="720"/>
      </w:pPr>
      <w:bookmarkStart w:id="37" w:name="_Toc514332193"/>
      <w:r>
        <w:t>Catchment Area</w:t>
      </w:r>
      <w:bookmarkEnd w:id="37"/>
    </w:p>
    <w:p w14:paraId="0FCEEC74" w14:textId="77777777" w:rsidR="005B1492" w:rsidRDefault="00297EBD" w:rsidP="003D7828">
      <w:pPr>
        <w:spacing w:after="240"/>
        <w:ind w:left="720"/>
        <w:rPr>
          <w:rFonts w:cs="Arial"/>
          <w:szCs w:val="22"/>
        </w:rPr>
      </w:pPr>
      <w:r>
        <w:rPr>
          <w:rFonts w:cs="Arial"/>
          <w:szCs w:val="22"/>
        </w:rPr>
        <w:t>Los Angeles County ZIP Codes</w:t>
      </w:r>
      <w:r w:rsidR="005C2928">
        <w:rPr>
          <w:rFonts w:cs="Arial"/>
          <w:szCs w:val="22"/>
        </w:rPr>
        <w:t>:</w:t>
      </w:r>
      <w:r w:rsidR="00546B7F">
        <w:rPr>
          <w:rFonts w:cs="Arial"/>
          <w:szCs w:val="22"/>
        </w:rPr>
        <w:t xml:space="preserve"> </w:t>
      </w:r>
      <w:r w:rsidR="002E5420" w:rsidRPr="002E5420">
        <w:rPr>
          <w:rFonts w:cs="Arial"/>
          <w:szCs w:val="22"/>
        </w:rPr>
        <w:t>90001, 90002, 90003, 90004, 90005,</w:t>
      </w:r>
      <w:r w:rsidR="002E5420" w:rsidRPr="002E5420">
        <w:t xml:space="preserve"> </w:t>
      </w:r>
      <w:r w:rsidR="002E5420" w:rsidRPr="002E5420">
        <w:rPr>
          <w:rFonts w:cs="Arial"/>
          <w:szCs w:val="22"/>
        </w:rPr>
        <w:t>90006, 90007, 90008, 90010, 90011, 90012, 90013, 90014, 90015, 90016, 900</w:t>
      </w:r>
      <w:r w:rsidR="00C02B12">
        <w:rPr>
          <w:rFonts w:cs="Arial"/>
          <w:szCs w:val="22"/>
        </w:rPr>
        <w:t>17, 90018, 90019, 90020, 90021</w:t>
      </w:r>
      <w:r w:rsidR="002E5420" w:rsidRPr="002E5420">
        <w:rPr>
          <w:rFonts w:cs="Arial"/>
          <w:szCs w:val="22"/>
        </w:rPr>
        <w:t xml:space="preserve">, 90026, 90027, 90028, 90029, 90036, 90037, 90038, 90039, 90043, 90044, 90046, 90047, 90048, 90057, 90058, 90059, 90061, 90062, 90068, 90069, 90071, 90220, 90222, 90247, 90248, 90249, 90255, 90262, 90280, </w:t>
      </w:r>
      <w:r w:rsidR="0095544A">
        <w:rPr>
          <w:rFonts w:cs="Arial"/>
          <w:szCs w:val="22"/>
        </w:rPr>
        <w:t>90746</w:t>
      </w:r>
    </w:p>
    <w:p w14:paraId="1051DA63" w14:textId="32E60A07" w:rsidR="005B1492" w:rsidRDefault="00714372" w:rsidP="003D7828">
      <w:pPr>
        <w:pStyle w:val="Heading3"/>
        <w:ind w:left="720"/>
      </w:pPr>
      <w:bookmarkStart w:id="38" w:name="_Toc514332194"/>
      <w:r>
        <w:t>CALIF</w:t>
      </w:r>
      <w:r w:rsidR="00294AB5">
        <w:t xml:space="preserve"> </w:t>
      </w:r>
      <w:r w:rsidR="005B1492">
        <w:t>Main Office</w:t>
      </w:r>
      <w:bookmarkEnd w:id="38"/>
    </w:p>
    <w:p w14:paraId="2F33BCF1" w14:textId="77777777" w:rsidR="005B1492" w:rsidRDefault="005B1492" w:rsidP="003D7828">
      <w:pPr>
        <w:ind w:left="720"/>
      </w:pPr>
      <w:r>
        <w:t>634 South Spring Street, 2</w:t>
      </w:r>
      <w:r w:rsidRPr="005B1492">
        <w:rPr>
          <w:vertAlign w:val="superscript"/>
        </w:rPr>
        <w:t>nd</w:t>
      </w:r>
      <w:r>
        <w:t xml:space="preserve"> Floor</w:t>
      </w:r>
    </w:p>
    <w:p w14:paraId="6EE42D22" w14:textId="77777777" w:rsidR="005B1492" w:rsidRDefault="005B1492" w:rsidP="003D7828">
      <w:pPr>
        <w:ind w:left="720"/>
      </w:pPr>
      <w:r>
        <w:t>Los Angeles, CA 90014</w:t>
      </w:r>
    </w:p>
    <w:p w14:paraId="42A46B69" w14:textId="77777777" w:rsidR="005B1492" w:rsidRDefault="005B1492" w:rsidP="003D7828">
      <w:pPr>
        <w:ind w:left="720"/>
      </w:pPr>
      <w:r>
        <w:t>Los Angeles County</w:t>
      </w:r>
    </w:p>
    <w:p w14:paraId="38B970F0" w14:textId="77777777" w:rsidR="005B1492" w:rsidRDefault="005B1492" w:rsidP="003D7828">
      <w:pPr>
        <w:ind w:left="720"/>
      </w:pPr>
      <w:r>
        <w:t>213-627-0477 Voice</w:t>
      </w:r>
    </w:p>
    <w:p w14:paraId="3D2E8034" w14:textId="77777777" w:rsidR="005B1492" w:rsidRDefault="005B1492" w:rsidP="003D7828">
      <w:pPr>
        <w:ind w:left="720"/>
      </w:pPr>
      <w:r>
        <w:t>213-627-0535 Fax</w:t>
      </w:r>
    </w:p>
    <w:p w14:paraId="3BF91CA3" w14:textId="77777777" w:rsidR="005B1492" w:rsidRDefault="005B1492" w:rsidP="003D7828">
      <w:pPr>
        <w:ind w:left="720"/>
      </w:pPr>
      <w:r>
        <w:t>213-623-9502 TTY</w:t>
      </w:r>
    </w:p>
    <w:p w14:paraId="5ECC7992" w14:textId="77777777" w:rsidR="005B1492" w:rsidRDefault="005B1492" w:rsidP="003D7828">
      <w:pPr>
        <w:ind w:left="720"/>
      </w:pPr>
      <w:r>
        <w:t>Executive Director: Lillibeth Navarro</w:t>
      </w:r>
    </w:p>
    <w:p w14:paraId="6560C681" w14:textId="77777777" w:rsidR="00721949" w:rsidRDefault="005B1492" w:rsidP="003D7828">
      <w:pPr>
        <w:ind w:left="720"/>
        <w:rPr>
          <w:rStyle w:val="Hyperlink"/>
        </w:rPr>
      </w:pPr>
      <w:r>
        <w:t xml:space="preserve">Website: </w:t>
      </w:r>
      <w:hyperlink r:id="rId14" w:history="1">
        <w:r w:rsidRPr="005B1492">
          <w:rPr>
            <w:rStyle w:val="Hyperlink"/>
          </w:rPr>
          <w:t>Communities Actively Living Independent &amp; Free</w:t>
        </w:r>
      </w:hyperlink>
    </w:p>
    <w:p w14:paraId="4CAC355A" w14:textId="13BE019E" w:rsidR="00721949" w:rsidRDefault="00721949" w:rsidP="00696CC7">
      <w:pPr>
        <w:pStyle w:val="Heading1"/>
        <w:spacing w:after="240"/>
      </w:pPr>
      <w:bookmarkStart w:id="39" w:name="_Toc514332195"/>
      <w:r>
        <w:t>Community Resources for Independent Living (</w:t>
      </w:r>
      <w:r w:rsidR="00714372">
        <w:t>CRIL</w:t>
      </w:r>
      <w:r>
        <w:t>)</w:t>
      </w:r>
      <w:bookmarkEnd w:id="39"/>
    </w:p>
    <w:p w14:paraId="0587AC85" w14:textId="51165F10" w:rsidR="00721949" w:rsidRDefault="00714372" w:rsidP="003D7828">
      <w:pPr>
        <w:pStyle w:val="Heading2"/>
        <w:ind w:left="720"/>
      </w:pPr>
      <w:bookmarkStart w:id="40" w:name="_Toc514332196"/>
      <w:r>
        <w:t>CRIL</w:t>
      </w:r>
      <w:r w:rsidR="004C3C2D">
        <w:t>’</w:t>
      </w:r>
      <w:r w:rsidR="00721949" w:rsidRPr="00721949">
        <w:t>s Mission Statement</w:t>
      </w:r>
      <w:bookmarkEnd w:id="40"/>
    </w:p>
    <w:p w14:paraId="40F2103B" w14:textId="77777777" w:rsidR="00721949" w:rsidRDefault="00721949" w:rsidP="003D7828">
      <w:pPr>
        <w:spacing w:after="240"/>
        <w:ind w:left="720"/>
      </w:pPr>
      <w:r>
        <w:t>Community Resources for Independent Living is a peer-based disability resource agency that provides advocacy and resources for people with disabilities to improve lives and make communities fully accessible. CRIL offers Independent living services at no charge to persons with disabilities living in southern and Eastern Alameda County.</w:t>
      </w:r>
    </w:p>
    <w:p w14:paraId="21657DD4" w14:textId="42ADFEF6" w:rsidR="00696CC7" w:rsidRDefault="00721949" w:rsidP="003D7828">
      <w:pPr>
        <w:pStyle w:val="Heading2"/>
        <w:ind w:left="720"/>
      </w:pPr>
      <w:bookmarkStart w:id="41" w:name="_Toc514332197"/>
      <w:r w:rsidRPr="00721949">
        <w:t>Catchment Area</w:t>
      </w:r>
      <w:bookmarkEnd w:id="41"/>
    </w:p>
    <w:p w14:paraId="4D98F20D" w14:textId="77777777" w:rsidR="00721949" w:rsidRDefault="00721949" w:rsidP="003D7828">
      <w:pPr>
        <w:spacing w:after="240"/>
        <w:ind w:left="720"/>
      </w:pPr>
      <w:r>
        <w:t>Hayward, Livermore, Newark, Pleasanton, San Leandro, Union City, and the unincorporated areas of Alameda County.</w:t>
      </w:r>
    </w:p>
    <w:p w14:paraId="7F8AB3DC" w14:textId="2EF2061C" w:rsidR="00721949" w:rsidRDefault="00714372" w:rsidP="003D7828">
      <w:pPr>
        <w:pStyle w:val="Heading3"/>
        <w:ind w:left="720"/>
      </w:pPr>
      <w:bookmarkStart w:id="42" w:name="_Toc514332198"/>
      <w:r>
        <w:t>CRIL</w:t>
      </w:r>
      <w:r w:rsidR="00721949">
        <w:t xml:space="preserve"> Main Office</w:t>
      </w:r>
      <w:bookmarkEnd w:id="42"/>
    </w:p>
    <w:p w14:paraId="072308A5" w14:textId="77777777" w:rsidR="00721949" w:rsidRDefault="00721949" w:rsidP="003D7828">
      <w:pPr>
        <w:ind w:left="720"/>
      </w:pPr>
      <w:r>
        <w:t>439 A Street</w:t>
      </w:r>
    </w:p>
    <w:p w14:paraId="660F5005" w14:textId="77777777" w:rsidR="00721949" w:rsidRDefault="00721949" w:rsidP="003D7828">
      <w:pPr>
        <w:ind w:left="720"/>
      </w:pPr>
      <w:r>
        <w:t>Hayward, CA 94541</w:t>
      </w:r>
    </w:p>
    <w:p w14:paraId="747DC4DA" w14:textId="77777777" w:rsidR="00721949" w:rsidRDefault="00721949" w:rsidP="003D7828">
      <w:pPr>
        <w:ind w:left="720"/>
      </w:pPr>
      <w:r>
        <w:t>Alameda County</w:t>
      </w:r>
    </w:p>
    <w:p w14:paraId="17F5D4C3" w14:textId="77777777" w:rsidR="00721949" w:rsidRDefault="00721949" w:rsidP="003D7828">
      <w:pPr>
        <w:ind w:left="720"/>
      </w:pPr>
      <w:r>
        <w:t>510-881-5743 Voice</w:t>
      </w:r>
    </w:p>
    <w:p w14:paraId="4CEFF02A" w14:textId="77777777" w:rsidR="00721949" w:rsidRDefault="00721949" w:rsidP="003D7828">
      <w:pPr>
        <w:ind w:left="720"/>
      </w:pPr>
      <w:r>
        <w:lastRenderedPageBreak/>
        <w:t>510-881-0218 TTY</w:t>
      </w:r>
    </w:p>
    <w:p w14:paraId="2BDD655C" w14:textId="77777777" w:rsidR="00721949" w:rsidRDefault="00721949" w:rsidP="003D7828">
      <w:pPr>
        <w:ind w:left="720"/>
      </w:pPr>
      <w:r>
        <w:t>Executive Director: Ron Halog</w:t>
      </w:r>
    </w:p>
    <w:p w14:paraId="678635B0" w14:textId="77777777" w:rsidR="00721949" w:rsidRDefault="00721949" w:rsidP="003D7828">
      <w:pPr>
        <w:spacing w:after="240"/>
        <w:ind w:left="720"/>
        <w:rPr>
          <w:rStyle w:val="Hyperlink"/>
        </w:rPr>
      </w:pPr>
      <w:r>
        <w:t xml:space="preserve">Website: </w:t>
      </w:r>
      <w:hyperlink r:id="rId15" w:history="1">
        <w:r w:rsidRPr="00721949">
          <w:rPr>
            <w:rStyle w:val="Hyperlink"/>
          </w:rPr>
          <w:t>Community Resources for Independent Living</w:t>
        </w:r>
      </w:hyperlink>
    </w:p>
    <w:p w14:paraId="22C694C7" w14:textId="54EF9711" w:rsidR="00B0582F" w:rsidRDefault="00721949" w:rsidP="003D7828">
      <w:pPr>
        <w:pStyle w:val="Heading3"/>
        <w:ind w:left="720"/>
      </w:pPr>
      <w:bookmarkStart w:id="43" w:name="_Toc514332199"/>
      <w:r>
        <w:t>Tri Valley Office</w:t>
      </w:r>
      <w:bookmarkEnd w:id="43"/>
    </w:p>
    <w:p w14:paraId="37466917" w14:textId="77777777" w:rsidR="00B0582F" w:rsidRDefault="00B0582F" w:rsidP="003D7828">
      <w:pPr>
        <w:ind w:left="720"/>
      </w:pPr>
      <w:r>
        <w:t>3311 Pacific Avenue</w:t>
      </w:r>
    </w:p>
    <w:p w14:paraId="233A662F" w14:textId="77777777" w:rsidR="00696CC7" w:rsidRDefault="00B0582F" w:rsidP="003D7828">
      <w:pPr>
        <w:ind w:left="720"/>
      </w:pPr>
      <w:r>
        <w:t>Livermore, CA 9455</w:t>
      </w:r>
    </w:p>
    <w:p w14:paraId="126ECFDA" w14:textId="77777777" w:rsidR="00B0582F" w:rsidRDefault="00B0582F" w:rsidP="003D7828">
      <w:pPr>
        <w:ind w:left="720"/>
      </w:pPr>
      <w:r>
        <w:t>925-371-1531 Voice</w:t>
      </w:r>
    </w:p>
    <w:p w14:paraId="40288934" w14:textId="77777777" w:rsidR="00B0582F" w:rsidRDefault="00B0582F" w:rsidP="003D7828">
      <w:pPr>
        <w:ind w:left="720"/>
      </w:pPr>
      <w:r>
        <w:t>925-373-5034 Fax</w:t>
      </w:r>
    </w:p>
    <w:p w14:paraId="6E2473C4" w14:textId="77777777" w:rsidR="00B0582F" w:rsidRDefault="00B0582F" w:rsidP="003D7828">
      <w:pPr>
        <w:spacing w:after="240"/>
        <w:ind w:left="720"/>
      </w:pPr>
      <w:r>
        <w:t>Drop-in Tuesday</w:t>
      </w:r>
      <w:r w:rsidR="00FA31AA">
        <w:t>s</w:t>
      </w:r>
      <w:r>
        <w:t xml:space="preserve"> and Thursdays 9am-12:30pm &amp; 1:30pm-5pm</w:t>
      </w:r>
    </w:p>
    <w:p w14:paraId="077A2B48" w14:textId="0E6014C4" w:rsidR="00FA31AA" w:rsidRDefault="00FA31AA" w:rsidP="003D7828">
      <w:pPr>
        <w:pStyle w:val="Heading3"/>
        <w:ind w:left="720"/>
      </w:pPr>
      <w:bookmarkStart w:id="44" w:name="_Toc514332200"/>
      <w:r>
        <w:t>Tri Cities Office</w:t>
      </w:r>
      <w:bookmarkEnd w:id="44"/>
    </w:p>
    <w:p w14:paraId="74DB0D0B" w14:textId="77777777" w:rsidR="00FA31AA" w:rsidRDefault="00FA31AA" w:rsidP="003D7828">
      <w:pPr>
        <w:ind w:left="720"/>
      </w:pPr>
      <w:r>
        <w:t>Cities of Dublin and Fremont</w:t>
      </w:r>
    </w:p>
    <w:p w14:paraId="12905F6D" w14:textId="77777777" w:rsidR="00FA31AA" w:rsidRDefault="00FA31AA" w:rsidP="003D7828">
      <w:pPr>
        <w:ind w:left="720"/>
      </w:pPr>
      <w:r>
        <w:t>39155 Liberty Street, Suite A100</w:t>
      </w:r>
    </w:p>
    <w:p w14:paraId="47A998F6" w14:textId="77777777" w:rsidR="00FA31AA" w:rsidRDefault="00FA31AA" w:rsidP="003D7828">
      <w:pPr>
        <w:ind w:left="720"/>
      </w:pPr>
      <w:r>
        <w:t>Fremont, CA 94538</w:t>
      </w:r>
    </w:p>
    <w:p w14:paraId="505DF054" w14:textId="77777777" w:rsidR="00FA31AA" w:rsidRDefault="00FA31AA" w:rsidP="003D7828">
      <w:pPr>
        <w:ind w:left="720"/>
      </w:pPr>
      <w:r>
        <w:t>510-794-5735 Voice</w:t>
      </w:r>
    </w:p>
    <w:p w14:paraId="3ED9B3FC" w14:textId="77777777" w:rsidR="00FA31AA" w:rsidRDefault="00FA31AA" w:rsidP="003D7828">
      <w:pPr>
        <w:ind w:left="720"/>
      </w:pPr>
      <w:r>
        <w:t>Drop-in Tuesdays and Thursdays 9am-1pm</w:t>
      </w:r>
    </w:p>
    <w:p w14:paraId="40DAB2D9" w14:textId="77777777" w:rsidR="00FA31AA" w:rsidRDefault="00FA31AA" w:rsidP="003D7828">
      <w:pPr>
        <w:ind w:left="720"/>
      </w:pPr>
      <w:r>
        <w:t>Mondays, Wednesdays, Fridays by appointment</w:t>
      </w:r>
    </w:p>
    <w:p w14:paraId="210C02AE" w14:textId="33614B01" w:rsidR="00FA31AA" w:rsidRDefault="00FA31AA" w:rsidP="00366313">
      <w:pPr>
        <w:pStyle w:val="Heading1"/>
        <w:spacing w:after="240"/>
      </w:pPr>
      <w:bookmarkStart w:id="45" w:name="_Toc514332201"/>
      <w:r>
        <w:t>Disability Action Center (</w:t>
      </w:r>
      <w:r w:rsidR="00714372">
        <w:t>DAC</w:t>
      </w:r>
      <w:r>
        <w:t>)</w:t>
      </w:r>
      <w:bookmarkEnd w:id="45"/>
    </w:p>
    <w:p w14:paraId="64CF8A80" w14:textId="3BC42E35" w:rsidR="007D0E29" w:rsidRDefault="00714372" w:rsidP="003D7828">
      <w:pPr>
        <w:pStyle w:val="Heading2"/>
        <w:ind w:left="720"/>
      </w:pPr>
      <w:bookmarkStart w:id="46" w:name="_Toc514332202"/>
      <w:r>
        <w:t>DAC</w:t>
      </w:r>
      <w:r w:rsidR="004C3C2D">
        <w:t>’</w:t>
      </w:r>
      <w:r w:rsidR="00FA31AA" w:rsidRPr="00FA31AA">
        <w:t>s Mission Statement</w:t>
      </w:r>
      <w:bookmarkEnd w:id="46"/>
    </w:p>
    <w:p w14:paraId="090140AC" w14:textId="77777777" w:rsidR="00366313" w:rsidRDefault="007D0E29" w:rsidP="003D7828">
      <w:pPr>
        <w:spacing w:after="240"/>
        <w:ind w:left="720"/>
        <w:rPr>
          <w:szCs w:val="28"/>
        </w:rPr>
      </w:pPr>
      <w:r>
        <w:rPr>
          <w:szCs w:val="28"/>
        </w:rPr>
        <w:t>T</w:t>
      </w:r>
      <w:r w:rsidRPr="00D9150F">
        <w:rPr>
          <w:szCs w:val="28"/>
        </w:rPr>
        <w:t>o achieve and/or maintain their optimal level of self-reliance and independence. It is the purpose of DAC to assist persons with disabilities to achieve and/or maintain their independence. DAC will provide support services (</w:t>
      </w:r>
      <w:proofErr w:type="spellStart"/>
      <w:r w:rsidRPr="00D9150F">
        <w:rPr>
          <w:szCs w:val="28"/>
        </w:rPr>
        <w:t>eg.</w:t>
      </w:r>
      <w:proofErr w:type="spellEnd"/>
      <w:r w:rsidRPr="00D9150F">
        <w:rPr>
          <w:szCs w:val="28"/>
        </w:rPr>
        <w:t xml:space="preserve"> information, housing assistance, and provider referrals) and to eliminate barriers (physical, emotional, societal, etc.) to increase opportunities for participation in the community. DAC will also work to ensure provision of needed services, identified by persons with disabilities and other community members, while supporting consumers’</w:t>
      </w:r>
      <w:r w:rsidR="00366313">
        <w:rPr>
          <w:szCs w:val="28"/>
        </w:rPr>
        <w:t xml:space="preserve"> rights to live independently.</w:t>
      </w:r>
    </w:p>
    <w:p w14:paraId="101AB6BE" w14:textId="4B26AFDB" w:rsidR="00366313" w:rsidRDefault="00FA31AA" w:rsidP="003D7828">
      <w:pPr>
        <w:pStyle w:val="Heading2"/>
        <w:ind w:left="720"/>
      </w:pPr>
      <w:bookmarkStart w:id="47" w:name="_Toc514332203"/>
      <w:r>
        <w:t>Catchment Area</w:t>
      </w:r>
      <w:bookmarkEnd w:id="47"/>
    </w:p>
    <w:p w14:paraId="6BE14999" w14:textId="77777777" w:rsidR="00FA31AA" w:rsidRDefault="007D0E29" w:rsidP="003D7828">
      <w:pPr>
        <w:spacing w:after="240"/>
        <w:ind w:left="720"/>
      </w:pPr>
      <w:r>
        <w:t>Colusa, Butte, Glenn, Tehama, Plumas, Shasta, Lassen, Siskiyou, and Modoc counties</w:t>
      </w:r>
    </w:p>
    <w:p w14:paraId="3CD163B9" w14:textId="66C6BCC6" w:rsidR="00FA31AA" w:rsidRDefault="00714372" w:rsidP="003D7828">
      <w:pPr>
        <w:pStyle w:val="Heading3"/>
        <w:ind w:left="720"/>
      </w:pPr>
      <w:bookmarkStart w:id="48" w:name="_Toc514332204"/>
      <w:r>
        <w:t>DAC</w:t>
      </w:r>
      <w:r w:rsidR="00FA31AA">
        <w:t xml:space="preserve"> Main Office</w:t>
      </w:r>
      <w:bookmarkEnd w:id="48"/>
    </w:p>
    <w:p w14:paraId="47EB94D6" w14:textId="77777777" w:rsidR="00FA31AA" w:rsidRDefault="007D0E29" w:rsidP="003D7828">
      <w:pPr>
        <w:ind w:left="720"/>
      </w:pPr>
      <w:r>
        <w:t>1161 East Avenue</w:t>
      </w:r>
    </w:p>
    <w:p w14:paraId="33B9AD69" w14:textId="77777777" w:rsidR="00FA31AA" w:rsidRDefault="007D0E29" w:rsidP="003D7828">
      <w:pPr>
        <w:ind w:left="720"/>
      </w:pPr>
      <w:r>
        <w:t>Chico, CA 95926</w:t>
      </w:r>
    </w:p>
    <w:p w14:paraId="753E5C8C" w14:textId="77777777" w:rsidR="007D0E29" w:rsidRDefault="007D0E29" w:rsidP="003D7828">
      <w:pPr>
        <w:ind w:left="720"/>
      </w:pPr>
      <w:r>
        <w:t>Butte</w:t>
      </w:r>
      <w:r w:rsidR="00FA31AA">
        <w:t xml:space="preserve"> County</w:t>
      </w:r>
    </w:p>
    <w:p w14:paraId="74716B08" w14:textId="77777777" w:rsidR="007D0E29" w:rsidRDefault="007D0E29" w:rsidP="003D7828">
      <w:pPr>
        <w:ind w:left="720"/>
      </w:pPr>
      <w:r>
        <w:lastRenderedPageBreak/>
        <w:t>530-893-8527 Voice/TTY</w:t>
      </w:r>
    </w:p>
    <w:p w14:paraId="3E23FBA1" w14:textId="77777777" w:rsidR="007D0E29" w:rsidRDefault="007D0E29" w:rsidP="003D7828">
      <w:pPr>
        <w:ind w:left="720"/>
      </w:pPr>
      <w:r>
        <w:t>800-464-8527 Voice</w:t>
      </w:r>
    </w:p>
    <w:p w14:paraId="057934B8" w14:textId="77777777" w:rsidR="007D0E29" w:rsidRDefault="007D0E29" w:rsidP="003D7828">
      <w:pPr>
        <w:ind w:left="720"/>
      </w:pPr>
      <w:r>
        <w:t xml:space="preserve">Executive Director: Evan </w:t>
      </w:r>
      <w:proofErr w:type="spellStart"/>
      <w:r>
        <w:t>LeVang</w:t>
      </w:r>
      <w:proofErr w:type="spellEnd"/>
    </w:p>
    <w:p w14:paraId="15E83988" w14:textId="77777777" w:rsidR="00FE0004" w:rsidRDefault="007D0E29" w:rsidP="003D7828">
      <w:pPr>
        <w:spacing w:after="240"/>
        <w:ind w:left="720"/>
        <w:rPr>
          <w:rStyle w:val="Hyperlink"/>
        </w:rPr>
      </w:pPr>
      <w:r>
        <w:t xml:space="preserve">Website: </w:t>
      </w:r>
      <w:hyperlink r:id="rId16" w:history="1">
        <w:r w:rsidRPr="007D0E29">
          <w:rPr>
            <w:rStyle w:val="Hyperlink"/>
          </w:rPr>
          <w:t>Disability Action Center</w:t>
        </w:r>
      </w:hyperlink>
    </w:p>
    <w:p w14:paraId="08F3E336" w14:textId="763F7681" w:rsidR="00FE0004" w:rsidRDefault="00FE0004" w:rsidP="003D7828">
      <w:pPr>
        <w:pStyle w:val="Heading3"/>
        <w:ind w:left="720"/>
      </w:pPr>
      <w:bookmarkStart w:id="49" w:name="_Toc514332205"/>
      <w:r>
        <w:t>Redding Office</w:t>
      </w:r>
      <w:bookmarkEnd w:id="49"/>
    </w:p>
    <w:p w14:paraId="0F604911" w14:textId="77777777" w:rsidR="00FE0004" w:rsidRDefault="00FE0004" w:rsidP="003D7828">
      <w:pPr>
        <w:ind w:left="720"/>
      </w:pPr>
      <w:r>
        <w:t>1600 West Street</w:t>
      </w:r>
    </w:p>
    <w:p w14:paraId="7BDFB85C" w14:textId="77777777" w:rsidR="00FE0004" w:rsidRDefault="00FE0004" w:rsidP="003D7828">
      <w:pPr>
        <w:ind w:left="720"/>
      </w:pPr>
      <w:r>
        <w:t>Redding, CA 96001</w:t>
      </w:r>
    </w:p>
    <w:p w14:paraId="50B0A18C" w14:textId="77777777" w:rsidR="00FE0004" w:rsidRDefault="00FE0004" w:rsidP="003D7828">
      <w:pPr>
        <w:ind w:left="720"/>
      </w:pPr>
      <w:r>
        <w:t>530-242-8550 Voice/TTY</w:t>
      </w:r>
    </w:p>
    <w:p w14:paraId="23326914" w14:textId="77777777" w:rsidR="00FE0004" w:rsidRDefault="00FE0004" w:rsidP="003D7828">
      <w:pPr>
        <w:ind w:left="720"/>
      </w:pPr>
      <w:r>
        <w:t>530-241-1454 Fax</w:t>
      </w:r>
    </w:p>
    <w:p w14:paraId="5FF5E959" w14:textId="77777777" w:rsidR="00FE0004" w:rsidRDefault="00FE0004" w:rsidP="003D7828">
      <w:pPr>
        <w:ind w:left="720"/>
      </w:pPr>
      <w:r>
        <w:t>Consumer Service Manager: Teresa Evans</w:t>
      </w:r>
    </w:p>
    <w:p w14:paraId="7805E74D" w14:textId="2E99BE6C" w:rsidR="00FE0004" w:rsidRDefault="00FE0004" w:rsidP="00FE0004">
      <w:pPr>
        <w:pStyle w:val="Heading1"/>
        <w:spacing w:after="240"/>
      </w:pPr>
      <w:bookmarkStart w:id="50" w:name="_Toc514332206"/>
      <w:r>
        <w:t>Dayle McIntosh Center for the Disabled (</w:t>
      </w:r>
      <w:r w:rsidR="00714372">
        <w:t>DMC</w:t>
      </w:r>
      <w:r>
        <w:t>)</w:t>
      </w:r>
      <w:bookmarkEnd w:id="50"/>
    </w:p>
    <w:p w14:paraId="15876B5D" w14:textId="0F64ED71" w:rsidR="00FE0004" w:rsidRDefault="00714372" w:rsidP="003D7828">
      <w:pPr>
        <w:pStyle w:val="Heading2"/>
        <w:ind w:left="720"/>
      </w:pPr>
      <w:bookmarkStart w:id="51" w:name="_Toc514332207"/>
      <w:r>
        <w:t>DMC</w:t>
      </w:r>
      <w:r w:rsidR="004C3C2D">
        <w:t>’</w:t>
      </w:r>
      <w:r w:rsidR="00FE0004" w:rsidRPr="00471787">
        <w:t>s Mission Statement</w:t>
      </w:r>
      <w:bookmarkEnd w:id="51"/>
    </w:p>
    <w:p w14:paraId="072E81F7" w14:textId="77777777" w:rsidR="00FE0004" w:rsidRDefault="00FE0004" w:rsidP="003D7828">
      <w:pPr>
        <w:spacing w:after="240"/>
        <w:ind w:left="720"/>
      </w:pPr>
      <w:r>
        <w:t>The mission of the Dayle McIntosh Center is Access and Independence by, and For, People with Disabilities.</w:t>
      </w:r>
    </w:p>
    <w:p w14:paraId="1E3C9688" w14:textId="7B768BF1" w:rsidR="00FE0004" w:rsidRDefault="00FE0004" w:rsidP="003D7828">
      <w:pPr>
        <w:pStyle w:val="Heading2"/>
        <w:ind w:left="720"/>
      </w:pPr>
      <w:bookmarkStart w:id="52" w:name="_Toc514332208"/>
      <w:r>
        <w:t>Catchment Area</w:t>
      </w:r>
      <w:bookmarkEnd w:id="52"/>
    </w:p>
    <w:p w14:paraId="1567A2EB" w14:textId="77777777" w:rsidR="00FE0004" w:rsidRDefault="00FE0004" w:rsidP="003D7828">
      <w:pPr>
        <w:spacing w:after="240"/>
        <w:ind w:left="720"/>
      </w:pPr>
      <w:r>
        <w:t>Orange County</w:t>
      </w:r>
    </w:p>
    <w:p w14:paraId="43E1DE19" w14:textId="6FB0ED7B" w:rsidR="00FE0004" w:rsidRDefault="00714372" w:rsidP="003D7828">
      <w:pPr>
        <w:pStyle w:val="Heading3"/>
        <w:ind w:left="720"/>
      </w:pPr>
      <w:bookmarkStart w:id="53" w:name="_Toc514332209"/>
      <w:r>
        <w:t>DMC</w:t>
      </w:r>
      <w:r w:rsidR="00FE0004">
        <w:t xml:space="preserve"> Main Office</w:t>
      </w:r>
      <w:bookmarkEnd w:id="53"/>
    </w:p>
    <w:p w14:paraId="4B123EEC" w14:textId="77777777" w:rsidR="00FE0004" w:rsidRDefault="00FE0004" w:rsidP="003D7828">
      <w:pPr>
        <w:ind w:left="720"/>
      </w:pPr>
      <w:r>
        <w:t>501 North Brookhurst Street, Suite 102</w:t>
      </w:r>
    </w:p>
    <w:p w14:paraId="1604B569" w14:textId="77777777" w:rsidR="00FE0004" w:rsidRDefault="00FE0004" w:rsidP="003D7828">
      <w:pPr>
        <w:ind w:left="720"/>
      </w:pPr>
      <w:r>
        <w:t>Anaheim, CA 92801</w:t>
      </w:r>
    </w:p>
    <w:p w14:paraId="4DB0302C" w14:textId="77777777" w:rsidR="00FE0004" w:rsidRDefault="00FE0004" w:rsidP="003D7828">
      <w:pPr>
        <w:ind w:left="720"/>
      </w:pPr>
      <w:r>
        <w:t>Orange County</w:t>
      </w:r>
    </w:p>
    <w:p w14:paraId="7B34D635" w14:textId="77777777" w:rsidR="00FE0004" w:rsidRDefault="00FE0004" w:rsidP="003D7828">
      <w:pPr>
        <w:ind w:left="720"/>
      </w:pPr>
      <w:r>
        <w:t>714-621-3300 Voice</w:t>
      </w:r>
    </w:p>
    <w:p w14:paraId="350AA15F" w14:textId="77777777" w:rsidR="00FE0004" w:rsidRDefault="00FE0004" w:rsidP="003D7828">
      <w:pPr>
        <w:ind w:left="720"/>
      </w:pPr>
      <w:r>
        <w:t>714-663-2094 Fax</w:t>
      </w:r>
    </w:p>
    <w:p w14:paraId="73DD8590" w14:textId="77777777" w:rsidR="00FE0004" w:rsidRDefault="00FE0004" w:rsidP="003D7828">
      <w:pPr>
        <w:ind w:left="720"/>
      </w:pPr>
      <w:r>
        <w:t>657-233-8140 Video Phone</w:t>
      </w:r>
    </w:p>
    <w:p w14:paraId="1459CD2B" w14:textId="77777777" w:rsidR="00FE0004" w:rsidRDefault="00FE0004" w:rsidP="003D7828">
      <w:pPr>
        <w:ind w:left="720"/>
      </w:pPr>
      <w:r>
        <w:t>Executive Director: Paula Margeson</w:t>
      </w:r>
    </w:p>
    <w:p w14:paraId="542094CE" w14:textId="77777777" w:rsidR="00084865" w:rsidRDefault="00FE0004" w:rsidP="003D7828">
      <w:pPr>
        <w:spacing w:after="240"/>
        <w:ind w:left="720"/>
        <w:rPr>
          <w:rStyle w:val="Hyperlink"/>
        </w:rPr>
      </w:pPr>
      <w:r>
        <w:t xml:space="preserve">Website: </w:t>
      </w:r>
      <w:hyperlink r:id="rId17" w:history="1">
        <w:r w:rsidRPr="00FE0004">
          <w:rPr>
            <w:rStyle w:val="Hyperlink"/>
          </w:rPr>
          <w:t>Dayle McIntosh Center</w:t>
        </w:r>
      </w:hyperlink>
    </w:p>
    <w:p w14:paraId="00F986CB" w14:textId="646E6D8E" w:rsidR="00084865" w:rsidRDefault="00084865" w:rsidP="003D7828">
      <w:pPr>
        <w:pStyle w:val="Heading3"/>
        <w:ind w:left="720"/>
      </w:pPr>
      <w:bookmarkStart w:id="54" w:name="_Toc514332210"/>
      <w:r>
        <w:t>Laguna Hills Office</w:t>
      </w:r>
      <w:bookmarkEnd w:id="54"/>
    </w:p>
    <w:p w14:paraId="7FB4D90F" w14:textId="77777777" w:rsidR="00084865" w:rsidRDefault="00084865" w:rsidP="003D7828">
      <w:pPr>
        <w:ind w:left="720"/>
      </w:pPr>
      <w:r>
        <w:t>24031 El Toro Road #320</w:t>
      </w:r>
    </w:p>
    <w:p w14:paraId="57F800F2" w14:textId="77777777" w:rsidR="00084865" w:rsidRDefault="00084865" w:rsidP="003D7828">
      <w:pPr>
        <w:ind w:left="720"/>
      </w:pPr>
      <w:r>
        <w:t>Laguna Hills, CA 92653</w:t>
      </w:r>
    </w:p>
    <w:p w14:paraId="604929E4" w14:textId="77777777" w:rsidR="00084865" w:rsidRDefault="00084865" w:rsidP="003D7828">
      <w:pPr>
        <w:ind w:left="720"/>
      </w:pPr>
      <w:r>
        <w:t>949-460-7784 Voice</w:t>
      </w:r>
    </w:p>
    <w:p w14:paraId="71D8F1D5" w14:textId="77777777" w:rsidR="004859AE" w:rsidRDefault="00084865" w:rsidP="003D7828">
      <w:pPr>
        <w:spacing w:after="240"/>
        <w:ind w:left="720"/>
      </w:pPr>
      <w:r>
        <w:t>949-855-6749 Video Phone</w:t>
      </w:r>
    </w:p>
    <w:p w14:paraId="2AC268B3" w14:textId="16D276B7" w:rsidR="004859AE" w:rsidRDefault="004859AE" w:rsidP="004859AE">
      <w:pPr>
        <w:pStyle w:val="Heading1"/>
        <w:spacing w:after="240"/>
      </w:pPr>
      <w:bookmarkStart w:id="55" w:name="_Toc514332211"/>
      <w:r>
        <w:lastRenderedPageBreak/>
        <w:t>Disability Community Resource Center (D</w:t>
      </w:r>
      <w:r w:rsidR="00714372">
        <w:t>CRC</w:t>
      </w:r>
      <w:r>
        <w:t>)</w:t>
      </w:r>
      <w:bookmarkEnd w:id="55"/>
    </w:p>
    <w:p w14:paraId="7F37594A" w14:textId="1C9978D5" w:rsidR="004859AE" w:rsidRDefault="004859AE" w:rsidP="003D7828">
      <w:pPr>
        <w:pStyle w:val="Heading2"/>
        <w:ind w:left="720"/>
      </w:pPr>
      <w:bookmarkStart w:id="56" w:name="_Toc514332212"/>
      <w:r>
        <w:t>D</w:t>
      </w:r>
      <w:r w:rsidR="00714372">
        <w:t>CRC</w:t>
      </w:r>
      <w:r w:rsidR="004C3C2D">
        <w:t>’</w:t>
      </w:r>
      <w:r>
        <w:t>s Mission Statement</w:t>
      </w:r>
      <w:bookmarkEnd w:id="56"/>
      <w:r>
        <w:t xml:space="preserve"> </w:t>
      </w:r>
    </w:p>
    <w:p w14:paraId="096969EA" w14:textId="77777777" w:rsidR="00643BF7" w:rsidRDefault="004859AE" w:rsidP="003D7828">
      <w:pPr>
        <w:spacing w:after="240"/>
        <w:ind w:left="720"/>
      </w:pPr>
      <w:r>
        <w:t>D</w:t>
      </w:r>
      <w:r w:rsidRPr="004859AE">
        <w:rPr>
          <w:sz w:val="2"/>
          <w:szCs w:val="2"/>
        </w:rPr>
        <w:t xml:space="preserve"> </w:t>
      </w:r>
      <w:r>
        <w:t>C</w:t>
      </w:r>
      <w:r w:rsidRPr="004859AE">
        <w:rPr>
          <w:sz w:val="2"/>
          <w:szCs w:val="2"/>
        </w:rPr>
        <w:t xml:space="preserve"> </w:t>
      </w:r>
      <w:r>
        <w:t>R</w:t>
      </w:r>
      <w:r w:rsidRPr="004859AE">
        <w:rPr>
          <w:sz w:val="2"/>
          <w:szCs w:val="2"/>
        </w:rPr>
        <w:t xml:space="preserve"> </w:t>
      </w:r>
      <w:r>
        <w:t>C is dedicated to connecting people with disabilities and older adults to resources, training and advocacy tools, promoting disability pride, and building self-determined l</w:t>
      </w:r>
      <w:r w:rsidR="0095544A">
        <w:t>ives.</w:t>
      </w:r>
    </w:p>
    <w:p w14:paraId="2C10FD91" w14:textId="1E4E0365" w:rsidR="00643BF7" w:rsidRDefault="00643BF7" w:rsidP="003D7828">
      <w:pPr>
        <w:pStyle w:val="Heading2"/>
        <w:ind w:left="720"/>
      </w:pPr>
      <w:bookmarkStart w:id="57" w:name="_Toc514332213"/>
      <w:r>
        <w:t>Catchment Area</w:t>
      </w:r>
      <w:bookmarkEnd w:id="57"/>
      <w:r>
        <w:t xml:space="preserve"> </w:t>
      </w:r>
    </w:p>
    <w:p w14:paraId="22DC6910" w14:textId="77777777" w:rsidR="00AA3698" w:rsidRDefault="00643BF7" w:rsidP="003D7828">
      <w:pPr>
        <w:spacing w:after="240"/>
        <w:ind w:left="720"/>
        <w:sectPr w:rsidR="00AA3698" w:rsidSect="00760693">
          <w:type w:val="continuous"/>
          <w:pgSz w:w="12240" w:h="15840" w:code="1"/>
          <w:pgMar w:top="1440" w:right="1800" w:bottom="1440" w:left="1800" w:header="720" w:footer="720" w:gutter="0"/>
          <w:cols w:space="144"/>
        </w:sectPr>
      </w:pPr>
      <w:r>
        <w:t>Los Angeles County ZIP codes: 90024, 90025, 90034, 90035, 90045, 90049, 90056, 90064, 90066, 90067, 90073, 90077, 90079, 90089, 90090, 90094, 90095, 90210, 90211, 90212, 90230, 90232, 90245, 90250, 90254, 90260, 90265, 90266, 90272, 90274, 90275, 90277, 90278, 90290, 90291, 90292, 90293, 90301, 90302, 90303, 90304, 90305, 90401, 90402, 90403, 90404, 90405, 90501, 90502, 90503, 90504, 90505, 90506, 90710, 90717, 90731, 90732, 90744, 90740, 90745</w:t>
      </w:r>
    </w:p>
    <w:p w14:paraId="7CB745ED" w14:textId="75F07AA2" w:rsidR="00AA3698" w:rsidRDefault="00714372" w:rsidP="003D7828">
      <w:pPr>
        <w:pStyle w:val="Heading3"/>
        <w:ind w:left="720"/>
      </w:pPr>
      <w:bookmarkStart w:id="58" w:name="_Toc514332214"/>
      <w:r>
        <w:t>DCRC</w:t>
      </w:r>
      <w:r w:rsidR="00294AB5">
        <w:t xml:space="preserve"> </w:t>
      </w:r>
      <w:r w:rsidR="00AA3698">
        <w:t>Main Office</w:t>
      </w:r>
      <w:bookmarkEnd w:id="58"/>
    </w:p>
    <w:p w14:paraId="1E02A15E" w14:textId="77777777" w:rsidR="00AA3698" w:rsidRDefault="00AA3698" w:rsidP="003D7828">
      <w:pPr>
        <w:ind w:left="720"/>
      </w:pPr>
      <w:r>
        <w:t>12901 Venice Boulevard</w:t>
      </w:r>
    </w:p>
    <w:p w14:paraId="65F547D2" w14:textId="77777777" w:rsidR="00AA3698" w:rsidRDefault="00AA3698" w:rsidP="003D7828">
      <w:pPr>
        <w:ind w:left="720"/>
      </w:pPr>
      <w:r>
        <w:t>Los Angeles, CA 90066</w:t>
      </w:r>
    </w:p>
    <w:p w14:paraId="0DD137BB" w14:textId="77777777" w:rsidR="00AA3698" w:rsidRDefault="00AA3698" w:rsidP="003D7828">
      <w:pPr>
        <w:ind w:left="720"/>
      </w:pPr>
      <w:r>
        <w:t>Los Angeles County</w:t>
      </w:r>
    </w:p>
    <w:p w14:paraId="2E53BEC0" w14:textId="77777777" w:rsidR="00AA3698" w:rsidRDefault="00AA3698" w:rsidP="003D7828">
      <w:pPr>
        <w:ind w:left="720"/>
      </w:pPr>
      <w:r>
        <w:t>310-390-3611 Voice</w:t>
      </w:r>
    </w:p>
    <w:p w14:paraId="5DC99FF8" w14:textId="77777777" w:rsidR="00AA3698" w:rsidRDefault="00AA3698" w:rsidP="003D7828">
      <w:pPr>
        <w:ind w:left="720"/>
      </w:pPr>
      <w:r>
        <w:t>310-390-4906 Fax</w:t>
      </w:r>
    </w:p>
    <w:p w14:paraId="1B0ACD3B" w14:textId="77777777" w:rsidR="00AA3698" w:rsidRDefault="00AA3698" w:rsidP="003D7828">
      <w:pPr>
        <w:ind w:left="720"/>
      </w:pPr>
      <w:r>
        <w:t>310-390-9204 TTY</w:t>
      </w:r>
    </w:p>
    <w:p w14:paraId="087005A3" w14:textId="77777777" w:rsidR="00AA3698" w:rsidRDefault="00AA3698" w:rsidP="003D7828">
      <w:pPr>
        <w:ind w:left="720"/>
      </w:pPr>
      <w:r>
        <w:t>Executive Director: Anastasia Bacigalupo</w:t>
      </w:r>
    </w:p>
    <w:p w14:paraId="4C94F057" w14:textId="77777777" w:rsidR="006659B4" w:rsidRDefault="00AA3698" w:rsidP="003D7828">
      <w:pPr>
        <w:spacing w:after="240"/>
        <w:ind w:left="720"/>
        <w:rPr>
          <w:rStyle w:val="Hyperlink"/>
        </w:rPr>
      </w:pPr>
      <w:r>
        <w:t xml:space="preserve">Website: </w:t>
      </w:r>
      <w:hyperlink r:id="rId18" w:history="1">
        <w:r w:rsidRPr="00AA3698">
          <w:rPr>
            <w:rStyle w:val="Hyperlink"/>
          </w:rPr>
          <w:t>Disability Community Resource Center</w:t>
        </w:r>
      </w:hyperlink>
    </w:p>
    <w:p w14:paraId="08D5274E" w14:textId="02E6CD59" w:rsidR="006659B4" w:rsidRDefault="006659B4" w:rsidP="003D7828">
      <w:pPr>
        <w:pStyle w:val="Heading3"/>
        <w:ind w:left="720"/>
      </w:pPr>
      <w:bookmarkStart w:id="59" w:name="_Toc514332215"/>
      <w:r>
        <w:t>Santa Monica Office</w:t>
      </w:r>
      <w:bookmarkEnd w:id="59"/>
    </w:p>
    <w:p w14:paraId="74518BD0" w14:textId="77777777" w:rsidR="006659B4" w:rsidRDefault="006659B4" w:rsidP="003D7828">
      <w:pPr>
        <w:ind w:left="720"/>
      </w:pPr>
      <w:r>
        <w:t>Wise &amp; Healthy Aging</w:t>
      </w:r>
    </w:p>
    <w:p w14:paraId="776D9868" w14:textId="77777777" w:rsidR="006659B4" w:rsidRDefault="006659B4" w:rsidP="003D7828">
      <w:pPr>
        <w:ind w:left="720"/>
      </w:pPr>
      <w:r>
        <w:t>61527 4</w:t>
      </w:r>
      <w:r w:rsidRPr="006659B4">
        <w:rPr>
          <w:vertAlign w:val="superscript"/>
        </w:rPr>
        <w:t>th</w:t>
      </w:r>
      <w:r>
        <w:t xml:space="preserve"> Street</w:t>
      </w:r>
    </w:p>
    <w:p w14:paraId="427CB2B6" w14:textId="77777777" w:rsidR="006659B4" w:rsidRDefault="006659B4" w:rsidP="003D7828">
      <w:pPr>
        <w:ind w:left="720"/>
      </w:pPr>
      <w:r>
        <w:t>Santa Monica, CA 90401</w:t>
      </w:r>
    </w:p>
    <w:p w14:paraId="44E0BD5E" w14:textId="77777777" w:rsidR="006659B4" w:rsidRDefault="006659B4" w:rsidP="003D7828">
      <w:pPr>
        <w:ind w:left="720"/>
      </w:pPr>
      <w:r>
        <w:t>310-394-9871 Voice</w:t>
      </w:r>
    </w:p>
    <w:p w14:paraId="7CCDA366" w14:textId="77777777" w:rsidR="006659B4" w:rsidRDefault="006659B4" w:rsidP="003D7828">
      <w:pPr>
        <w:spacing w:after="240"/>
        <w:ind w:left="720"/>
      </w:pPr>
      <w:r>
        <w:t>310-451-9561 Fax</w:t>
      </w:r>
    </w:p>
    <w:p w14:paraId="7802819A" w14:textId="62883143" w:rsidR="006659B4" w:rsidRDefault="006659B4" w:rsidP="003D7828">
      <w:pPr>
        <w:pStyle w:val="Heading3"/>
        <w:ind w:left="720"/>
      </w:pPr>
      <w:bookmarkStart w:id="60" w:name="_Toc514332216"/>
      <w:r>
        <w:t>South Bay Office</w:t>
      </w:r>
      <w:bookmarkEnd w:id="60"/>
    </w:p>
    <w:p w14:paraId="1332F366" w14:textId="77777777" w:rsidR="006659B4" w:rsidRDefault="006659B4" w:rsidP="003D7828">
      <w:pPr>
        <w:ind w:left="720"/>
      </w:pPr>
      <w:r>
        <w:t>Bartlett Senior Center</w:t>
      </w:r>
    </w:p>
    <w:p w14:paraId="24B04CAC" w14:textId="77777777" w:rsidR="006659B4" w:rsidRDefault="006659B4" w:rsidP="003D7828">
      <w:pPr>
        <w:ind w:left="720"/>
      </w:pPr>
      <w:r>
        <w:t>1318 Cravens Avenue</w:t>
      </w:r>
    </w:p>
    <w:p w14:paraId="1A7A3A4E" w14:textId="77777777" w:rsidR="007B05E1" w:rsidRDefault="006659B4" w:rsidP="003D7828">
      <w:pPr>
        <w:ind w:left="720"/>
      </w:pPr>
      <w:r>
        <w:t>Torrance, CA 90501</w:t>
      </w:r>
    </w:p>
    <w:p w14:paraId="5E1B7151" w14:textId="77777777" w:rsidR="006659B4" w:rsidRDefault="007B05E1" w:rsidP="003D7828">
      <w:pPr>
        <w:ind w:left="720"/>
      </w:pPr>
      <w:r>
        <w:t>310-320-5918</w:t>
      </w:r>
      <w:r w:rsidR="00084865">
        <w:t xml:space="preserve"> Voice</w:t>
      </w:r>
    </w:p>
    <w:p w14:paraId="5DD705FE" w14:textId="4F58F4FB" w:rsidR="006659B4" w:rsidRDefault="006659B4" w:rsidP="006659B4">
      <w:pPr>
        <w:pStyle w:val="Heading1"/>
        <w:spacing w:after="240"/>
      </w:pPr>
      <w:bookmarkStart w:id="61" w:name="_Toc514332217"/>
      <w:r>
        <w:lastRenderedPageBreak/>
        <w:t>Disability Services &amp; Legal Center (</w:t>
      </w:r>
      <w:r w:rsidR="00714372">
        <w:t>DS&amp;LC</w:t>
      </w:r>
      <w:r>
        <w:t>)</w:t>
      </w:r>
      <w:bookmarkEnd w:id="61"/>
    </w:p>
    <w:p w14:paraId="1D0DCBC0" w14:textId="028C1EB6" w:rsidR="006659B4" w:rsidRDefault="00714372" w:rsidP="003D7828">
      <w:pPr>
        <w:pStyle w:val="Heading2"/>
        <w:ind w:left="720"/>
      </w:pPr>
      <w:bookmarkStart w:id="62" w:name="_Toc514332218"/>
      <w:r>
        <w:rPr>
          <w:rStyle w:val="Heading2Char"/>
          <w:b/>
        </w:rPr>
        <w:t>DSLC</w:t>
      </w:r>
      <w:r w:rsidR="004C3C2D">
        <w:rPr>
          <w:rStyle w:val="Heading2Char"/>
          <w:b/>
        </w:rPr>
        <w:t>’</w:t>
      </w:r>
      <w:r w:rsidR="006659B4" w:rsidRPr="00F23E6A">
        <w:rPr>
          <w:rStyle w:val="Heading2Char"/>
          <w:b/>
        </w:rPr>
        <w:t xml:space="preserve">s </w:t>
      </w:r>
      <w:r w:rsidR="006659B4" w:rsidRPr="00F23E6A">
        <w:t>Mission Statement</w:t>
      </w:r>
      <w:bookmarkEnd w:id="62"/>
      <w:r w:rsidR="006659B4" w:rsidRPr="00F23E6A">
        <w:t xml:space="preserve"> </w:t>
      </w:r>
    </w:p>
    <w:p w14:paraId="354E3C7F" w14:textId="77777777" w:rsidR="00705C5F" w:rsidRDefault="006659B4" w:rsidP="003D7828">
      <w:pPr>
        <w:spacing w:after="240"/>
        <w:ind w:left="720"/>
      </w:pPr>
      <w:r>
        <w:t>D</w:t>
      </w:r>
      <w:r w:rsidRPr="006659B4">
        <w:rPr>
          <w:sz w:val="2"/>
          <w:szCs w:val="2"/>
        </w:rPr>
        <w:t xml:space="preserve"> </w:t>
      </w:r>
      <w:r>
        <w:t>S</w:t>
      </w:r>
      <w:r w:rsidRPr="006659B4">
        <w:rPr>
          <w:sz w:val="2"/>
          <w:szCs w:val="2"/>
        </w:rPr>
        <w:t xml:space="preserve"> </w:t>
      </w:r>
      <w:r>
        <w:t>L</w:t>
      </w:r>
      <w:r w:rsidRPr="006659B4">
        <w:rPr>
          <w:sz w:val="2"/>
          <w:szCs w:val="2"/>
        </w:rPr>
        <w:t xml:space="preserve"> </w:t>
      </w:r>
      <w:r>
        <w:t>Cs mission is to advance the rights of people with disabilities to equal justice, access, opportunity, and p</w:t>
      </w:r>
      <w:r w:rsidR="00643BF7">
        <w:t>articipation in our communities</w:t>
      </w:r>
      <w:r w:rsidR="00705C5F">
        <w:t>.</w:t>
      </w:r>
    </w:p>
    <w:p w14:paraId="1573B360" w14:textId="6415DCD6" w:rsidR="00705C5F" w:rsidRDefault="00705C5F" w:rsidP="003D7828">
      <w:pPr>
        <w:pStyle w:val="Heading2"/>
        <w:ind w:left="720"/>
      </w:pPr>
      <w:bookmarkStart w:id="63" w:name="_Toc514332219"/>
      <w:r>
        <w:t>Catchment Area</w:t>
      </w:r>
      <w:bookmarkEnd w:id="63"/>
      <w:r>
        <w:t xml:space="preserve"> </w:t>
      </w:r>
    </w:p>
    <w:p w14:paraId="12B5182F" w14:textId="77777777" w:rsidR="00705C5F" w:rsidRDefault="00705C5F" w:rsidP="003D7828">
      <w:pPr>
        <w:spacing w:after="240"/>
        <w:ind w:left="720"/>
      </w:pPr>
      <w:r>
        <w:t>Sonoma, Napa, Lake, and Mendocino counties</w:t>
      </w:r>
    </w:p>
    <w:p w14:paraId="486D804A" w14:textId="4A964DC3" w:rsidR="00705C5F" w:rsidRDefault="00705C5F" w:rsidP="003D7828">
      <w:pPr>
        <w:pStyle w:val="Heading3"/>
        <w:ind w:left="720"/>
      </w:pPr>
      <w:bookmarkStart w:id="64" w:name="_Toc514332220"/>
      <w:r w:rsidRPr="00F23E6A">
        <w:rPr>
          <w:rStyle w:val="Heading2Char"/>
          <w:b/>
          <w:szCs w:val="24"/>
        </w:rPr>
        <w:t>D</w:t>
      </w:r>
      <w:r w:rsidR="00714372">
        <w:rPr>
          <w:rStyle w:val="Heading2Char"/>
          <w:b/>
          <w:szCs w:val="24"/>
        </w:rPr>
        <w:t>SLC</w:t>
      </w:r>
      <w:r w:rsidRPr="00F23E6A">
        <w:rPr>
          <w:rStyle w:val="Heading2Char"/>
          <w:b/>
          <w:szCs w:val="24"/>
        </w:rPr>
        <w:t xml:space="preserve"> </w:t>
      </w:r>
      <w:r>
        <w:t>Main Office</w:t>
      </w:r>
      <w:bookmarkEnd w:id="64"/>
    </w:p>
    <w:p w14:paraId="2BDF8015" w14:textId="77777777" w:rsidR="00705C5F" w:rsidRDefault="00705C5F" w:rsidP="003D7828">
      <w:pPr>
        <w:ind w:left="720"/>
      </w:pPr>
      <w:r>
        <w:t>521 Mendocino Avenue</w:t>
      </w:r>
    </w:p>
    <w:p w14:paraId="3841805E" w14:textId="77777777" w:rsidR="00705C5F" w:rsidRDefault="00705C5F" w:rsidP="003D7828">
      <w:pPr>
        <w:ind w:left="720"/>
      </w:pPr>
      <w:r>
        <w:t>Santa Rosa, CA 95401</w:t>
      </w:r>
    </w:p>
    <w:p w14:paraId="43E66EB7" w14:textId="77777777" w:rsidR="00705C5F" w:rsidRDefault="00705C5F" w:rsidP="003D7828">
      <w:pPr>
        <w:ind w:left="720"/>
      </w:pPr>
      <w:r>
        <w:t>Sonoma County</w:t>
      </w:r>
    </w:p>
    <w:p w14:paraId="7A3230C7" w14:textId="77777777" w:rsidR="00705C5F" w:rsidRDefault="00705C5F" w:rsidP="003D7828">
      <w:pPr>
        <w:ind w:left="720"/>
      </w:pPr>
      <w:r>
        <w:t>707-528-2745 Voice</w:t>
      </w:r>
    </w:p>
    <w:p w14:paraId="72863B60" w14:textId="77777777" w:rsidR="00705C5F" w:rsidRDefault="00705C5F" w:rsidP="003D7828">
      <w:pPr>
        <w:ind w:left="720"/>
      </w:pPr>
      <w:r>
        <w:t>707-528-9477 Fax</w:t>
      </w:r>
    </w:p>
    <w:p w14:paraId="22A0C019" w14:textId="77777777" w:rsidR="00705C5F" w:rsidRDefault="00705C5F" w:rsidP="003D7828">
      <w:pPr>
        <w:ind w:left="720"/>
      </w:pPr>
      <w:r>
        <w:t>Executive Director: Adam Brown</w:t>
      </w:r>
    </w:p>
    <w:p w14:paraId="0BF63A0E" w14:textId="77777777" w:rsidR="00705C5F" w:rsidRDefault="00705C5F" w:rsidP="003D7828">
      <w:pPr>
        <w:spacing w:after="240"/>
        <w:ind w:left="720"/>
        <w:rPr>
          <w:rStyle w:val="Hyperlink"/>
        </w:rPr>
      </w:pPr>
      <w:r>
        <w:t xml:space="preserve">Website: </w:t>
      </w:r>
      <w:hyperlink r:id="rId19" w:history="1">
        <w:r w:rsidRPr="00F23E6A">
          <w:rPr>
            <w:rStyle w:val="Hyperlink"/>
          </w:rPr>
          <w:t>Disability Services &amp; Legal Center</w:t>
        </w:r>
      </w:hyperlink>
    </w:p>
    <w:p w14:paraId="001DDCB1" w14:textId="383311B9" w:rsidR="00705C5F" w:rsidRDefault="00705C5F" w:rsidP="003D7828">
      <w:pPr>
        <w:pStyle w:val="Heading3"/>
        <w:ind w:left="720"/>
      </w:pPr>
      <w:bookmarkStart w:id="65" w:name="_Toc514332221"/>
      <w:r>
        <w:t>Ukiah Office</w:t>
      </w:r>
      <w:bookmarkEnd w:id="65"/>
    </w:p>
    <w:p w14:paraId="14A82F38" w14:textId="77777777" w:rsidR="00705C5F" w:rsidRDefault="00705C5F" w:rsidP="003D7828">
      <w:pPr>
        <w:ind w:left="720"/>
      </w:pPr>
      <w:r>
        <w:t>415 Talmage Road, Suite 13</w:t>
      </w:r>
    </w:p>
    <w:p w14:paraId="132844AD" w14:textId="77777777" w:rsidR="00705C5F" w:rsidRDefault="00705C5F" w:rsidP="003D7828">
      <w:pPr>
        <w:ind w:left="720"/>
      </w:pPr>
      <w:r>
        <w:t>Ukiah, CA 95482</w:t>
      </w:r>
    </w:p>
    <w:p w14:paraId="0ADF4DB7" w14:textId="77777777" w:rsidR="00705C5F" w:rsidRDefault="00705C5F" w:rsidP="003D7828">
      <w:pPr>
        <w:ind w:left="720"/>
      </w:pPr>
      <w:r>
        <w:t>707-463-8875 Voice</w:t>
      </w:r>
    </w:p>
    <w:p w14:paraId="33B5193D" w14:textId="77777777" w:rsidR="00705C5F" w:rsidRDefault="00705C5F" w:rsidP="003D7828">
      <w:pPr>
        <w:spacing w:after="240"/>
        <w:ind w:left="720"/>
      </w:pPr>
      <w:r>
        <w:t>707-463-8878 Fax</w:t>
      </w:r>
    </w:p>
    <w:p w14:paraId="45960831" w14:textId="513CABE6" w:rsidR="00705C5F" w:rsidRDefault="00705C5F" w:rsidP="003D7828">
      <w:pPr>
        <w:pStyle w:val="Heading3"/>
        <w:ind w:left="720"/>
      </w:pPr>
      <w:bookmarkStart w:id="66" w:name="_Toc514332222"/>
      <w:r>
        <w:t>Napa Office</w:t>
      </w:r>
      <w:bookmarkEnd w:id="66"/>
    </w:p>
    <w:p w14:paraId="27C51359" w14:textId="77777777" w:rsidR="00705C5F" w:rsidRDefault="00705C5F" w:rsidP="003D7828">
      <w:pPr>
        <w:ind w:left="720"/>
      </w:pPr>
      <w:r>
        <w:t>1820 Jefferson Street</w:t>
      </w:r>
    </w:p>
    <w:p w14:paraId="4E84051D" w14:textId="77777777" w:rsidR="00705C5F" w:rsidRDefault="00705C5F" w:rsidP="003D7828">
      <w:pPr>
        <w:ind w:left="720"/>
      </w:pPr>
      <w:r>
        <w:t>Napa, CA 94559</w:t>
      </w:r>
    </w:p>
    <w:p w14:paraId="39C503D3" w14:textId="77777777" w:rsidR="00705C5F" w:rsidRDefault="00705C5F" w:rsidP="003D7828">
      <w:pPr>
        <w:ind w:left="720"/>
      </w:pPr>
      <w:r>
        <w:t>707-258-0270 Voice</w:t>
      </w:r>
    </w:p>
    <w:p w14:paraId="56308AC5" w14:textId="77777777" w:rsidR="00597701" w:rsidRDefault="00705C5F" w:rsidP="003D7828">
      <w:pPr>
        <w:ind w:left="720"/>
      </w:pPr>
      <w:r>
        <w:t>707-258-0275 Fax</w:t>
      </w:r>
    </w:p>
    <w:p w14:paraId="1F488E98" w14:textId="24C701C4" w:rsidR="00F23E6A" w:rsidRDefault="00F23E6A" w:rsidP="00597701">
      <w:pPr>
        <w:pStyle w:val="Heading1"/>
        <w:spacing w:after="240"/>
      </w:pPr>
      <w:bookmarkStart w:id="67" w:name="_Toc514332223"/>
      <w:r w:rsidRPr="00F23E6A">
        <w:t xml:space="preserve">Disability Resource Agency for Independent Living </w:t>
      </w:r>
      <w:r w:rsidR="00714372">
        <w:t>(DRAIL</w:t>
      </w:r>
      <w:r w:rsidRPr="00F23E6A">
        <w:t>)</w:t>
      </w:r>
      <w:bookmarkEnd w:id="67"/>
    </w:p>
    <w:p w14:paraId="3D932DB1" w14:textId="1CB0A928" w:rsidR="00F23E6A" w:rsidRDefault="00714372" w:rsidP="003D7828">
      <w:pPr>
        <w:pStyle w:val="Heading2"/>
        <w:ind w:left="720"/>
      </w:pPr>
      <w:bookmarkStart w:id="68" w:name="_Toc514332224"/>
      <w:r>
        <w:t>DRAIL</w:t>
      </w:r>
      <w:r w:rsidR="004C3C2D">
        <w:t>’</w:t>
      </w:r>
      <w:r w:rsidR="00F23E6A">
        <w:t>s Mission Statement</w:t>
      </w:r>
      <w:bookmarkEnd w:id="68"/>
    </w:p>
    <w:p w14:paraId="524CBC49" w14:textId="77777777" w:rsidR="00F23E6A" w:rsidRDefault="00F23E6A" w:rsidP="003D7828">
      <w:pPr>
        <w:spacing w:after="240"/>
        <w:ind w:left="720"/>
      </w:pPr>
      <w:r>
        <w:t>The Disability Resources Agency for Independent Living (DRAIL) is dedicated to increasing the independence of individuals with disabilities through resources, advocacy and services.</w:t>
      </w:r>
    </w:p>
    <w:p w14:paraId="64E02651" w14:textId="4A687968" w:rsidR="00F23E6A" w:rsidRDefault="00F23E6A" w:rsidP="003D7828">
      <w:pPr>
        <w:pStyle w:val="Heading2"/>
        <w:ind w:left="720"/>
      </w:pPr>
      <w:bookmarkStart w:id="69" w:name="_Toc514332225"/>
      <w:r w:rsidRPr="00F23E6A">
        <w:lastRenderedPageBreak/>
        <w:t>Catchment Area</w:t>
      </w:r>
      <w:bookmarkEnd w:id="69"/>
      <w:r w:rsidRPr="00F23E6A">
        <w:t xml:space="preserve"> </w:t>
      </w:r>
    </w:p>
    <w:p w14:paraId="062ADD8D" w14:textId="77777777" w:rsidR="00F23E6A" w:rsidRDefault="00F23E6A" w:rsidP="003D7828">
      <w:pPr>
        <w:spacing w:after="240"/>
        <w:ind w:left="720"/>
      </w:pPr>
      <w:r w:rsidRPr="00F23E6A">
        <w:t>Stanislaus, San Joaquin, Amador, Calaveras, Mariposa &amp; Tuolumne Counties.</w:t>
      </w:r>
    </w:p>
    <w:p w14:paraId="358221D2" w14:textId="3227D0AB" w:rsidR="00F23E6A" w:rsidRDefault="00294AB5" w:rsidP="003D7828">
      <w:pPr>
        <w:pStyle w:val="Heading3"/>
        <w:ind w:left="720"/>
      </w:pPr>
      <w:bookmarkStart w:id="70" w:name="_Toc514332226"/>
      <w:r>
        <w:t>DRAIL</w:t>
      </w:r>
      <w:r w:rsidR="00F23E6A">
        <w:t xml:space="preserve"> Main Office</w:t>
      </w:r>
      <w:bookmarkEnd w:id="70"/>
    </w:p>
    <w:p w14:paraId="5C584696" w14:textId="77777777" w:rsidR="00F23E6A" w:rsidRDefault="00F23E6A" w:rsidP="003D7828">
      <w:pPr>
        <w:ind w:left="720"/>
      </w:pPr>
      <w:r>
        <w:t>920 12</w:t>
      </w:r>
      <w:r w:rsidRPr="00F23E6A">
        <w:rPr>
          <w:vertAlign w:val="superscript"/>
        </w:rPr>
        <w:t>th</w:t>
      </w:r>
      <w:r>
        <w:t xml:space="preserve"> Street</w:t>
      </w:r>
    </w:p>
    <w:p w14:paraId="4198C567" w14:textId="77777777" w:rsidR="00F23E6A" w:rsidRDefault="00F23E6A" w:rsidP="003D7828">
      <w:pPr>
        <w:ind w:left="720"/>
      </w:pPr>
      <w:r>
        <w:t>Modesto, CA 95354</w:t>
      </w:r>
    </w:p>
    <w:p w14:paraId="1CD9E340" w14:textId="77777777" w:rsidR="00F23E6A" w:rsidRDefault="00F23E6A" w:rsidP="003D7828">
      <w:pPr>
        <w:ind w:left="720"/>
      </w:pPr>
      <w:r>
        <w:t>Stanislaus County</w:t>
      </w:r>
    </w:p>
    <w:p w14:paraId="6DEFD820" w14:textId="77777777" w:rsidR="00F23E6A" w:rsidRDefault="00F23E6A" w:rsidP="003D7828">
      <w:pPr>
        <w:ind w:left="720"/>
      </w:pPr>
      <w:r>
        <w:t>209-521-7260 Voice</w:t>
      </w:r>
    </w:p>
    <w:p w14:paraId="25434793" w14:textId="77777777" w:rsidR="00F23E6A" w:rsidRDefault="00F23E6A" w:rsidP="003D7828">
      <w:pPr>
        <w:ind w:left="720"/>
      </w:pPr>
      <w:r>
        <w:t>209-521-4763 Fax</w:t>
      </w:r>
    </w:p>
    <w:p w14:paraId="211DA74C" w14:textId="77777777" w:rsidR="00F23E6A" w:rsidRDefault="00F23E6A" w:rsidP="003D7828">
      <w:pPr>
        <w:ind w:left="720"/>
      </w:pPr>
      <w:r>
        <w:t>209-576-2409 TTY</w:t>
      </w:r>
    </w:p>
    <w:p w14:paraId="09A7E0BC" w14:textId="77777777" w:rsidR="00F23E6A" w:rsidRDefault="00F23E6A" w:rsidP="003D7828">
      <w:pPr>
        <w:ind w:left="720"/>
      </w:pPr>
      <w:r>
        <w:t>Executive Director: Barry Smith</w:t>
      </w:r>
    </w:p>
    <w:p w14:paraId="086542C6" w14:textId="77777777" w:rsidR="00F23E6A" w:rsidRDefault="00F23E6A" w:rsidP="003D7828">
      <w:pPr>
        <w:spacing w:after="240"/>
        <w:ind w:left="720"/>
        <w:rPr>
          <w:rStyle w:val="Hyperlink"/>
        </w:rPr>
      </w:pPr>
      <w:r>
        <w:t xml:space="preserve">Website: </w:t>
      </w:r>
      <w:hyperlink r:id="rId20" w:history="1">
        <w:r>
          <w:rPr>
            <w:rStyle w:val="Hyperlink"/>
          </w:rPr>
          <w:t>Disability Resource Agenc</w:t>
        </w:r>
        <w:r w:rsidRPr="00F23E6A">
          <w:rPr>
            <w:rStyle w:val="Hyperlink"/>
          </w:rPr>
          <w:t>y for Independent Living</w:t>
        </w:r>
      </w:hyperlink>
    </w:p>
    <w:p w14:paraId="2FBF5B6E" w14:textId="51F5515B" w:rsidR="002C478C" w:rsidRDefault="002C478C" w:rsidP="003D7828">
      <w:pPr>
        <w:pStyle w:val="Heading3"/>
        <w:ind w:left="720"/>
      </w:pPr>
      <w:bookmarkStart w:id="71" w:name="_Toc514332227"/>
      <w:r>
        <w:t>Sonora Office</w:t>
      </w:r>
      <w:bookmarkEnd w:id="71"/>
    </w:p>
    <w:p w14:paraId="5B2358F6" w14:textId="77777777" w:rsidR="002C478C" w:rsidRDefault="002C478C" w:rsidP="003D7828">
      <w:pPr>
        <w:ind w:left="720"/>
      </w:pPr>
      <w:r>
        <w:t>Mother Lode I</w:t>
      </w:r>
      <w:r w:rsidRPr="002C478C">
        <w:rPr>
          <w:sz w:val="2"/>
          <w:szCs w:val="2"/>
        </w:rPr>
        <w:t xml:space="preserve"> </w:t>
      </w:r>
      <w:r>
        <w:t>L</w:t>
      </w:r>
      <w:r w:rsidRPr="002C478C">
        <w:rPr>
          <w:sz w:val="2"/>
          <w:szCs w:val="2"/>
        </w:rPr>
        <w:t xml:space="preserve"> </w:t>
      </w:r>
      <w:r>
        <w:t>C</w:t>
      </w:r>
    </w:p>
    <w:p w14:paraId="7618B293" w14:textId="77777777" w:rsidR="002C478C" w:rsidRDefault="002C478C" w:rsidP="003D7828">
      <w:pPr>
        <w:ind w:left="720"/>
      </w:pPr>
      <w:r>
        <w:t xml:space="preserve">67 </w:t>
      </w:r>
      <w:proofErr w:type="spellStart"/>
      <w:r>
        <w:t>Linoberg</w:t>
      </w:r>
      <w:proofErr w:type="spellEnd"/>
      <w:r>
        <w:t xml:space="preserve"> Street, Suite A</w:t>
      </w:r>
    </w:p>
    <w:p w14:paraId="2C87B01C" w14:textId="77777777" w:rsidR="002C478C" w:rsidRDefault="002C478C" w:rsidP="003D7828">
      <w:pPr>
        <w:ind w:left="720"/>
      </w:pPr>
      <w:r>
        <w:t>Sonora, CA 95370</w:t>
      </w:r>
    </w:p>
    <w:p w14:paraId="6C7BDBA4" w14:textId="77777777" w:rsidR="002C478C" w:rsidRDefault="002C478C" w:rsidP="003D7828">
      <w:pPr>
        <w:ind w:left="720"/>
      </w:pPr>
      <w:r>
        <w:t>209-532-0963 Voice</w:t>
      </w:r>
    </w:p>
    <w:p w14:paraId="66A608A1" w14:textId="77777777" w:rsidR="002C478C" w:rsidRDefault="002C478C" w:rsidP="003D7828">
      <w:pPr>
        <w:ind w:left="720"/>
      </w:pPr>
      <w:r>
        <w:t>209-532-1591 Fax</w:t>
      </w:r>
    </w:p>
    <w:p w14:paraId="0AA5F19E" w14:textId="77777777" w:rsidR="002C478C" w:rsidRDefault="002C478C" w:rsidP="003D7828">
      <w:pPr>
        <w:spacing w:after="240"/>
        <w:ind w:left="720"/>
      </w:pPr>
      <w:r>
        <w:t>209-288-3309 TTY</w:t>
      </w:r>
    </w:p>
    <w:p w14:paraId="1B32E7CF" w14:textId="3F9A7171" w:rsidR="002C478C" w:rsidRDefault="002C478C" w:rsidP="003D7828">
      <w:pPr>
        <w:pStyle w:val="Heading3"/>
        <w:ind w:left="720"/>
      </w:pPr>
      <w:bookmarkStart w:id="72" w:name="_Toc514332228"/>
      <w:r>
        <w:t>Stockton Office</w:t>
      </w:r>
      <w:bookmarkEnd w:id="72"/>
    </w:p>
    <w:p w14:paraId="0AF3A687" w14:textId="77777777" w:rsidR="002C478C" w:rsidRDefault="002C478C" w:rsidP="003D7828">
      <w:pPr>
        <w:ind w:left="720"/>
      </w:pPr>
      <w:r>
        <w:t>501 West Weber Avenue, Suite 200 A</w:t>
      </w:r>
    </w:p>
    <w:p w14:paraId="4048309B" w14:textId="77777777" w:rsidR="002C478C" w:rsidRDefault="002C478C" w:rsidP="003D7828">
      <w:pPr>
        <w:ind w:left="720"/>
      </w:pPr>
      <w:r>
        <w:t>Stockton, CA 95203</w:t>
      </w:r>
    </w:p>
    <w:p w14:paraId="2C7D808D" w14:textId="77777777" w:rsidR="002C478C" w:rsidRDefault="002C478C" w:rsidP="003D7828">
      <w:pPr>
        <w:ind w:left="720"/>
      </w:pPr>
      <w:r>
        <w:t>209-477-8143 Voice</w:t>
      </w:r>
    </w:p>
    <w:p w14:paraId="65B97DAF" w14:textId="77777777" w:rsidR="002C478C" w:rsidRDefault="002C478C" w:rsidP="003D7828">
      <w:pPr>
        <w:ind w:left="720"/>
      </w:pPr>
      <w:r>
        <w:t>209-477-7730 Fax</w:t>
      </w:r>
    </w:p>
    <w:p w14:paraId="181781F6" w14:textId="77777777" w:rsidR="002C478C" w:rsidRDefault="002C478C" w:rsidP="003D7828">
      <w:pPr>
        <w:spacing w:after="240"/>
        <w:ind w:left="720"/>
      </w:pPr>
      <w:r>
        <w:t>209-465-5643 TTY</w:t>
      </w:r>
    </w:p>
    <w:p w14:paraId="58E1769C" w14:textId="47C970EB" w:rsidR="002C478C" w:rsidRDefault="002C478C" w:rsidP="003D7828">
      <w:pPr>
        <w:pStyle w:val="Heading3"/>
        <w:ind w:left="720"/>
      </w:pPr>
      <w:bookmarkStart w:id="73" w:name="_Toc514332229"/>
      <w:r>
        <w:t>San Andreas Office</w:t>
      </w:r>
      <w:bookmarkEnd w:id="73"/>
    </w:p>
    <w:p w14:paraId="5C901A02" w14:textId="77777777" w:rsidR="002C478C" w:rsidRDefault="002C478C" w:rsidP="003D7828">
      <w:pPr>
        <w:ind w:left="720"/>
      </w:pPr>
      <w:r>
        <w:t>130 East Saint Charles Street, Suite 211</w:t>
      </w:r>
    </w:p>
    <w:p w14:paraId="1F42A8AD" w14:textId="77777777" w:rsidR="002C478C" w:rsidRDefault="002C478C" w:rsidP="003D7828">
      <w:pPr>
        <w:ind w:left="720"/>
      </w:pPr>
      <w:r>
        <w:t>San Andreas, CA 95249</w:t>
      </w:r>
    </w:p>
    <w:p w14:paraId="5B4DC88B" w14:textId="77777777" w:rsidR="002C478C" w:rsidRDefault="002C478C" w:rsidP="003D7828">
      <w:pPr>
        <w:ind w:left="720"/>
      </w:pPr>
      <w:r>
        <w:t>209-498-2210 Extension 411 Voice</w:t>
      </w:r>
    </w:p>
    <w:p w14:paraId="52135237" w14:textId="77777777" w:rsidR="002C478C" w:rsidRDefault="002C478C" w:rsidP="003D7828">
      <w:pPr>
        <w:ind w:left="720"/>
      </w:pPr>
      <w:r>
        <w:t>209-498-2281 Fax</w:t>
      </w:r>
    </w:p>
    <w:p w14:paraId="4A45DA07" w14:textId="77777777" w:rsidR="002C478C" w:rsidRDefault="002C478C" w:rsidP="003D7828">
      <w:pPr>
        <w:ind w:left="720"/>
      </w:pPr>
      <w:r>
        <w:t>888-398-5907 Video Phone/Voice</w:t>
      </w:r>
    </w:p>
    <w:p w14:paraId="74CA1468" w14:textId="77777777" w:rsidR="002C478C" w:rsidRDefault="002C478C" w:rsidP="003D7828">
      <w:pPr>
        <w:ind w:left="720"/>
      </w:pPr>
      <w:r>
        <w:t>209-566-0547 Video Phone</w:t>
      </w:r>
    </w:p>
    <w:p w14:paraId="077DE022" w14:textId="77777777" w:rsidR="00294AB5" w:rsidRDefault="002C478C" w:rsidP="003D7828">
      <w:pPr>
        <w:ind w:left="720"/>
      </w:pPr>
      <w:r>
        <w:t xml:space="preserve">209-288-3309 TTY </w:t>
      </w:r>
    </w:p>
    <w:p w14:paraId="030C1FB1" w14:textId="01892341" w:rsidR="00294AB5" w:rsidRDefault="00294AB5" w:rsidP="00294AB5">
      <w:pPr>
        <w:pStyle w:val="Heading1"/>
        <w:spacing w:after="240"/>
      </w:pPr>
      <w:bookmarkStart w:id="74" w:name="_Toc506811908"/>
      <w:bookmarkStart w:id="75" w:name="_Toc507765858"/>
      <w:bookmarkStart w:id="76" w:name="_Toc508022685"/>
      <w:bookmarkStart w:id="77" w:name="_Toc508175555"/>
      <w:bookmarkStart w:id="78" w:name="_Toc514332230"/>
      <w:r w:rsidRPr="00294AB5">
        <w:lastRenderedPageBreak/>
        <w:t>Disabled Resources Center, Inc. (</w:t>
      </w:r>
      <w:r w:rsidR="00714372">
        <w:t>DRC</w:t>
      </w:r>
      <w:r w:rsidRPr="00294AB5">
        <w:t>)</w:t>
      </w:r>
      <w:bookmarkEnd w:id="74"/>
      <w:bookmarkEnd w:id="75"/>
      <w:bookmarkEnd w:id="76"/>
      <w:bookmarkEnd w:id="77"/>
      <w:bookmarkEnd w:id="78"/>
    </w:p>
    <w:p w14:paraId="03288AA4" w14:textId="7C0568D1" w:rsidR="00294AB5" w:rsidRDefault="00714372" w:rsidP="003D7828">
      <w:pPr>
        <w:pStyle w:val="Heading2"/>
        <w:ind w:left="720"/>
      </w:pPr>
      <w:bookmarkStart w:id="79" w:name="_Toc514332231"/>
      <w:r>
        <w:rPr>
          <w:rStyle w:val="Heading2Char"/>
          <w:b/>
        </w:rPr>
        <w:t>DRC</w:t>
      </w:r>
      <w:r w:rsidR="004C3C2D">
        <w:rPr>
          <w:rStyle w:val="Heading2Char"/>
          <w:b/>
        </w:rPr>
        <w:t>’</w:t>
      </w:r>
      <w:r w:rsidR="00294AB5" w:rsidRPr="00294AB5">
        <w:rPr>
          <w:rStyle w:val="Heading2Char"/>
          <w:b/>
        </w:rPr>
        <w:t>s Mission Statement</w:t>
      </w:r>
      <w:bookmarkEnd w:id="79"/>
      <w:r w:rsidR="00294AB5" w:rsidRPr="00294AB5">
        <w:t xml:space="preserve"> </w:t>
      </w:r>
    </w:p>
    <w:p w14:paraId="455B780B" w14:textId="77777777" w:rsidR="00294AB5" w:rsidRDefault="00294AB5" w:rsidP="003D7828">
      <w:pPr>
        <w:spacing w:after="240"/>
        <w:ind w:left="720"/>
      </w:pPr>
      <w:r w:rsidRPr="00294AB5">
        <w:t>To empower people with disabilities to live independently in the community, to make their own decisions about their lives and to advocate on their own behalf.</w:t>
      </w:r>
    </w:p>
    <w:p w14:paraId="61190CE4" w14:textId="673EEBD4" w:rsidR="00294AB5" w:rsidRDefault="00A368DE" w:rsidP="003D7828">
      <w:pPr>
        <w:pStyle w:val="Heading2"/>
        <w:ind w:left="720"/>
      </w:pPr>
      <w:bookmarkStart w:id="80" w:name="_Toc514332232"/>
      <w:r>
        <w:t>Catchment A</w:t>
      </w:r>
      <w:r w:rsidR="00294AB5">
        <w:t>rea</w:t>
      </w:r>
      <w:bookmarkEnd w:id="80"/>
      <w:r w:rsidR="00294AB5" w:rsidRPr="00294AB5">
        <w:t xml:space="preserve"> </w:t>
      </w:r>
    </w:p>
    <w:p w14:paraId="1910634B" w14:textId="77777777" w:rsidR="00294AB5" w:rsidRDefault="00294AB5" w:rsidP="003D7828">
      <w:pPr>
        <w:spacing w:after="240"/>
        <w:ind w:left="720"/>
      </w:pPr>
      <w:r w:rsidRPr="00294AB5">
        <w:t>Los Angeles County ZIP codes: 90703, 90704, 90712, 90713, 90715, 90716, 90802, 90803, 90804, 90805, 90806, 90807, 90808, 90810,</w:t>
      </w:r>
      <w:r>
        <w:t xml:space="preserve"> 90813, 90814, 90815, 90822, </w:t>
      </w:r>
      <w:r w:rsidRPr="00294AB5">
        <w:t>90831</w:t>
      </w:r>
    </w:p>
    <w:p w14:paraId="24BDED45" w14:textId="74D33FA3" w:rsidR="00294AB5" w:rsidRDefault="00714372" w:rsidP="003D7828">
      <w:pPr>
        <w:pStyle w:val="Heading3"/>
        <w:ind w:left="720"/>
      </w:pPr>
      <w:bookmarkStart w:id="81" w:name="_Toc514332233"/>
      <w:r>
        <w:t>DRC</w:t>
      </w:r>
      <w:r w:rsidR="00294AB5">
        <w:t xml:space="preserve"> Main Office</w:t>
      </w:r>
      <w:bookmarkEnd w:id="81"/>
    </w:p>
    <w:p w14:paraId="25442C50" w14:textId="77777777" w:rsidR="00294AB5" w:rsidRDefault="00294AB5" w:rsidP="003D7828">
      <w:pPr>
        <w:ind w:left="720"/>
      </w:pPr>
      <w:r>
        <w:t>2750 East Spring Street, Suite 100</w:t>
      </w:r>
    </w:p>
    <w:p w14:paraId="4364AE09" w14:textId="77777777" w:rsidR="00294AB5" w:rsidRDefault="00294AB5" w:rsidP="003D7828">
      <w:pPr>
        <w:ind w:left="720"/>
      </w:pPr>
      <w:r>
        <w:t>Long Beach, CA 90806</w:t>
      </w:r>
    </w:p>
    <w:p w14:paraId="08757939" w14:textId="77777777" w:rsidR="00294AB5" w:rsidRDefault="00294AB5" w:rsidP="003D7828">
      <w:pPr>
        <w:ind w:left="720"/>
      </w:pPr>
      <w:r>
        <w:t>Los Angeles County</w:t>
      </w:r>
    </w:p>
    <w:p w14:paraId="1DB82D0B" w14:textId="77777777" w:rsidR="00294AB5" w:rsidRDefault="00294AB5" w:rsidP="003D7828">
      <w:pPr>
        <w:ind w:left="720"/>
      </w:pPr>
      <w:r>
        <w:t>562-427-1000 Voice</w:t>
      </w:r>
    </w:p>
    <w:p w14:paraId="3DA4AE5A" w14:textId="77777777" w:rsidR="00294AB5" w:rsidRDefault="00294AB5" w:rsidP="003D7828">
      <w:pPr>
        <w:ind w:left="720"/>
      </w:pPr>
      <w:r>
        <w:t>562-427-2027 Fax</w:t>
      </w:r>
    </w:p>
    <w:p w14:paraId="71C184BD" w14:textId="77777777" w:rsidR="00294AB5" w:rsidRDefault="00294AB5" w:rsidP="003D7828">
      <w:pPr>
        <w:ind w:left="720"/>
      </w:pPr>
      <w:r>
        <w:t>562-427-1366 TTY</w:t>
      </w:r>
    </w:p>
    <w:p w14:paraId="280E42E5" w14:textId="77777777" w:rsidR="00294AB5" w:rsidRDefault="00294AB5" w:rsidP="003D7828">
      <w:pPr>
        <w:ind w:left="720"/>
      </w:pPr>
      <w:r>
        <w:t>Executive Director: Dolores Nelson</w:t>
      </w:r>
    </w:p>
    <w:p w14:paraId="462904F6" w14:textId="77777777" w:rsidR="00A368DE" w:rsidRDefault="00294AB5" w:rsidP="003D7828">
      <w:pPr>
        <w:ind w:left="720"/>
        <w:rPr>
          <w:rStyle w:val="Hyperlink"/>
        </w:rPr>
      </w:pPr>
      <w:r>
        <w:t xml:space="preserve">Website: </w:t>
      </w:r>
      <w:hyperlink r:id="rId21" w:history="1">
        <w:r w:rsidRPr="00294AB5">
          <w:rPr>
            <w:rStyle w:val="Hyperlink"/>
          </w:rPr>
          <w:t>Disabled Resources Center, Inc.</w:t>
        </w:r>
      </w:hyperlink>
    </w:p>
    <w:p w14:paraId="2EB02CEE" w14:textId="79CA2AF9" w:rsidR="00A368DE" w:rsidRDefault="00A368DE" w:rsidP="00A368DE">
      <w:pPr>
        <w:pStyle w:val="Heading1"/>
        <w:spacing w:line="360" w:lineRule="auto"/>
      </w:pPr>
      <w:bookmarkStart w:id="82" w:name="_Toc514332234"/>
      <w:r w:rsidRPr="00A368DE">
        <w:t>FREED, Center for Independent Living (</w:t>
      </w:r>
      <w:r w:rsidR="00714372">
        <w:t>FREED</w:t>
      </w:r>
      <w:r w:rsidRPr="00A368DE">
        <w:t>)</w:t>
      </w:r>
      <w:bookmarkEnd w:id="82"/>
    </w:p>
    <w:p w14:paraId="37B87EF4" w14:textId="569A2676" w:rsidR="00A368DE" w:rsidRDefault="00A368DE" w:rsidP="003D7828">
      <w:pPr>
        <w:pStyle w:val="Heading2"/>
        <w:ind w:left="720"/>
      </w:pPr>
      <w:bookmarkStart w:id="83" w:name="_Toc514332235"/>
      <w:r w:rsidRPr="00A368DE">
        <w:t>FREED</w:t>
      </w:r>
      <w:r w:rsidR="004C3C2D">
        <w:t>’</w:t>
      </w:r>
      <w:r w:rsidRPr="00A368DE">
        <w:t>s Missio</w:t>
      </w:r>
      <w:r>
        <w:t>n Statement</w:t>
      </w:r>
      <w:bookmarkEnd w:id="83"/>
      <w:r w:rsidRPr="00A368DE">
        <w:t xml:space="preserve"> </w:t>
      </w:r>
    </w:p>
    <w:p w14:paraId="3BEB1DF9" w14:textId="77777777" w:rsidR="00A368DE" w:rsidRDefault="00A368DE" w:rsidP="003D7828">
      <w:pPr>
        <w:spacing w:after="240"/>
        <w:ind w:left="720"/>
      </w:pPr>
      <w:r w:rsidRPr="00A368DE">
        <w:t>To promote independence and self-determination for people with disabilities through person-driven services, collaborative community partnerships and education, and leadership that advocates for fully inclusive communities.</w:t>
      </w:r>
    </w:p>
    <w:p w14:paraId="45E9B04D" w14:textId="30513FBA" w:rsidR="00A368DE" w:rsidRDefault="00A368DE" w:rsidP="003D7828">
      <w:pPr>
        <w:ind w:left="720"/>
      </w:pPr>
      <w:bookmarkStart w:id="84" w:name="_Toc514332236"/>
      <w:r w:rsidRPr="00A368DE">
        <w:rPr>
          <w:rStyle w:val="Heading2Char"/>
        </w:rPr>
        <w:t>Catchment Area</w:t>
      </w:r>
      <w:bookmarkEnd w:id="84"/>
      <w:r w:rsidRPr="00A368DE">
        <w:t xml:space="preserve"> </w:t>
      </w:r>
    </w:p>
    <w:p w14:paraId="311D4175" w14:textId="77777777" w:rsidR="00A368DE" w:rsidRDefault="00781A80" w:rsidP="003D7828">
      <w:pPr>
        <w:spacing w:after="240"/>
        <w:ind w:left="720"/>
      </w:pPr>
      <w:r>
        <w:t xml:space="preserve">Nevada, Colusa, </w:t>
      </w:r>
      <w:r w:rsidR="007F74D1">
        <w:t xml:space="preserve">Sierra, </w:t>
      </w:r>
      <w:r>
        <w:t>Sutter, Yuba, Counties</w:t>
      </w:r>
    </w:p>
    <w:p w14:paraId="4A64E3EB" w14:textId="010070EA" w:rsidR="00A368DE" w:rsidRDefault="00A368DE" w:rsidP="003D7828">
      <w:pPr>
        <w:pStyle w:val="Heading3"/>
        <w:ind w:left="720"/>
      </w:pPr>
      <w:bookmarkStart w:id="85" w:name="_Toc514332237"/>
      <w:r>
        <w:t>FREED Main Office</w:t>
      </w:r>
      <w:bookmarkEnd w:id="85"/>
    </w:p>
    <w:p w14:paraId="1B8893FA" w14:textId="77777777" w:rsidR="00A368DE" w:rsidRDefault="00F77DA7" w:rsidP="003D7828">
      <w:pPr>
        <w:ind w:left="720"/>
      </w:pPr>
      <w:r>
        <w:t>435 Sutton Way</w:t>
      </w:r>
    </w:p>
    <w:p w14:paraId="61A19CFC" w14:textId="77777777" w:rsidR="00A368DE" w:rsidRDefault="00A368DE" w:rsidP="003D7828">
      <w:pPr>
        <w:ind w:left="720"/>
      </w:pPr>
      <w:r>
        <w:t>Grass Valley, CA 95945</w:t>
      </w:r>
    </w:p>
    <w:p w14:paraId="10104E1C" w14:textId="77777777" w:rsidR="00A368DE" w:rsidRDefault="00A368DE" w:rsidP="003D7828">
      <w:pPr>
        <w:ind w:left="720"/>
      </w:pPr>
      <w:r>
        <w:t>Nevada County</w:t>
      </w:r>
    </w:p>
    <w:p w14:paraId="5C91447D" w14:textId="77777777" w:rsidR="00A368DE" w:rsidRDefault="00A368DE" w:rsidP="003D7828">
      <w:pPr>
        <w:ind w:left="720"/>
      </w:pPr>
      <w:r>
        <w:t>530-477-3333 Voice</w:t>
      </w:r>
    </w:p>
    <w:p w14:paraId="4BFD51B7" w14:textId="77777777" w:rsidR="00A368DE" w:rsidRDefault="00A368DE" w:rsidP="003D7828">
      <w:pPr>
        <w:ind w:left="720"/>
      </w:pPr>
      <w:r>
        <w:t>530-477-8184 Fax</w:t>
      </w:r>
    </w:p>
    <w:p w14:paraId="5034BF4F" w14:textId="77777777" w:rsidR="00A368DE" w:rsidRDefault="00A368DE" w:rsidP="003D7828">
      <w:pPr>
        <w:ind w:left="720"/>
      </w:pPr>
      <w:r>
        <w:t>530-477-8194 TTY</w:t>
      </w:r>
    </w:p>
    <w:p w14:paraId="129C0DC6" w14:textId="77777777" w:rsidR="00A368DE" w:rsidRDefault="00A368DE" w:rsidP="003D7828">
      <w:pPr>
        <w:ind w:left="720"/>
      </w:pPr>
      <w:r>
        <w:t>Executive Director: Ana Acton</w:t>
      </w:r>
    </w:p>
    <w:p w14:paraId="07C910C4" w14:textId="77777777" w:rsidR="00A368DE" w:rsidRDefault="00A368DE" w:rsidP="003D7828">
      <w:pPr>
        <w:spacing w:after="240"/>
        <w:ind w:left="720"/>
        <w:rPr>
          <w:rStyle w:val="Hyperlink"/>
        </w:rPr>
      </w:pPr>
      <w:r>
        <w:lastRenderedPageBreak/>
        <w:t xml:space="preserve">Website: </w:t>
      </w:r>
      <w:hyperlink r:id="rId22" w:history="1">
        <w:r w:rsidRPr="00A368DE">
          <w:rPr>
            <w:rStyle w:val="Hyperlink"/>
          </w:rPr>
          <w:t>FREED Center for Independent Living</w:t>
        </w:r>
      </w:hyperlink>
    </w:p>
    <w:p w14:paraId="4794ECA5" w14:textId="6938B1D6" w:rsidR="00A368DE" w:rsidRDefault="00A368DE" w:rsidP="003D7828">
      <w:pPr>
        <w:pStyle w:val="Heading3"/>
        <w:ind w:left="720"/>
      </w:pPr>
      <w:bookmarkStart w:id="86" w:name="_Toc514332238"/>
      <w:r>
        <w:t>Marysville Office</w:t>
      </w:r>
      <w:bookmarkEnd w:id="86"/>
    </w:p>
    <w:p w14:paraId="37474DAF" w14:textId="77777777" w:rsidR="00A368DE" w:rsidRDefault="00A368DE" w:rsidP="003D7828">
      <w:pPr>
        <w:ind w:left="720"/>
      </w:pPr>
      <w:r>
        <w:t>Colusa, Sutter, Yuba Counties</w:t>
      </w:r>
    </w:p>
    <w:p w14:paraId="457C00F3" w14:textId="77777777" w:rsidR="00A368DE" w:rsidRDefault="00A368DE" w:rsidP="003D7828">
      <w:pPr>
        <w:ind w:left="720"/>
      </w:pPr>
      <w:r>
        <w:t>508 J Street</w:t>
      </w:r>
    </w:p>
    <w:p w14:paraId="413D43F7" w14:textId="77777777" w:rsidR="00A368DE" w:rsidRDefault="00A368DE" w:rsidP="003D7828">
      <w:pPr>
        <w:ind w:left="720"/>
      </w:pPr>
      <w:r>
        <w:t>Marysville, CA 95901</w:t>
      </w:r>
    </w:p>
    <w:p w14:paraId="666544D4" w14:textId="77777777" w:rsidR="00A368DE" w:rsidRDefault="00A368DE" w:rsidP="003D7828">
      <w:pPr>
        <w:ind w:left="720"/>
      </w:pPr>
      <w:r>
        <w:t>530-742-4474 Voice</w:t>
      </w:r>
    </w:p>
    <w:p w14:paraId="560E5AA5" w14:textId="77777777" w:rsidR="00A368DE" w:rsidRDefault="00A368DE" w:rsidP="003D7828">
      <w:pPr>
        <w:ind w:left="720"/>
      </w:pPr>
      <w:r>
        <w:t>530-742-4476 Fax</w:t>
      </w:r>
    </w:p>
    <w:p w14:paraId="7FB85FC7" w14:textId="77777777" w:rsidR="00CA1387" w:rsidRDefault="00CA1387" w:rsidP="003D7828">
      <w:pPr>
        <w:spacing w:after="240"/>
        <w:ind w:left="720"/>
      </w:pPr>
      <w:r>
        <w:t>530-742-2379 TTY</w:t>
      </w:r>
    </w:p>
    <w:p w14:paraId="5F3F4E73" w14:textId="7CCB69FB" w:rsidR="00CA1387" w:rsidRDefault="00CA1387" w:rsidP="001A7B7B">
      <w:pPr>
        <w:pStyle w:val="Heading1"/>
        <w:spacing w:before="0" w:after="240"/>
      </w:pPr>
      <w:bookmarkStart w:id="87" w:name="_Toc514332239"/>
      <w:r w:rsidRPr="00CA1387">
        <w:t>Independent Livi</w:t>
      </w:r>
      <w:r>
        <w:t>ng Center of Kern County (</w:t>
      </w:r>
      <w:r w:rsidR="00714372">
        <w:t>ILCKC</w:t>
      </w:r>
      <w:r>
        <w:t>)</w:t>
      </w:r>
      <w:bookmarkEnd w:id="87"/>
    </w:p>
    <w:p w14:paraId="1AB1870B" w14:textId="706873E7" w:rsidR="00CA1387" w:rsidRDefault="00714372" w:rsidP="003D7828">
      <w:pPr>
        <w:pStyle w:val="Heading2"/>
        <w:ind w:left="720"/>
      </w:pPr>
      <w:bookmarkStart w:id="88" w:name="_Toc514332240"/>
      <w:r>
        <w:t>ILCKC</w:t>
      </w:r>
      <w:r w:rsidR="004C3C2D">
        <w:t>’</w:t>
      </w:r>
      <w:r w:rsidR="00CA1387">
        <w:t>s Mission Statement</w:t>
      </w:r>
      <w:bookmarkEnd w:id="88"/>
      <w:r w:rsidR="00CA1387">
        <w:t xml:space="preserve"> </w:t>
      </w:r>
    </w:p>
    <w:p w14:paraId="27966EBD" w14:textId="77777777" w:rsidR="00CA1387" w:rsidRDefault="00CA1387" w:rsidP="003D7828">
      <w:pPr>
        <w:spacing w:after="240"/>
        <w:ind w:left="720"/>
      </w:pPr>
      <w:r>
        <w:t>The mission of Independent Livi</w:t>
      </w:r>
      <w:r w:rsidR="001A7B7B">
        <w:t xml:space="preserve">ng Center of Kern County is to </w:t>
      </w:r>
      <w:r>
        <w:t>empower people with disabilities to grow creatively, professionally, and personally; and educate the community about disability related issues. It is the vision of Independent Living Center of Kern County</w:t>
      </w:r>
      <w:r w:rsidR="001A7B7B">
        <w:t xml:space="preserve"> </w:t>
      </w:r>
      <w:r>
        <w:t>to promote positive change in society; leading to the integration and acceptance of persons with disabilities within our community.</w:t>
      </w:r>
    </w:p>
    <w:p w14:paraId="512315E9" w14:textId="37A48A23" w:rsidR="00CA1387" w:rsidRDefault="00CA1387" w:rsidP="003D7828">
      <w:pPr>
        <w:pStyle w:val="Heading2"/>
        <w:ind w:left="720"/>
      </w:pPr>
      <w:bookmarkStart w:id="89" w:name="_Toc514332241"/>
      <w:r w:rsidRPr="00CA1387">
        <w:t>Catchment Area</w:t>
      </w:r>
      <w:bookmarkEnd w:id="89"/>
      <w:r w:rsidRPr="00CA1387">
        <w:t xml:space="preserve">  </w:t>
      </w:r>
    </w:p>
    <w:p w14:paraId="4A0C6FE6" w14:textId="77777777" w:rsidR="00CA1387" w:rsidRDefault="00CA1387" w:rsidP="003D7828">
      <w:pPr>
        <w:spacing w:after="240"/>
        <w:ind w:left="720"/>
      </w:pPr>
      <w:r w:rsidRPr="00CA1387">
        <w:t>Kern County</w:t>
      </w:r>
    </w:p>
    <w:p w14:paraId="5A2DA5BE" w14:textId="26B3F4DE" w:rsidR="00CA1387" w:rsidRDefault="00CA1387" w:rsidP="003D7828">
      <w:pPr>
        <w:pStyle w:val="Heading3"/>
        <w:ind w:left="720"/>
      </w:pPr>
      <w:bookmarkStart w:id="90" w:name="_Toc514332242"/>
      <w:r>
        <w:t>I</w:t>
      </w:r>
      <w:r w:rsidR="00714372">
        <w:t>LCKC</w:t>
      </w:r>
      <w:r>
        <w:t xml:space="preserve"> Main Office</w:t>
      </w:r>
      <w:bookmarkEnd w:id="90"/>
    </w:p>
    <w:p w14:paraId="243C460A" w14:textId="77777777" w:rsidR="00CA1387" w:rsidRDefault="00CA1387" w:rsidP="003D7828">
      <w:pPr>
        <w:ind w:left="720"/>
      </w:pPr>
      <w:r>
        <w:t>5251 Office Park Drive, Suite 200</w:t>
      </w:r>
    </w:p>
    <w:p w14:paraId="3757A335" w14:textId="77777777" w:rsidR="00CA1387" w:rsidRDefault="00CA1387" w:rsidP="003D7828">
      <w:pPr>
        <w:ind w:left="720"/>
      </w:pPr>
      <w:r>
        <w:t>Bakersfield, CA 93309</w:t>
      </w:r>
    </w:p>
    <w:p w14:paraId="381CFD39" w14:textId="77777777" w:rsidR="00CA1387" w:rsidRDefault="00CA1387" w:rsidP="003D7828">
      <w:pPr>
        <w:ind w:left="720"/>
      </w:pPr>
      <w:r>
        <w:t>Kern County</w:t>
      </w:r>
    </w:p>
    <w:p w14:paraId="4B2B4CCC" w14:textId="77777777" w:rsidR="00CA1387" w:rsidRDefault="00CA1387" w:rsidP="003D7828">
      <w:pPr>
        <w:ind w:left="720"/>
      </w:pPr>
      <w:r>
        <w:t>661-325-1063 Voice</w:t>
      </w:r>
    </w:p>
    <w:p w14:paraId="572E06D3" w14:textId="77777777" w:rsidR="00CA1387" w:rsidRDefault="00CA1387" w:rsidP="003D7828">
      <w:pPr>
        <w:ind w:left="720"/>
      </w:pPr>
      <w:r>
        <w:t>661-325-6702 Fax</w:t>
      </w:r>
    </w:p>
    <w:p w14:paraId="1BC8A8E4" w14:textId="77777777" w:rsidR="00CA1387" w:rsidRDefault="00CA1387" w:rsidP="003D7828">
      <w:pPr>
        <w:ind w:left="720"/>
      </w:pPr>
      <w:r>
        <w:t>661-325-4143 TTY</w:t>
      </w:r>
    </w:p>
    <w:p w14:paraId="7C03FD4E" w14:textId="77777777" w:rsidR="00CA1387" w:rsidRDefault="00CA1387" w:rsidP="003D7828">
      <w:pPr>
        <w:ind w:left="720"/>
      </w:pPr>
      <w:r>
        <w:t>661-369-8966 Video Relay</w:t>
      </w:r>
    </w:p>
    <w:p w14:paraId="4019884E" w14:textId="77777777" w:rsidR="00CA1387" w:rsidRDefault="00CA1387" w:rsidP="003D7828">
      <w:pPr>
        <w:ind w:left="720"/>
      </w:pPr>
      <w:r>
        <w:t>Executive Director: Jimmie Soto</w:t>
      </w:r>
    </w:p>
    <w:p w14:paraId="2E8EF2A0" w14:textId="77777777" w:rsidR="00CA1387" w:rsidRDefault="00CA1387" w:rsidP="003D7828">
      <w:pPr>
        <w:ind w:left="720"/>
      </w:pPr>
      <w:r>
        <w:t xml:space="preserve">Website: </w:t>
      </w:r>
      <w:hyperlink r:id="rId23" w:history="1">
        <w:r w:rsidRPr="00CA1387">
          <w:rPr>
            <w:rStyle w:val="Hyperlink"/>
          </w:rPr>
          <w:t>Independent Living Center of Kern County</w:t>
        </w:r>
      </w:hyperlink>
      <w:r>
        <w:t xml:space="preserve">  </w:t>
      </w:r>
    </w:p>
    <w:p w14:paraId="3CFEB93E" w14:textId="60C5AA95" w:rsidR="00CA1387" w:rsidRDefault="00CA1387" w:rsidP="00CA1387">
      <w:pPr>
        <w:pStyle w:val="Heading1"/>
        <w:spacing w:after="240"/>
      </w:pPr>
      <w:bookmarkStart w:id="91" w:name="_Toc514332243"/>
      <w:r w:rsidRPr="00CA1387">
        <w:t>Independent Living Center of Southern California (I</w:t>
      </w:r>
      <w:r w:rsidR="00714372">
        <w:t>LCSC</w:t>
      </w:r>
      <w:r w:rsidRPr="00CA1387">
        <w:t>)</w:t>
      </w:r>
      <w:bookmarkEnd w:id="91"/>
    </w:p>
    <w:p w14:paraId="1315668E" w14:textId="4AA0A00E" w:rsidR="001D62D3" w:rsidRDefault="00714372" w:rsidP="003D7828">
      <w:pPr>
        <w:pStyle w:val="Heading2"/>
        <w:ind w:left="720"/>
      </w:pPr>
      <w:bookmarkStart w:id="92" w:name="_Toc514332244"/>
      <w:r>
        <w:rPr>
          <w:rStyle w:val="Heading2Char"/>
          <w:b/>
        </w:rPr>
        <w:t>ILCSC</w:t>
      </w:r>
      <w:r w:rsidR="004C3C2D">
        <w:rPr>
          <w:rStyle w:val="Heading2Char"/>
          <w:b/>
        </w:rPr>
        <w:t>’</w:t>
      </w:r>
      <w:r w:rsidR="00F8444B">
        <w:rPr>
          <w:rStyle w:val="Heading2Char"/>
          <w:b/>
        </w:rPr>
        <w:t xml:space="preserve">s </w:t>
      </w:r>
      <w:r w:rsidR="001D62D3" w:rsidRPr="001D62D3">
        <w:rPr>
          <w:rStyle w:val="Heading2Char"/>
          <w:b/>
        </w:rPr>
        <w:t>Mission Statement</w:t>
      </w:r>
      <w:bookmarkEnd w:id="92"/>
      <w:r w:rsidR="001D62D3" w:rsidRPr="001D62D3">
        <w:t xml:space="preserve"> </w:t>
      </w:r>
    </w:p>
    <w:p w14:paraId="370BFFB2" w14:textId="77777777" w:rsidR="001D62D3" w:rsidRDefault="001D62D3" w:rsidP="003D7828">
      <w:pPr>
        <w:spacing w:after="240"/>
        <w:ind w:left="720"/>
      </w:pPr>
      <w:r w:rsidRPr="001D62D3">
        <w:t xml:space="preserve">The ILCSC </w:t>
      </w:r>
      <w:proofErr w:type="gramStart"/>
      <w:r w:rsidRPr="001D62D3">
        <w:t>is dedicated to providing</w:t>
      </w:r>
      <w:proofErr w:type="gramEnd"/>
      <w:r w:rsidRPr="001D62D3">
        <w:t xml:space="preserve"> the services which will offer Persons with Disabilities, Youth, Older Adults, and </w:t>
      </w:r>
      <w:r w:rsidRPr="001D62D3">
        <w:lastRenderedPageBreak/>
        <w:t xml:space="preserve">Veterans the opportunity to seek an individual path towards independence </w:t>
      </w:r>
      <w:r>
        <w:t>- while educating the community.</w:t>
      </w:r>
    </w:p>
    <w:p w14:paraId="625D2CA6" w14:textId="33EF406E" w:rsidR="00CA1387" w:rsidRDefault="001D62D3" w:rsidP="003D7828">
      <w:pPr>
        <w:pStyle w:val="Heading2"/>
        <w:ind w:left="720"/>
        <w:rPr>
          <w:lang w:val="fr-FR"/>
        </w:rPr>
      </w:pPr>
      <w:bookmarkStart w:id="93" w:name="_Toc514332245"/>
      <w:proofErr w:type="spellStart"/>
      <w:r>
        <w:rPr>
          <w:lang w:val="fr-FR"/>
        </w:rPr>
        <w:t>Catchment</w:t>
      </w:r>
      <w:proofErr w:type="spellEnd"/>
      <w:r>
        <w:rPr>
          <w:lang w:val="fr-FR"/>
        </w:rPr>
        <w:t xml:space="preserve"> Area</w:t>
      </w:r>
      <w:bookmarkEnd w:id="93"/>
    </w:p>
    <w:p w14:paraId="2B86C61B" w14:textId="77777777" w:rsidR="00F8444B" w:rsidRDefault="001D62D3" w:rsidP="003D7828">
      <w:pPr>
        <w:spacing w:after="240"/>
        <w:ind w:left="720"/>
      </w:pPr>
      <w:bookmarkStart w:id="94" w:name="_Hlk513714168"/>
      <w:r>
        <w:t>Los Angeles County</w:t>
      </w:r>
      <w:r w:rsidR="00F75A75">
        <w:t xml:space="preserve"> Zip codes</w:t>
      </w:r>
      <w:r>
        <w:t xml:space="preserve">: </w:t>
      </w:r>
      <w:bookmarkEnd w:id="94"/>
      <w:r>
        <w:t>91011, 91020, 91040, 91042, 91046, 91201, 91202, 91203, 91204, 91205, 91206, 91207, 91208, 91210, 91214, 91302, 91303, 91304, 91306, 91307, 91311, 91316, 91321, 91324, 91325, 91326, 91330, 91331, 91335, 91340, 91342, 91343, 91344, 91345, 91350, 91351, 91352, 91354, 91355, 91356, 91361, 91362, 91364, 91367, 91371, 91381, 91384, 91402, 91403, 91405, 91406, 91411, 91423, 91601, 91602, 91604, 91605, 91606, 91607, 91387, 91390, 91401, 93535, 93536, 93543, 93544, 93550, 93551, 93552, 93553, 93560, 93563, 93591</w:t>
      </w:r>
    </w:p>
    <w:p w14:paraId="6C6ABF90" w14:textId="314CABD3" w:rsidR="00F8444B" w:rsidRDefault="00F8444B" w:rsidP="003D7828">
      <w:pPr>
        <w:pStyle w:val="Heading3"/>
        <w:ind w:left="720"/>
      </w:pPr>
      <w:bookmarkStart w:id="95" w:name="_Toc514332246"/>
      <w:r>
        <w:t>ILCSC Main Office</w:t>
      </w:r>
      <w:bookmarkEnd w:id="95"/>
    </w:p>
    <w:p w14:paraId="5643FBA3" w14:textId="77777777" w:rsidR="00F8444B" w:rsidRDefault="00F8444B" w:rsidP="003D7828">
      <w:pPr>
        <w:ind w:left="720"/>
      </w:pPr>
      <w:r>
        <w:t>14407 Gilmore Street, Suite 101</w:t>
      </w:r>
    </w:p>
    <w:p w14:paraId="09196DAA" w14:textId="77777777" w:rsidR="00F8444B" w:rsidRDefault="00F8444B" w:rsidP="003D7828">
      <w:pPr>
        <w:ind w:left="720"/>
      </w:pPr>
      <w:r>
        <w:t>Van Nuys, CA 91401</w:t>
      </w:r>
    </w:p>
    <w:p w14:paraId="2F90D73E" w14:textId="77777777" w:rsidR="00F8444B" w:rsidRDefault="00F8444B" w:rsidP="003D7828">
      <w:pPr>
        <w:ind w:left="720"/>
      </w:pPr>
      <w:r>
        <w:t>Los Angeles County</w:t>
      </w:r>
    </w:p>
    <w:p w14:paraId="629E401C" w14:textId="77777777" w:rsidR="00F8444B" w:rsidRDefault="00F8444B" w:rsidP="003D7828">
      <w:pPr>
        <w:ind w:left="720"/>
      </w:pPr>
      <w:r>
        <w:t>818-785-6934 Voice</w:t>
      </w:r>
    </w:p>
    <w:p w14:paraId="6C0E6329" w14:textId="77777777" w:rsidR="00F8444B" w:rsidRDefault="00F8444B" w:rsidP="003D7828">
      <w:pPr>
        <w:ind w:left="720"/>
      </w:pPr>
      <w:r>
        <w:t>918-785-0330 Fax</w:t>
      </w:r>
    </w:p>
    <w:p w14:paraId="7EFF18CC" w14:textId="77777777" w:rsidR="00F8444B" w:rsidRDefault="00F8444B" w:rsidP="003D7828">
      <w:pPr>
        <w:ind w:left="720"/>
      </w:pPr>
      <w:r>
        <w:t>818-785-7907 TTY</w:t>
      </w:r>
    </w:p>
    <w:p w14:paraId="1B674286" w14:textId="77777777" w:rsidR="00F8444B" w:rsidRDefault="00F8444B" w:rsidP="003D7828">
      <w:pPr>
        <w:ind w:left="720"/>
      </w:pPr>
      <w:r>
        <w:t>Executive Director: Robert Jeromin</w:t>
      </w:r>
    </w:p>
    <w:p w14:paraId="636FBE42" w14:textId="77777777" w:rsidR="00F8444B" w:rsidRDefault="00F8444B" w:rsidP="003D7828">
      <w:pPr>
        <w:spacing w:after="240"/>
        <w:ind w:left="720"/>
        <w:rPr>
          <w:rStyle w:val="Hyperlink"/>
        </w:rPr>
      </w:pPr>
      <w:r>
        <w:t xml:space="preserve">Website: </w:t>
      </w:r>
      <w:hyperlink r:id="rId24" w:history="1">
        <w:r w:rsidRPr="00F8444B">
          <w:rPr>
            <w:rStyle w:val="Hyperlink"/>
          </w:rPr>
          <w:t>Independent Living Center of Southern California</w:t>
        </w:r>
      </w:hyperlink>
    </w:p>
    <w:p w14:paraId="50E2D0ED" w14:textId="189F88A8" w:rsidR="00F8444B" w:rsidRDefault="00F8444B" w:rsidP="003D7828">
      <w:pPr>
        <w:pStyle w:val="Heading3"/>
        <w:ind w:left="720"/>
      </w:pPr>
      <w:bookmarkStart w:id="96" w:name="_Toc514332247"/>
      <w:r>
        <w:t>Lancaster Office</w:t>
      </w:r>
      <w:bookmarkEnd w:id="96"/>
    </w:p>
    <w:p w14:paraId="287603F8" w14:textId="77777777" w:rsidR="00F8444B" w:rsidRDefault="00F8444B" w:rsidP="003D7828">
      <w:pPr>
        <w:ind w:left="720"/>
      </w:pPr>
      <w:r>
        <w:t>606 East Avenue K4</w:t>
      </w:r>
    </w:p>
    <w:p w14:paraId="5282FBD6" w14:textId="77777777" w:rsidR="00F8444B" w:rsidRDefault="00F8444B" w:rsidP="003D7828">
      <w:pPr>
        <w:ind w:left="720"/>
      </w:pPr>
      <w:r>
        <w:t>Lancaster, CA 93535</w:t>
      </w:r>
    </w:p>
    <w:p w14:paraId="06042A2C" w14:textId="77777777" w:rsidR="00F8444B" w:rsidRDefault="00F8444B" w:rsidP="003D7828">
      <w:pPr>
        <w:ind w:left="720"/>
      </w:pPr>
      <w:r>
        <w:t>661-942-9726 Voice</w:t>
      </w:r>
    </w:p>
    <w:p w14:paraId="68D27CE6" w14:textId="77777777" w:rsidR="00F8444B" w:rsidRDefault="00F8444B" w:rsidP="003D7828">
      <w:pPr>
        <w:ind w:left="720"/>
      </w:pPr>
      <w:r>
        <w:t>661-723-2427 Fax</w:t>
      </w:r>
    </w:p>
    <w:p w14:paraId="6E0E761E" w14:textId="77777777" w:rsidR="00F8444B" w:rsidRDefault="00F8444B" w:rsidP="003D7828">
      <w:pPr>
        <w:spacing w:after="240"/>
        <w:ind w:left="720"/>
      </w:pPr>
      <w:r>
        <w:t>661-723-2509 TTY</w:t>
      </w:r>
    </w:p>
    <w:p w14:paraId="3BD652B0" w14:textId="27FDB471" w:rsidR="00F8444B" w:rsidRDefault="00F8444B" w:rsidP="003D7828">
      <w:pPr>
        <w:pStyle w:val="Heading3"/>
        <w:ind w:left="720"/>
      </w:pPr>
      <w:bookmarkStart w:id="97" w:name="_Toc514332248"/>
      <w:r>
        <w:t>Training &amp; Transition House</w:t>
      </w:r>
      <w:bookmarkEnd w:id="97"/>
    </w:p>
    <w:p w14:paraId="282EF218" w14:textId="77777777" w:rsidR="00F8444B" w:rsidRDefault="00F8444B" w:rsidP="003D7828">
      <w:pPr>
        <w:ind w:left="720"/>
      </w:pPr>
      <w:r>
        <w:t>14141 Haynes Street</w:t>
      </w:r>
    </w:p>
    <w:p w14:paraId="2C0A597D" w14:textId="77777777" w:rsidR="00F8444B" w:rsidRDefault="00F8444B" w:rsidP="003D7828">
      <w:pPr>
        <w:ind w:left="720"/>
      </w:pPr>
      <w:r>
        <w:t>Van Nuys, CA 91401</w:t>
      </w:r>
    </w:p>
    <w:p w14:paraId="2417D0ED" w14:textId="77777777" w:rsidR="00F8444B" w:rsidRDefault="00F8444B" w:rsidP="003D7828">
      <w:pPr>
        <w:ind w:left="720"/>
      </w:pPr>
      <w:r>
        <w:t>818-908-1199 Phone</w:t>
      </w:r>
    </w:p>
    <w:p w14:paraId="40B6D6A2" w14:textId="77777777" w:rsidR="00A04981" w:rsidRDefault="00F8444B" w:rsidP="003D7828">
      <w:pPr>
        <w:spacing w:after="240"/>
        <w:ind w:left="720"/>
      </w:pPr>
      <w:r>
        <w:t>918-994-515 TTY</w:t>
      </w:r>
    </w:p>
    <w:p w14:paraId="4154EA14" w14:textId="427EF6C5" w:rsidR="001A7B7B" w:rsidRDefault="00F8444B" w:rsidP="001A7B7B">
      <w:pPr>
        <w:pStyle w:val="Heading1"/>
        <w:spacing w:before="0" w:after="240"/>
      </w:pPr>
      <w:bookmarkStart w:id="98" w:name="_Toc514332249"/>
      <w:r w:rsidRPr="00F8444B">
        <w:lastRenderedPageBreak/>
        <w:t>Independent Living Resource Center (</w:t>
      </w:r>
      <w:r w:rsidR="00714372">
        <w:t>ILRC</w:t>
      </w:r>
      <w:r w:rsidRPr="00F8444B">
        <w:t>-SB)</w:t>
      </w:r>
      <w:bookmarkEnd w:id="98"/>
    </w:p>
    <w:p w14:paraId="71A4EA50" w14:textId="0EA6FD85" w:rsidR="00F8444B" w:rsidRDefault="00A04981" w:rsidP="003D7828">
      <w:pPr>
        <w:pStyle w:val="Heading2"/>
        <w:ind w:left="720"/>
      </w:pPr>
      <w:bookmarkStart w:id="99" w:name="_Toc514332250"/>
      <w:r>
        <w:t>I</w:t>
      </w:r>
      <w:r w:rsidR="00714372">
        <w:t>LR</w:t>
      </w:r>
      <w:r>
        <w:t>C-SB</w:t>
      </w:r>
      <w:r w:rsidR="004C3C2D">
        <w:t>’</w:t>
      </w:r>
      <w:r w:rsidR="00F8444B" w:rsidRPr="00F8444B">
        <w:t>s Mission Statement</w:t>
      </w:r>
      <w:bookmarkEnd w:id="99"/>
      <w:r w:rsidR="00F8444B" w:rsidRPr="00F8444B">
        <w:t xml:space="preserve"> </w:t>
      </w:r>
    </w:p>
    <w:p w14:paraId="5EBDF23A" w14:textId="77777777" w:rsidR="00A04981" w:rsidRDefault="00F8444B" w:rsidP="003D7828">
      <w:pPr>
        <w:spacing w:after="240"/>
        <w:ind w:left="720"/>
      </w:pPr>
      <w:r w:rsidRPr="00F8444B">
        <w:t>The mission of the Independent Living Resource Center, Inc. (ILRC) is to promote independent living and full access for individuals with disabilities through advoca</w:t>
      </w:r>
      <w:r w:rsidR="001A7B7B">
        <w:t xml:space="preserve">cy, education and action in our </w:t>
      </w:r>
      <w:r w:rsidRPr="00F8444B">
        <w:t>communities.</w:t>
      </w:r>
    </w:p>
    <w:p w14:paraId="38027BF4" w14:textId="3991269E" w:rsidR="00A04981" w:rsidRDefault="00A04981" w:rsidP="003D7828">
      <w:pPr>
        <w:pStyle w:val="Heading2"/>
        <w:ind w:left="720"/>
      </w:pPr>
      <w:bookmarkStart w:id="100" w:name="_Toc514332251"/>
      <w:r>
        <w:t>Cat</w:t>
      </w:r>
      <w:r w:rsidRPr="00A04981">
        <w:t>chment Area</w:t>
      </w:r>
      <w:bookmarkEnd w:id="100"/>
    </w:p>
    <w:p w14:paraId="525A1429" w14:textId="77777777" w:rsidR="00A04981" w:rsidRDefault="00A04981" w:rsidP="003D7828">
      <w:pPr>
        <w:spacing w:after="240"/>
        <w:ind w:left="720"/>
      </w:pPr>
      <w:r>
        <w:t xml:space="preserve">San Luis Obispo, </w:t>
      </w:r>
      <w:r w:rsidR="007F74D1">
        <w:t>Santa Barbara and Ventura Counties</w:t>
      </w:r>
    </w:p>
    <w:p w14:paraId="64C43E89" w14:textId="7B6DF233" w:rsidR="00A04981" w:rsidRDefault="00A04981" w:rsidP="003D7828">
      <w:pPr>
        <w:pStyle w:val="Heading3"/>
        <w:ind w:left="720"/>
      </w:pPr>
      <w:bookmarkStart w:id="101" w:name="_Toc514332252"/>
      <w:r>
        <w:t>ILRC-SB Main Office</w:t>
      </w:r>
      <w:bookmarkEnd w:id="101"/>
    </w:p>
    <w:p w14:paraId="579FFF36" w14:textId="77777777" w:rsidR="00A04981" w:rsidRDefault="00A04981" w:rsidP="003D7828">
      <w:pPr>
        <w:ind w:left="720"/>
      </w:pPr>
      <w:r>
        <w:t>423 West Victoria</w:t>
      </w:r>
    </w:p>
    <w:p w14:paraId="300E949B" w14:textId="77777777" w:rsidR="00A04981" w:rsidRDefault="00A04981" w:rsidP="003D7828">
      <w:pPr>
        <w:ind w:left="720"/>
      </w:pPr>
      <w:r>
        <w:t>Santa Barbara, CA 93101</w:t>
      </w:r>
    </w:p>
    <w:p w14:paraId="3A67DDEB" w14:textId="77777777" w:rsidR="00A04981" w:rsidRDefault="00A04981" w:rsidP="003D7828">
      <w:pPr>
        <w:ind w:left="720"/>
      </w:pPr>
      <w:r>
        <w:t>Santa Barbara County</w:t>
      </w:r>
    </w:p>
    <w:p w14:paraId="3DB95185" w14:textId="77777777" w:rsidR="00A04981" w:rsidRDefault="00A04981" w:rsidP="003D7828">
      <w:pPr>
        <w:ind w:left="720"/>
      </w:pPr>
      <w:r>
        <w:t>805-963-0595 Voice</w:t>
      </w:r>
    </w:p>
    <w:p w14:paraId="09792A4B" w14:textId="77777777" w:rsidR="00A04981" w:rsidRDefault="00A04981" w:rsidP="003D7828">
      <w:pPr>
        <w:ind w:left="720"/>
      </w:pPr>
      <w:r>
        <w:t>805-963-1350 Fax</w:t>
      </w:r>
    </w:p>
    <w:p w14:paraId="085843F6" w14:textId="77777777" w:rsidR="00A04981" w:rsidRDefault="00A04981" w:rsidP="003D7828">
      <w:pPr>
        <w:ind w:left="720"/>
      </w:pPr>
      <w:r>
        <w:t>805-284-9050 Video Phone</w:t>
      </w:r>
    </w:p>
    <w:p w14:paraId="3D33D722" w14:textId="77777777" w:rsidR="00A04981" w:rsidRDefault="00A04981" w:rsidP="003D7828">
      <w:pPr>
        <w:ind w:left="720"/>
      </w:pPr>
      <w:r>
        <w:t>Executive Director: Dani Anderson</w:t>
      </w:r>
    </w:p>
    <w:p w14:paraId="08D117FC" w14:textId="77777777" w:rsidR="00A04981" w:rsidRDefault="00A04981" w:rsidP="003D7828">
      <w:pPr>
        <w:spacing w:after="240"/>
        <w:ind w:left="720"/>
        <w:rPr>
          <w:rStyle w:val="Hyperlink"/>
        </w:rPr>
      </w:pPr>
      <w:r>
        <w:t xml:space="preserve">Website: </w:t>
      </w:r>
      <w:hyperlink r:id="rId25" w:history="1">
        <w:r w:rsidR="002E231F">
          <w:rPr>
            <w:rStyle w:val="Hyperlink"/>
          </w:rPr>
          <w:t>Independent Living Resource Center of Santa Barbara</w:t>
        </w:r>
      </w:hyperlink>
    </w:p>
    <w:p w14:paraId="5891CFD9" w14:textId="620C4386" w:rsidR="00A04981" w:rsidRDefault="00A04981" w:rsidP="003D7828">
      <w:pPr>
        <w:pStyle w:val="Heading3"/>
        <w:ind w:left="720"/>
      </w:pPr>
      <w:bookmarkStart w:id="102" w:name="_Toc514332253"/>
      <w:r>
        <w:t>Santa Maria Office</w:t>
      </w:r>
      <w:bookmarkEnd w:id="102"/>
      <w:r>
        <w:t xml:space="preserve"> </w:t>
      </w:r>
    </w:p>
    <w:p w14:paraId="6CDFA599" w14:textId="77777777" w:rsidR="00A04981" w:rsidRDefault="00A04981" w:rsidP="003D7828">
      <w:pPr>
        <w:ind w:left="720"/>
      </w:pPr>
      <w:r>
        <w:t>327 East Plaza Drive #3A</w:t>
      </w:r>
    </w:p>
    <w:p w14:paraId="5AE0E2C1" w14:textId="77777777" w:rsidR="00A04981" w:rsidRDefault="00A04981" w:rsidP="003D7828">
      <w:pPr>
        <w:ind w:left="720"/>
      </w:pPr>
      <w:r>
        <w:t>Santa Maria, CA 93454</w:t>
      </w:r>
    </w:p>
    <w:p w14:paraId="0067EFD7" w14:textId="77777777" w:rsidR="00A04981" w:rsidRDefault="00A04981" w:rsidP="003D7828">
      <w:pPr>
        <w:ind w:left="720"/>
      </w:pPr>
      <w:r>
        <w:t>805-925-0015 Voice/TTY</w:t>
      </w:r>
    </w:p>
    <w:p w14:paraId="2E68C9E6" w14:textId="77777777" w:rsidR="00A04981" w:rsidRDefault="00A04981" w:rsidP="003D7828">
      <w:pPr>
        <w:ind w:left="720"/>
      </w:pPr>
      <w:r>
        <w:t>805-349-2416 Fax</w:t>
      </w:r>
    </w:p>
    <w:p w14:paraId="05163847" w14:textId="77777777" w:rsidR="00A04981" w:rsidRDefault="00A04981" w:rsidP="003D7828">
      <w:pPr>
        <w:spacing w:after="240"/>
        <w:ind w:left="720"/>
      </w:pPr>
      <w:r>
        <w:t>805-354-5948 Video Phone</w:t>
      </w:r>
    </w:p>
    <w:p w14:paraId="4079B4BD" w14:textId="7329C1FB" w:rsidR="00A04981" w:rsidRDefault="00A04981" w:rsidP="003D7828">
      <w:pPr>
        <w:pStyle w:val="Heading3"/>
        <w:ind w:left="720"/>
      </w:pPr>
      <w:bookmarkStart w:id="103" w:name="_Toc514332254"/>
      <w:r>
        <w:t>San Luis Obispo Office</w:t>
      </w:r>
      <w:bookmarkEnd w:id="103"/>
    </w:p>
    <w:p w14:paraId="1817924D" w14:textId="77777777" w:rsidR="00A04981" w:rsidRDefault="00A04981" w:rsidP="003D7828">
      <w:pPr>
        <w:ind w:left="720"/>
      </w:pPr>
      <w:r>
        <w:t>7425 El Camino Real, Suite R</w:t>
      </w:r>
    </w:p>
    <w:p w14:paraId="5B544D11" w14:textId="77777777" w:rsidR="00A04981" w:rsidRDefault="00A04981" w:rsidP="003D7828">
      <w:pPr>
        <w:ind w:left="720"/>
      </w:pPr>
      <w:r>
        <w:t>Atascadero, CA 93422</w:t>
      </w:r>
    </w:p>
    <w:p w14:paraId="4C1D6EC0" w14:textId="77777777" w:rsidR="00A04981" w:rsidRDefault="00A04981" w:rsidP="003D7828">
      <w:pPr>
        <w:ind w:left="720"/>
      </w:pPr>
      <w:r>
        <w:t>805-462-1162 Voice/TTY</w:t>
      </w:r>
    </w:p>
    <w:p w14:paraId="202E92F8" w14:textId="77777777" w:rsidR="00A04981" w:rsidRDefault="00A04981" w:rsidP="003D7828">
      <w:pPr>
        <w:ind w:left="720"/>
      </w:pPr>
      <w:r>
        <w:t>805-462-1166 Fax</w:t>
      </w:r>
    </w:p>
    <w:p w14:paraId="35C8F80E" w14:textId="77777777" w:rsidR="00A04981" w:rsidRDefault="00A04981" w:rsidP="003D7828">
      <w:pPr>
        <w:spacing w:after="240"/>
        <w:ind w:left="720"/>
      </w:pPr>
      <w:r>
        <w:t>805-354-5948 Video Phone</w:t>
      </w:r>
    </w:p>
    <w:p w14:paraId="79E10142" w14:textId="4C2B4A0F" w:rsidR="00A04981" w:rsidRDefault="00A04981" w:rsidP="003D7828">
      <w:pPr>
        <w:pStyle w:val="Heading3"/>
        <w:ind w:left="720"/>
      </w:pPr>
      <w:bookmarkStart w:id="104" w:name="_Toc514332255"/>
      <w:r>
        <w:t>Ventura Office</w:t>
      </w:r>
      <w:bookmarkEnd w:id="104"/>
    </w:p>
    <w:p w14:paraId="47FA2874" w14:textId="77777777" w:rsidR="00A04981" w:rsidRDefault="00A04981" w:rsidP="003D7828">
      <w:pPr>
        <w:ind w:left="720"/>
      </w:pPr>
      <w:r>
        <w:t>1802 Eastmont Avenue, Suite 112</w:t>
      </w:r>
    </w:p>
    <w:p w14:paraId="62EEBE22" w14:textId="77777777" w:rsidR="00A04981" w:rsidRDefault="00A04981" w:rsidP="003D7828">
      <w:pPr>
        <w:ind w:left="720"/>
      </w:pPr>
      <w:r>
        <w:t>Ventura, CA 93003</w:t>
      </w:r>
    </w:p>
    <w:p w14:paraId="7C010FF1" w14:textId="77777777" w:rsidR="00A04981" w:rsidRDefault="00A04981" w:rsidP="003D7828">
      <w:pPr>
        <w:ind w:left="720"/>
      </w:pPr>
      <w:r>
        <w:t>805-650-5993 Voice</w:t>
      </w:r>
    </w:p>
    <w:p w14:paraId="4FCD787A" w14:textId="77777777" w:rsidR="00A04981" w:rsidRDefault="00A04981" w:rsidP="003D7828">
      <w:pPr>
        <w:ind w:left="720"/>
      </w:pPr>
      <w:r>
        <w:t>805-650-9278 Fax</w:t>
      </w:r>
    </w:p>
    <w:p w14:paraId="1893B7C4" w14:textId="77777777" w:rsidR="002E231F" w:rsidRDefault="00A04981" w:rsidP="003D7828">
      <w:pPr>
        <w:ind w:left="720"/>
      </w:pPr>
      <w:r>
        <w:lastRenderedPageBreak/>
        <w:t>805-256-1036 Video Phone</w:t>
      </w:r>
    </w:p>
    <w:p w14:paraId="75FD8CB4" w14:textId="3FD41B49" w:rsidR="00A04981" w:rsidRDefault="00A04981" w:rsidP="002E231F">
      <w:pPr>
        <w:pStyle w:val="Heading1"/>
        <w:spacing w:after="240"/>
      </w:pPr>
      <w:bookmarkStart w:id="105" w:name="_Toc514332256"/>
      <w:r w:rsidRPr="00A04981">
        <w:t>Independent Living Resource Center (I</w:t>
      </w:r>
      <w:r w:rsidR="00714372">
        <w:t>LRC</w:t>
      </w:r>
      <w:r w:rsidRPr="00A04981">
        <w:t>-SF)</w:t>
      </w:r>
      <w:bookmarkEnd w:id="105"/>
    </w:p>
    <w:p w14:paraId="1B0BBF91" w14:textId="175553D7" w:rsidR="002E231F" w:rsidRDefault="002E231F" w:rsidP="003D7828">
      <w:pPr>
        <w:pStyle w:val="Heading2"/>
        <w:ind w:left="720"/>
      </w:pPr>
      <w:bookmarkStart w:id="106" w:name="_Toc514332257"/>
      <w:r>
        <w:t>I</w:t>
      </w:r>
      <w:r w:rsidR="00714372">
        <w:t>LRC</w:t>
      </w:r>
      <w:r>
        <w:t>-SF</w:t>
      </w:r>
      <w:r w:rsidR="004C3C2D">
        <w:t>’</w:t>
      </w:r>
      <w:r>
        <w:t>s</w:t>
      </w:r>
      <w:r w:rsidRPr="002E231F">
        <w:t xml:space="preserve"> Mission Statement</w:t>
      </w:r>
      <w:bookmarkEnd w:id="106"/>
      <w:r w:rsidRPr="002E231F">
        <w:t xml:space="preserve"> </w:t>
      </w:r>
    </w:p>
    <w:p w14:paraId="2CC0DFFD" w14:textId="77777777" w:rsidR="002E231F" w:rsidRDefault="002E231F" w:rsidP="003D7828">
      <w:pPr>
        <w:spacing w:after="240"/>
        <w:ind w:left="720"/>
      </w:pPr>
      <w:r w:rsidRPr="002E231F">
        <w:t>The Independent Living Resource Center San Francisco’s (ILRCSF) Mission is to ensure that people with disabilities are full social and economic partners, both within their families and in a fully accessible community.</w:t>
      </w:r>
    </w:p>
    <w:p w14:paraId="7E5DBD3B" w14:textId="76DB5416" w:rsidR="002E231F" w:rsidRDefault="002E231F" w:rsidP="003D7828">
      <w:pPr>
        <w:pStyle w:val="Heading2"/>
        <w:ind w:left="720"/>
      </w:pPr>
      <w:bookmarkStart w:id="107" w:name="_Toc514332258"/>
      <w:r w:rsidRPr="002E231F">
        <w:t>Catchment A</w:t>
      </w:r>
      <w:r>
        <w:t>rea</w:t>
      </w:r>
      <w:bookmarkEnd w:id="107"/>
    </w:p>
    <w:p w14:paraId="6D3175D8" w14:textId="77777777" w:rsidR="002E231F" w:rsidRDefault="002E231F" w:rsidP="003D7828">
      <w:pPr>
        <w:spacing w:after="240"/>
        <w:ind w:left="720"/>
      </w:pPr>
      <w:r>
        <w:t>San Francisco County</w:t>
      </w:r>
    </w:p>
    <w:p w14:paraId="1D82D196" w14:textId="034D02B3" w:rsidR="002E231F" w:rsidRDefault="002E231F" w:rsidP="003D7828">
      <w:pPr>
        <w:pStyle w:val="Heading3"/>
        <w:ind w:left="720"/>
      </w:pPr>
      <w:bookmarkStart w:id="108" w:name="_Toc514332259"/>
      <w:r>
        <w:t>IL</w:t>
      </w:r>
      <w:r w:rsidR="00714372">
        <w:t>RC</w:t>
      </w:r>
      <w:r>
        <w:t>-SF Main Office</w:t>
      </w:r>
      <w:bookmarkEnd w:id="108"/>
    </w:p>
    <w:p w14:paraId="3EAF338B" w14:textId="77777777" w:rsidR="002E231F" w:rsidRDefault="002E231F" w:rsidP="003D7828">
      <w:pPr>
        <w:ind w:left="720"/>
      </w:pPr>
      <w:r>
        <w:t>825 Howard Street</w:t>
      </w:r>
    </w:p>
    <w:p w14:paraId="62594358" w14:textId="77777777" w:rsidR="002E231F" w:rsidRDefault="002E231F" w:rsidP="003D7828">
      <w:pPr>
        <w:ind w:left="720"/>
      </w:pPr>
      <w:r>
        <w:t>San Francisco, CA 94103</w:t>
      </w:r>
    </w:p>
    <w:p w14:paraId="15797DBC" w14:textId="77777777" w:rsidR="002E231F" w:rsidRDefault="002E231F" w:rsidP="003D7828">
      <w:pPr>
        <w:ind w:left="720"/>
      </w:pPr>
      <w:r>
        <w:t>San Francisco County</w:t>
      </w:r>
    </w:p>
    <w:p w14:paraId="70D944F3" w14:textId="77777777" w:rsidR="002E231F" w:rsidRDefault="002E231F" w:rsidP="003D7828">
      <w:pPr>
        <w:ind w:left="720"/>
      </w:pPr>
      <w:r>
        <w:t>415-543-6222 Voice</w:t>
      </w:r>
    </w:p>
    <w:p w14:paraId="5A370C32" w14:textId="77777777" w:rsidR="002E231F" w:rsidRDefault="002E231F" w:rsidP="003D7828">
      <w:pPr>
        <w:ind w:left="720"/>
      </w:pPr>
      <w:r>
        <w:t>415-543-6318 Fax</w:t>
      </w:r>
    </w:p>
    <w:p w14:paraId="0CDBC5FD" w14:textId="77777777" w:rsidR="002E231F" w:rsidRDefault="002E231F" w:rsidP="003D7828">
      <w:pPr>
        <w:ind w:left="720"/>
      </w:pPr>
      <w:r>
        <w:t>415-543-6698 TTY</w:t>
      </w:r>
    </w:p>
    <w:p w14:paraId="66473CFF" w14:textId="77777777" w:rsidR="002E231F" w:rsidRDefault="002E231F" w:rsidP="003D7828">
      <w:pPr>
        <w:ind w:left="720"/>
      </w:pPr>
      <w:r>
        <w:t>415-543-6743 Spanish Language</w:t>
      </w:r>
    </w:p>
    <w:p w14:paraId="55FBE46B" w14:textId="77777777" w:rsidR="002E231F" w:rsidRDefault="002E231F" w:rsidP="003D7828">
      <w:pPr>
        <w:ind w:left="720"/>
      </w:pPr>
      <w:r>
        <w:t>415-543-6768 Chinese Language</w:t>
      </w:r>
    </w:p>
    <w:p w14:paraId="3B76B849" w14:textId="77777777" w:rsidR="002E231F" w:rsidRDefault="002E231F" w:rsidP="003D7828">
      <w:pPr>
        <w:ind w:left="720"/>
      </w:pPr>
      <w:r>
        <w:t>Executive Director: Jessie Lorenz</w:t>
      </w:r>
    </w:p>
    <w:p w14:paraId="54889312" w14:textId="77777777" w:rsidR="002E231F" w:rsidRDefault="002E231F" w:rsidP="003D7828">
      <w:pPr>
        <w:ind w:left="720"/>
        <w:rPr>
          <w:rStyle w:val="Hyperlink"/>
        </w:rPr>
      </w:pPr>
      <w:r>
        <w:t xml:space="preserve">Website: </w:t>
      </w:r>
      <w:hyperlink r:id="rId26" w:history="1">
        <w:r w:rsidRPr="002E231F">
          <w:rPr>
            <w:rStyle w:val="Hyperlink"/>
          </w:rPr>
          <w:t>Independent Living Resource Center of San Francisco</w:t>
        </w:r>
      </w:hyperlink>
    </w:p>
    <w:p w14:paraId="167F0F7B" w14:textId="3C6D2D66" w:rsidR="002E231F" w:rsidRDefault="002E231F" w:rsidP="002E231F">
      <w:pPr>
        <w:pStyle w:val="Heading1"/>
        <w:spacing w:after="240"/>
      </w:pPr>
      <w:bookmarkStart w:id="109" w:name="_Toc514332260"/>
      <w:r w:rsidRPr="002E231F">
        <w:t>Independent Living Resources of Solano &amp; Contra Costa County (ILRSCCC)</w:t>
      </w:r>
      <w:bookmarkEnd w:id="109"/>
    </w:p>
    <w:p w14:paraId="2381916A" w14:textId="1C7FABD4" w:rsidR="002E231F" w:rsidRDefault="00714372" w:rsidP="003D7828">
      <w:pPr>
        <w:pStyle w:val="Heading2"/>
        <w:ind w:left="720"/>
      </w:pPr>
      <w:bookmarkStart w:id="110" w:name="_Toc514332261"/>
      <w:r>
        <w:t xml:space="preserve">ILRSCCC’s </w:t>
      </w:r>
      <w:r w:rsidR="002E231F">
        <w:t>Mission Statement</w:t>
      </w:r>
      <w:bookmarkEnd w:id="110"/>
      <w:r w:rsidR="002E231F">
        <w:t xml:space="preserve"> </w:t>
      </w:r>
    </w:p>
    <w:p w14:paraId="3CB45E08" w14:textId="77777777" w:rsidR="002E231F" w:rsidRDefault="002E231F" w:rsidP="003D7828">
      <w:pPr>
        <w:spacing w:after="240"/>
        <w:ind w:left="720"/>
      </w:pPr>
      <w:r w:rsidRPr="002E231F">
        <w:t>Independent Living Resources of Solano and Contra Costa Counties empowers people with disabilities to live independently through advocacy and support and partners with the community to expand opportunities for independent living.</w:t>
      </w:r>
    </w:p>
    <w:p w14:paraId="6E884088" w14:textId="3DAE5406" w:rsidR="002E231F" w:rsidRDefault="002E231F" w:rsidP="003D7828">
      <w:pPr>
        <w:pStyle w:val="Heading2"/>
        <w:ind w:left="720"/>
      </w:pPr>
      <w:bookmarkStart w:id="111" w:name="_Toc514332262"/>
      <w:r w:rsidRPr="002E231F">
        <w:t>Catchment Area</w:t>
      </w:r>
      <w:bookmarkEnd w:id="111"/>
    </w:p>
    <w:p w14:paraId="7C208342" w14:textId="77777777" w:rsidR="002E231F" w:rsidRDefault="002E231F" w:rsidP="003D7828">
      <w:pPr>
        <w:spacing w:after="240"/>
        <w:ind w:left="720"/>
      </w:pPr>
      <w:r>
        <w:t>Solano and Contra Costa Counties</w:t>
      </w:r>
    </w:p>
    <w:p w14:paraId="065883E0" w14:textId="7355C323" w:rsidR="00E81F88" w:rsidRDefault="002E231F" w:rsidP="003D7828">
      <w:pPr>
        <w:pStyle w:val="Heading3"/>
        <w:ind w:left="720"/>
      </w:pPr>
      <w:bookmarkStart w:id="112" w:name="_Toc514332263"/>
      <w:r>
        <w:t>ILRSCCC Main Office</w:t>
      </w:r>
      <w:bookmarkEnd w:id="112"/>
    </w:p>
    <w:p w14:paraId="0CC7D676" w14:textId="77777777" w:rsidR="00E81F88" w:rsidRDefault="00E81F88" w:rsidP="003D7828">
      <w:pPr>
        <w:ind w:left="720"/>
      </w:pPr>
      <w:r>
        <w:t>1850 Gateway Boulevard, Suite 120</w:t>
      </w:r>
    </w:p>
    <w:p w14:paraId="697B152D" w14:textId="77777777" w:rsidR="00E81F88" w:rsidRDefault="00E81F88" w:rsidP="003D7828">
      <w:pPr>
        <w:ind w:left="720"/>
      </w:pPr>
      <w:r>
        <w:t>Concord, CA 94520</w:t>
      </w:r>
    </w:p>
    <w:p w14:paraId="31E854E9" w14:textId="77777777" w:rsidR="00E81F88" w:rsidRDefault="00E81F88" w:rsidP="003D7828">
      <w:pPr>
        <w:ind w:left="720"/>
      </w:pPr>
      <w:r>
        <w:t>Contra Costa County</w:t>
      </w:r>
    </w:p>
    <w:p w14:paraId="390E4842" w14:textId="77777777" w:rsidR="00E81F88" w:rsidRDefault="00E81F88" w:rsidP="003D7828">
      <w:pPr>
        <w:ind w:left="720"/>
      </w:pPr>
      <w:r>
        <w:lastRenderedPageBreak/>
        <w:t>925-363-7293 Voice/TTY</w:t>
      </w:r>
    </w:p>
    <w:p w14:paraId="73F6EF1B" w14:textId="77777777" w:rsidR="00E81F88" w:rsidRDefault="00E81F88" w:rsidP="003D7828">
      <w:pPr>
        <w:spacing w:after="240"/>
        <w:ind w:left="720"/>
      </w:pPr>
      <w:r>
        <w:t>Executive Director: Susan Rotchy</w:t>
      </w:r>
    </w:p>
    <w:p w14:paraId="633FC48F" w14:textId="5466D272" w:rsidR="00E81F88" w:rsidRDefault="00E81F88" w:rsidP="003D7828">
      <w:pPr>
        <w:pStyle w:val="Heading3"/>
        <w:ind w:left="720"/>
      </w:pPr>
      <w:bookmarkStart w:id="113" w:name="_Toc514332264"/>
      <w:r>
        <w:t>Contra Costa Office</w:t>
      </w:r>
      <w:bookmarkEnd w:id="113"/>
    </w:p>
    <w:p w14:paraId="20649591" w14:textId="77777777" w:rsidR="00E81F88" w:rsidRDefault="00E81F88" w:rsidP="003D7828">
      <w:pPr>
        <w:ind w:left="720"/>
      </w:pPr>
      <w:r>
        <w:t>3727 Sunset Lane, Suite 103</w:t>
      </w:r>
    </w:p>
    <w:p w14:paraId="4DCA9991" w14:textId="77777777" w:rsidR="00E81F88" w:rsidRDefault="00E81F88" w:rsidP="003D7828">
      <w:pPr>
        <w:ind w:left="720"/>
      </w:pPr>
      <w:r>
        <w:t>Antioch, CA 94509</w:t>
      </w:r>
    </w:p>
    <w:p w14:paraId="70722ADC" w14:textId="77777777" w:rsidR="00E81F88" w:rsidRDefault="003377D3" w:rsidP="003D7828">
      <w:pPr>
        <w:spacing w:after="240"/>
        <w:ind w:left="720"/>
      </w:pPr>
      <w:r>
        <w:t>925</w:t>
      </w:r>
      <w:r w:rsidR="00E81F88">
        <w:t>-754-0539 Voice</w:t>
      </w:r>
    </w:p>
    <w:p w14:paraId="66E33C4C" w14:textId="79207F09" w:rsidR="00E81F88" w:rsidRDefault="00E81F88" w:rsidP="003D7828">
      <w:pPr>
        <w:pStyle w:val="Heading3"/>
        <w:ind w:left="720"/>
      </w:pPr>
      <w:bookmarkStart w:id="114" w:name="_Toc514332265"/>
      <w:r>
        <w:t>Solano Office</w:t>
      </w:r>
      <w:bookmarkEnd w:id="114"/>
    </w:p>
    <w:p w14:paraId="368D0B8C" w14:textId="77777777" w:rsidR="00E81F88" w:rsidRDefault="00E81F88" w:rsidP="003D7828">
      <w:pPr>
        <w:ind w:left="720"/>
      </w:pPr>
      <w:r>
        <w:t>450 Chadbourne Road, Suite C</w:t>
      </w:r>
    </w:p>
    <w:p w14:paraId="5C00CED4" w14:textId="77777777" w:rsidR="00E81F88" w:rsidRDefault="00C243CF" w:rsidP="003D7828">
      <w:pPr>
        <w:ind w:left="720"/>
      </w:pPr>
      <w:r>
        <w:t>Fairfield, CA 94534</w:t>
      </w:r>
    </w:p>
    <w:p w14:paraId="260B741B" w14:textId="77777777" w:rsidR="00E81F88" w:rsidRDefault="00E81F88" w:rsidP="003D7828">
      <w:pPr>
        <w:ind w:left="720"/>
      </w:pPr>
      <w:r>
        <w:t>707-435-8174 Voice/TTY</w:t>
      </w:r>
    </w:p>
    <w:p w14:paraId="20720887" w14:textId="77777777" w:rsidR="00705C5F" w:rsidRDefault="00E81F88" w:rsidP="003D7828">
      <w:pPr>
        <w:ind w:left="720"/>
      </w:pPr>
      <w:r>
        <w:t>707-435-8177 Fax</w:t>
      </w:r>
    </w:p>
    <w:p w14:paraId="51BDD8EA" w14:textId="2F37E9D7" w:rsidR="00705C5F" w:rsidRDefault="00705C5F" w:rsidP="00705C5F">
      <w:pPr>
        <w:pStyle w:val="Heading1"/>
        <w:spacing w:after="240"/>
      </w:pPr>
      <w:bookmarkStart w:id="115" w:name="_Toc514332266"/>
      <w:r w:rsidRPr="00705C5F">
        <w:t>Marin Center for Independent Living (MCIL)</w:t>
      </w:r>
      <w:bookmarkEnd w:id="115"/>
    </w:p>
    <w:p w14:paraId="7B3779D9" w14:textId="4FC8F4A1" w:rsidR="00705C5F" w:rsidRDefault="00705C5F" w:rsidP="003D7828">
      <w:pPr>
        <w:pStyle w:val="Heading2"/>
        <w:ind w:left="720"/>
      </w:pPr>
      <w:bookmarkStart w:id="116" w:name="_Toc514332267"/>
      <w:r>
        <w:t>MCIL</w:t>
      </w:r>
      <w:r w:rsidR="004C3C2D">
        <w:t>’</w:t>
      </w:r>
      <w:r>
        <w:t xml:space="preserve">s Mission </w:t>
      </w:r>
      <w:r w:rsidRPr="00705C5F">
        <w:t>Statement</w:t>
      </w:r>
      <w:bookmarkEnd w:id="116"/>
      <w:r>
        <w:t xml:space="preserve"> </w:t>
      </w:r>
    </w:p>
    <w:p w14:paraId="1A4A68CE" w14:textId="77777777" w:rsidR="00705C5F" w:rsidRDefault="00705C5F" w:rsidP="003D7828">
      <w:pPr>
        <w:spacing w:after="240"/>
        <w:ind w:left="720"/>
      </w:pPr>
      <w:r>
        <w:t>To assist persons with all types of disabilities to achieve their maximum level of sustainable independence as contributing, responsible and equal participants in society.</w:t>
      </w:r>
    </w:p>
    <w:p w14:paraId="33A35AC3" w14:textId="2B2D96FF" w:rsidR="00705C5F" w:rsidRDefault="00705C5F" w:rsidP="003D7828">
      <w:pPr>
        <w:pStyle w:val="Heading2"/>
        <w:ind w:left="720"/>
      </w:pPr>
      <w:bookmarkStart w:id="117" w:name="_Toc514332268"/>
      <w:r w:rsidRPr="00705C5F">
        <w:rPr>
          <w:rStyle w:val="Heading2Char"/>
          <w:b/>
        </w:rPr>
        <w:t>Catchment Area</w:t>
      </w:r>
      <w:bookmarkEnd w:id="117"/>
      <w:r w:rsidRPr="00705C5F">
        <w:t xml:space="preserve"> </w:t>
      </w:r>
    </w:p>
    <w:p w14:paraId="1CDDBFF6" w14:textId="77777777" w:rsidR="0008355B" w:rsidRDefault="00705C5F" w:rsidP="003D7828">
      <w:pPr>
        <w:spacing w:after="240"/>
        <w:ind w:left="720"/>
      </w:pPr>
      <w:r w:rsidRPr="00705C5F">
        <w:t>Marin County</w:t>
      </w:r>
    </w:p>
    <w:p w14:paraId="021A0109" w14:textId="17B93D5F" w:rsidR="00705C5F" w:rsidRDefault="00705C5F" w:rsidP="003D7828">
      <w:pPr>
        <w:pStyle w:val="Heading3"/>
        <w:ind w:left="720"/>
      </w:pPr>
      <w:bookmarkStart w:id="118" w:name="_Toc514332269"/>
      <w:r w:rsidRPr="00705C5F">
        <w:t>MCIL Main Office</w:t>
      </w:r>
      <w:bookmarkEnd w:id="118"/>
    </w:p>
    <w:p w14:paraId="3AA66061" w14:textId="77777777" w:rsidR="00705C5F" w:rsidRDefault="00705C5F" w:rsidP="003D7828">
      <w:pPr>
        <w:ind w:left="720"/>
      </w:pPr>
      <w:r>
        <w:t>710 Fourth Street</w:t>
      </w:r>
    </w:p>
    <w:p w14:paraId="1BCC463B" w14:textId="77777777" w:rsidR="00705C5F" w:rsidRDefault="00705C5F" w:rsidP="003D7828">
      <w:pPr>
        <w:ind w:left="720"/>
      </w:pPr>
      <w:r>
        <w:t>San Rafael, CA 94901</w:t>
      </w:r>
    </w:p>
    <w:p w14:paraId="06AEF983" w14:textId="77777777" w:rsidR="00705C5F" w:rsidRDefault="00705C5F" w:rsidP="003D7828">
      <w:pPr>
        <w:ind w:left="720"/>
      </w:pPr>
      <w:r>
        <w:t>Marin County</w:t>
      </w:r>
    </w:p>
    <w:p w14:paraId="01A6D349" w14:textId="77777777" w:rsidR="00705C5F" w:rsidRDefault="00705C5F" w:rsidP="003D7828">
      <w:pPr>
        <w:ind w:left="720"/>
      </w:pPr>
      <w:r>
        <w:t>415-459-6245 extension 14 Voice</w:t>
      </w:r>
    </w:p>
    <w:p w14:paraId="78044FF0" w14:textId="77777777" w:rsidR="00705C5F" w:rsidRDefault="00705C5F" w:rsidP="003D7828">
      <w:pPr>
        <w:ind w:left="720"/>
      </w:pPr>
      <w:r>
        <w:t>415-459-7047 Fax</w:t>
      </w:r>
    </w:p>
    <w:p w14:paraId="587BA1C6" w14:textId="77777777" w:rsidR="00705C5F" w:rsidRDefault="00705C5F" w:rsidP="003D7828">
      <w:pPr>
        <w:ind w:left="720"/>
      </w:pPr>
      <w:r>
        <w:t>415-459-7027 TTY</w:t>
      </w:r>
    </w:p>
    <w:p w14:paraId="19FA0A6A" w14:textId="77777777" w:rsidR="001A7B7B" w:rsidRDefault="00705C5F" w:rsidP="003D7828">
      <w:pPr>
        <w:ind w:left="720"/>
      </w:pPr>
      <w:r>
        <w:t>Executive Director: Eli Gelardin</w:t>
      </w:r>
    </w:p>
    <w:p w14:paraId="286E440C" w14:textId="77777777" w:rsidR="003F2864" w:rsidRDefault="00705C5F" w:rsidP="003D7828">
      <w:pPr>
        <w:ind w:left="720"/>
        <w:rPr>
          <w:rStyle w:val="Hyperlink"/>
        </w:rPr>
      </w:pPr>
      <w:r>
        <w:t xml:space="preserve">Website: </w:t>
      </w:r>
      <w:hyperlink r:id="rId27" w:history="1">
        <w:r w:rsidRPr="00705C5F">
          <w:rPr>
            <w:rStyle w:val="Hyperlink"/>
          </w:rPr>
          <w:t>Marin Center for Independent Living</w:t>
        </w:r>
      </w:hyperlink>
    </w:p>
    <w:p w14:paraId="29355B66" w14:textId="31C9DA8F" w:rsidR="003F2864" w:rsidRDefault="003F2864" w:rsidP="003F2864">
      <w:pPr>
        <w:pStyle w:val="Heading1"/>
        <w:spacing w:after="240"/>
      </w:pPr>
      <w:bookmarkStart w:id="119" w:name="_Toc514332270"/>
      <w:r w:rsidRPr="003F2864">
        <w:t>Placer Independent Resource Services, Inc. (PIRS)</w:t>
      </w:r>
      <w:bookmarkEnd w:id="119"/>
    </w:p>
    <w:p w14:paraId="7F002620" w14:textId="157716DC" w:rsidR="003F2864" w:rsidRPr="00F55429" w:rsidRDefault="003F2864" w:rsidP="003D7828">
      <w:pPr>
        <w:pStyle w:val="Heading2"/>
        <w:ind w:left="720"/>
      </w:pPr>
      <w:bookmarkStart w:id="120" w:name="_Toc514332271"/>
      <w:r w:rsidRPr="00F55429">
        <w:t>PIRS</w:t>
      </w:r>
      <w:r w:rsidR="004C3C2D">
        <w:t>’</w:t>
      </w:r>
      <w:r w:rsidR="00406B2D">
        <w:t>s</w:t>
      </w:r>
      <w:r w:rsidRPr="00F55429">
        <w:t xml:space="preserve"> Mission Statement</w:t>
      </w:r>
      <w:bookmarkEnd w:id="120"/>
    </w:p>
    <w:p w14:paraId="43C3A42B" w14:textId="77777777" w:rsidR="003F2864" w:rsidRDefault="003F2864" w:rsidP="003D7828">
      <w:pPr>
        <w:spacing w:after="240"/>
        <w:ind w:left="720"/>
        <w:rPr>
          <w:rFonts w:cs="Arial"/>
          <w:szCs w:val="28"/>
        </w:rPr>
      </w:pPr>
      <w:r w:rsidRPr="003F2864">
        <w:rPr>
          <w:rFonts w:cs="Arial"/>
          <w:szCs w:val="28"/>
        </w:rPr>
        <w:t>PIRS is a non-profit independent living center. Our mission is to advocate, empower, educate and provide services for people with disabilities enabling them to control their alternatives for independent living.</w:t>
      </w:r>
    </w:p>
    <w:p w14:paraId="437DD9EA" w14:textId="7AA87586" w:rsidR="003F2864" w:rsidRDefault="003F2864" w:rsidP="003D7828">
      <w:pPr>
        <w:pStyle w:val="Heading2"/>
        <w:ind w:left="720"/>
      </w:pPr>
      <w:bookmarkStart w:id="121" w:name="_Toc514332272"/>
      <w:r w:rsidRPr="006E3489">
        <w:lastRenderedPageBreak/>
        <w:t>Catchment Area:</w:t>
      </w:r>
      <w:bookmarkEnd w:id="121"/>
    </w:p>
    <w:p w14:paraId="4E1DCD1C" w14:textId="77777777" w:rsidR="003F2864" w:rsidRDefault="003F2864" w:rsidP="003D7828">
      <w:pPr>
        <w:widowControl w:val="0"/>
        <w:spacing w:after="240"/>
        <w:ind w:left="720"/>
        <w:rPr>
          <w:szCs w:val="28"/>
        </w:rPr>
      </w:pPr>
      <w:r w:rsidRPr="003F2864">
        <w:rPr>
          <w:szCs w:val="28"/>
        </w:rPr>
        <w:t>Placer, El Dorado, Alpine Counties</w:t>
      </w:r>
    </w:p>
    <w:p w14:paraId="6852829C" w14:textId="6CF93A9F" w:rsidR="003F2864" w:rsidRDefault="003F2864" w:rsidP="003D7828">
      <w:pPr>
        <w:pStyle w:val="Heading3"/>
        <w:ind w:left="720"/>
      </w:pPr>
      <w:bookmarkStart w:id="122" w:name="_Toc514332273"/>
      <w:r>
        <w:t>PIRS Main Office</w:t>
      </w:r>
      <w:bookmarkEnd w:id="122"/>
    </w:p>
    <w:p w14:paraId="406999E7" w14:textId="77777777" w:rsidR="003F2864" w:rsidRDefault="003F2864" w:rsidP="003D7828">
      <w:pPr>
        <w:ind w:left="720"/>
      </w:pPr>
      <w:r>
        <w:t>11768 Atwood Road, Suite 29</w:t>
      </w:r>
    </w:p>
    <w:p w14:paraId="2E41F6BB" w14:textId="77777777" w:rsidR="003F2864" w:rsidRDefault="003F2864" w:rsidP="003D7828">
      <w:pPr>
        <w:ind w:left="720"/>
      </w:pPr>
      <w:r>
        <w:t>Auburn, CA 95603</w:t>
      </w:r>
    </w:p>
    <w:p w14:paraId="33A3262C" w14:textId="77777777" w:rsidR="003F2864" w:rsidRDefault="003F2864" w:rsidP="003D7828">
      <w:pPr>
        <w:ind w:left="720"/>
      </w:pPr>
      <w:r>
        <w:t>Placer County</w:t>
      </w:r>
    </w:p>
    <w:p w14:paraId="14FC2F58" w14:textId="77777777" w:rsidR="003F2864" w:rsidRDefault="003F2864" w:rsidP="003D7828">
      <w:pPr>
        <w:ind w:left="720"/>
      </w:pPr>
      <w:r>
        <w:t>530-885-6100 Voice</w:t>
      </w:r>
    </w:p>
    <w:p w14:paraId="29B0EFC7" w14:textId="77777777" w:rsidR="003F2864" w:rsidRDefault="003F2864" w:rsidP="003D7828">
      <w:pPr>
        <w:ind w:left="720"/>
      </w:pPr>
      <w:r>
        <w:t>530-885-3032 Fax</w:t>
      </w:r>
    </w:p>
    <w:p w14:paraId="03EB709A" w14:textId="77777777" w:rsidR="003F2864" w:rsidRDefault="003F2864" w:rsidP="003D7828">
      <w:pPr>
        <w:ind w:left="720"/>
      </w:pPr>
      <w:r>
        <w:t>530-885-0326 TTY</w:t>
      </w:r>
    </w:p>
    <w:p w14:paraId="7A4B661C" w14:textId="77777777" w:rsidR="003F2864" w:rsidRDefault="003F2864" w:rsidP="003D7828">
      <w:pPr>
        <w:ind w:left="720"/>
      </w:pPr>
      <w:r>
        <w:t>Executive Director: Susan Miller</w:t>
      </w:r>
    </w:p>
    <w:p w14:paraId="399939C8" w14:textId="77777777" w:rsidR="003F2864" w:rsidRDefault="003F2864" w:rsidP="003D7828">
      <w:pPr>
        <w:ind w:left="720"/>
        <w:rPr>
          <w:rStyle w:val="Hyperlink"/>
        </w:rPr>
      </w:pPr>
      <w:r>
        <w:t xml:space="preserve">Website: </w:t>
      </w:r>
      <w:hyperlink r:id="rId28" w:history="1">
        <w:r>
          <w:rPr>
            <w:rStyle w:val="Hyperlink"/>
          </w:rPr>
          <w:t>Placer Independent Resour</w:t>
        </w:r>
        <w:r w:rsidRPr="003F2864">
          <w:rPr>
            <w:rStyle w:val="Hyperlink"/>
          </w:rPr>
          <w:t>ce Services</w:t>
        </w:r>
      </w:hyperlink>
    </w:p>
    <w:p w14:paraId="464A8001" w14:textId="021A6F83" w:rsidR="003F2864" w:rsidRDefault="003F2864" w:rsidP="003F2864">
      <w:pPr>
        <w:pStyle w:val="Heading1"/>
        <w:spacing w:after="240"/>
      </w:pPr>
      <w:bookmarkStart w:id="123" w:name="_Toc514332274"/>
      <w:r w:rsidRPr="003F2864">
        <w:t>Resources for Independence, Central Valley (RICV)</w:t>
      </w:r>
      <w:bookmarkEnd w:id="123"/>
    </w:p>
    <w:p w14:paraId="331D71BE" w14:textId="0232FC5B" w:rsidR="003F2864" w:rsidRDefault="00406B2D" w:rsidP="003D7828">
      <w:pPr>
        <w:pStyle w:val="Heading2"/>
        <w:ind w:left="720"/>
        <w:rPr>
          <w:lang w:val="en"/>
        </w:rPr>
      </w:pPr>
      <w:bookmarkStart w:id="124" w:name="_Toc514332275"/>
      <w:r>
        <w:rPr>
          <w:lang w:val="en"/>
        </w:rPr>
        <w:t>RICV</w:t>
      </w:r>
      <w:r w:rsidR="004C3C2D">
        <w:rPr>
          <w:lang w:val="en"/>
        </w:rPr>
        <w:t>’</w:t>
      </w:r>
      <w:r w:rsidR="007F74D1">
        <w:rPr>
          <w:lang w:val="en"/>
        </w:rPr>
        <w:t>s</w:t>
      </w:r>
      <w:r w:rsidR="003F2864" w:rsidRPr="003F2864">
        <w:rPr>
          <w:lang w:val="en"/>
        </w:rPr>
        <w:t xml:space="preserve"> Mission Statement</w:t>
      </w:r>
      <w:bookmarkEnd w:id="124"/>
      <w:r w:rsidR="003F2864" w:rsidRPr="003F2864">
        <w:rPr>
          <w:lang w:val="en"/>
        </w:rPr>
        <w:t xml:space="preserve">  </w:t>
      </w:r>
    </w:p>
    <w:p w14:paraId="0BA15587" w14:textId="77777777" w:rsidR="001A7B7B" w:rsidRDefault="003F2864" w:rsidP="003D7828">
      <w:pPr>
        <w:spacing w:after="240"/>
        <w:ind w:left="720"/>
        <w:rPr>
          <w:szCs w:val="28"/>
        </w:rPr>
      </w:pPr>
      <w:r>
        <w:rPr>
          <w:szCs w:val="28"/>
        </w:rPr>
        <w:t>E</w:t>
      </w:r>
      <w:r w:rsidRPr="003F2864">
        <w:rPr>
          <w:szCs w:val="28"/>
        </w:rPr>
        <w:t>ncouraging people with disabilities to be in control of their lives and live more independently through a diverse range of choices and opportunities."</w:t>
      </w:r>
    </w:p>
    <w:p w14:paraId="475AC4CE" w14:textId="60B34109" w:rsidR="003F2864" w:rsidRDefault="003F2864" w:rsidP="003D7828">
      <w:pPr>
        <w:pStyle w:val="Heading2"/>
        <w:ind w:left="720"/>
        <w:rPr>
          <w:color w:val="202020"/>
          <w:lang w:val="en"/>
        </w:rPr>
      </w:pPr>
      <w:bookmarkStart w:id="125" w:name="_Toc514332276"/>
      <w:r w:rsidRPr="003F2864">
        <w:t>Catchment Area</w:t>
      </w:r>
      <w:bookmarkEnd w:id="125"/>
      <w:r w:rsidRPr="003F2864">
        <w:rPr>
          <w:color w:val="202020"/>
          <w:lang w:val="en"/>
        </w:rPr>
        <w:t xml:space="preserve"> </w:t>
      </w:r>
    </w:p>
    <w:p w14:paraId="003CE57C" w14:textId="77777777" w:rsidR="003F2864" w:rsidRDefault="003F2864" w:rsidP="003D7828">
      <w:pPr>
        <w:spacing w:after="240"/>
        <w:ind w:left="720"/>
        <w:rPr>
          <w:lang w:val="en"/>
        </w:rPr>
      </w:pPr>
      <w:r>
        <w:rPr>
          <w:lang w:val="en"/>
        </w:rPr>
        <w:t>Fresno, Kings, Madera, Merced, and Tulare Counties</w:t>
      </w:r>
    </w:p>
    <w:p w14:paraId="3B3C86EF" w14:textId="598D2222" w:rsidR="003F2864" w:rsidRDefault="003F2864" w:rsidP="003D7828">
      <w:pPr>
        <w:pStyle w:val="Heading3"/>
        <w:ind w:left="720"/>
        <w:rPr>
          <w:lang w:val="en"/>
        </w:rPr>
      </w:pPr>
      <w:bookmarkStart w:id="126" w:name="_Toc514332277"/>
      <w:r>
        <w:rPr>
          <w:lang w:val="en"/>
        </w:rPr>
        <w:t>RICV Main Office</w:t>
      </w:r>
      <w:bookmarkEnd w:id="126"/>
    </w:p>
    <w:p w14:paraId="1C116435" w14:textId="77777777" w:rsidR="003F2864" w:rsidRDefault="003F2864" w:rsidP="003D7828">
      <w:pPr>
        <w:ind w:left="720"/>
        <w:rPr>
          <w:lang w:val="en"/>
        </w:rPr>
      </w:pPr>
      <w:r>
        <w:rPr>
          <w:lang w:val="en"/>
        </w:rPr>
        <w:t>3008 North Fresno Street</w:t>
      </w:r>
    </w:p>
    <w:p w14:paraId="623DFDE6" w14:textId="77777777" w:rsidR="003F2864" w:rsidRDefault="003F2864" w:rsidP="003D7828">
      <w:pPr>
        <w:ind w:left="720"/>
        <w:rPr>
          <w:lang w:val="en"/>
        </w:rPr>
      </w:pPr>
      <w:r>
        <w:rPr>
          <w:lang w:val="en"/>
        </w:rPr>
        <w:t>Fresno, CA 93703</w:t>
      </w:r>
    </w:p>
    <w:p w14:paraId="7F4246AE" w14:textId="77777777" w:rsidR="003F2864" w:rsidRDefault="003F2864" w:rsidP="003D7828">
      <w:pPr>
        <w:ind w:left="720"/>
        <w:rPr>
          <w:lang w:val="en"/>
        </w:rPr>
      </w:pPr>
      <w:r>
        <w:rPr>
          <w:lang w:val="en"/>
        </w:rPr>
        <w:t>Fresno County</w:t>
      </w:r>
    </w:p>
    <w:p w14:paraId="2C9E7128" w14:textId="77777777" w:rsidR="003F2864" w:rsidRDefault="003F2864" w:rsidP="003D7828">
      <w:pPr>
        <w:ind w:left="720"/>
        <w:rPr>
          <w:lang w:val="en"/>
        </w:rPr>
      </w:pPr>
      <w:r>
        <w:rPr>
          <w:lang w:val="en"/>
        </w:rPr>
        <w:t>559-221-2330 Voice</w:t>
      </w:r>
    </w:p>
    <w:p w14:paraId="5567CD64" w14:textId="77777777" w:rsidR="003F2864" w:rsidRDefault="003F2864" w:rsidP="003D7828">
      <w:pPr>
        <w:ind w:left="720"/>
        <w:rPr>
          <w:lang w:val="en"/>
        </w:rPr>
      </w:pPr>
      <w:r>
        <w:rPr>
          <w:lang w:val="en"/>
        </w:rPr>
        <w:t>559-221-2340 Fax</w:t>
      </w:r>
    </w:p>
    <w:p w14:paraId="0A3F6892" w14:textId="77777777" w:rsidR="003F2864" w:rsidRDefault="003F2864" w:rsidP="003D7828">
      <w:pPr>
        <w:ind w:left="720"/>
        <w:rPr>
          <w:lang w:val="en"/>
        </w:rPr>
      </w:pPr>
      <w:r>
        <w:rPr>
          <w:lang w:val="en"/>
        </w:rPr>
        <w:t>559-408-5185 Video Relay</w:t>
      </w:r>
    </w:p>
    <w:p w14:paraId="3D9B6A74" w14:textId="77777777" w:rsidR="003F2864" w:rsidRDefault="003F2864" w:rsidP="003D7828">
      <w:pPr>
        <w:ind w:left="720"/>
        <w:rPr>
          <w:lang w:val="en"/>
        </w:rPr>
      </w:pPr>
      <w:r>
        <w:rPr>
          <w:lang w:val="en"/>
        </w:rPr>
        <w:t>Executive Director: Larry Wagner</w:t>
      </w:r>
    </w:p>
    <w:p w14:paraId="0E4FAD93" w14:textId="77777777" w:rsidR="003F2864" w:rsidRDefault="003F2864" w:rsidP="003D7828">
      <w:pPr>
        <w:spacing w:after="240"/>
        <w:ind w:left="720"/>
        <w:rPr>
          <w:rStyle w:val="Hyperlink"/>
          <w:lang w:val="en"/>
        </w:rPr>
      </w:pPr>
      <w:r>
        <w:rPr>
          <w:lang w:val="en"/>
        </w:rPr>
        <w:t xml:space="preserve">Website: </w:t>
      </w:r>
      <w:hyperlink r:id="rId29" w:history="1">
        <w:r w:rsidRPr="003F2864">
          <w:rPr>
            <w:rStyle w:val="Hyperlink"/>
            <w:lang w:val="en"/>
          </w:rPr>
          <w:t>Resources for Independence Central Valley</w:t>
        </w:r>
      </w:hyperlink>
    </w:p>
    <w:p w14:paraId="21C2942E" w14:textId="63C2E8D7" w:rsidR="003F2864" w:rsidRDefault="003F2864" w:rsidP="003D7828">
      <w:pPr>
        <w:pStyle w:val="Heading3"/>
        <w:ind w:left="720"/>
        <w:rPr>
          <w:lang w:val="en"/>
        </w:rPr>
      </w:pPr>
      <w:bookmarkStart w:id="127" w:name="_Toc514332278"/>
      <w:r>
        <w:rPr>
          <w:lang w:val="en"/>
        </w:rPr>
        <w:t>Merced Office</w:t>
      </w:r>
      <w:bookmarkEnd w:id="127"/>
    </w:p>
    <w:p w14:paraId="40BB6FE5" w14:textId="77777777" w:rsidR="003F2864" w:rsidRDefault="003F2864" w:rsidP="003D7828">
      <w:pPr>
        <w:ind w:left="720"/>
        <w:rPr>
          <w:lang w:val="en"/>
        </w:rPr>
      </w:pPr>
      <w:r>
        <w:rPr>
          <w:lang w:val="en"/>
        </w:rPr>
        <w:t>710 West 19</w:t>
      </w:r>
      <w:r w:rsidRPr="003F2864">
        <w:rPr>
          <w:vertAlign w:val="superscript"/>
          <w:lang w:val="en"/>
        </w:rPr>
        <w:t>th</w:t>
      </w:r>
      <w:r>
        <w:rPr>
          <w:lang w:val="en"/>
        </w:rPr>
        <w:t xml:space="preserve"> Street, Suite 5</w:t>
      </w:r>
    </w:p>
    <w:p w14:paraId="71C06D18" w14:textId="77777777" w:rsidR="003F2864" w:rsidRDefault="003F2864" w:rsidP="003D7828">
      <w:pPr>
        <w:ind w:left="720"/>
        <w:rPr>
          <w:lang w:val="en"/>
        </w:rPr>
      </w:pPr>
      <w:r>
        <w:rPr>
          <w:lang w:val="en"/>
        </w:rPr>
        <w:t>Merced, CA 96340</w:t>
      </w:r>
    </w:p>
    <w:p w14:paraId="7E2627CD" w14:textId="77777777" w:rsidR="003F2864" w:rsidRDefault="003F2864" w:rsidP="003D7828">
      <w:pPr>
        <w:spacing w:after="240"/>
        <w:ind w:left="720"/>
        <w:rPr>
          <w:lang w:val="en"/>
        </w:rPr>
      </w:pPr>
      <w:r>
        <w:rPr>
          <w:lang w:val="en"/>
        </w:rPr>
        <w:t>209-383-1683 Voice/Fax</w:t>
      </w:r>
    </w:p>
    <w:p w14:paraId="18D1EDDE" w14:textId="26765FAA" w:rsidR="003F2864" w:rsidRDefault="003F2864" w:rsidP="003D7828">
      <w:pPr>
        <w:pStyle w:val="Heading3"/>
        <w:ind w:left="720"/>
        <w:rPr>
          <w:lang w:val="en"/>
        </w:rPr>
      </w:pPr>
      <w:bookmarkStart w:id="128" w:name="_Toc514332279"/>
      <w:r>
        <w:rPr>
          <w:lang w:val="en"/>
        </w:rPr>
        <w:t>Visalia Office</w:t>
      </w:r>
      <w:bookmarkEnd w:id="128"/>
    </w:p>
    <w:p w14:paraId="038A17D4" w14:textId="77777777" w:rsidR="003D7828" w:rsidRPr="003D7828" w:rsidRDefault="003D7828" w:rsidP="003D7828">
      <w:pPr>
        <w:ind w:left="720"/>
        <w:rPr>
          <w:lang w:val="en"/>
        </w:rPr>
      </w:pPr>
      <w:r w:rsidRPr="003D7828">
        <w:rPr>
          <w:lang w:val="en"/>
        </w:rPr>
        <w:t>425 E. Oak Ave.</w:t>
      </w:r>
    </w:p>
    <w:p w14:paraId="63C0CBB2" w14:textId="77777777" w:rsidR="003D7828" w:rsidRPr="003D7828" w:rsidRDefault="003D7828" w:rsidP="003D7828">
      <w:pPr>
        <w:ind w:left="720"/>
        <w:rPr>
          <w:lang w:val="en"/>
        </w:rPr>
      </w:pPr>
      <w:r w:rsidRPr="003D7828">
        <w:rPr>
          <w:lang w:val="en"/>
        </w:rPr>
        <w:t>Visalia, Ca 93291</w:t>
      </w:r>
    </w:p>
    <w:p w14:paraId="765367E4" w14:textId="77777777" w:rsidR="003D7828" w:rsidRPr="003D7828" w:rsidRDefault="003D7828" w:rsidP="003D7828">
      <w:pPr>
        <w:ind w:left="720"/>
        <w:rPr>
          <w:lang w:val="en"/>
        </w:rPr>
      </w:pPr>
    </w:p>
    <w:p w14:paraId="78C59C2C" w14:textId="77777777" w:rsidR="003D7828" w:rsidRPr="003D7828" w:rsidRDefault="003D7828" w:rsidP="003D7828">
      <w:pPr>
        <w:ind w:left="720"/>
        <w:rPr>
          <w:lang w:val="en"/>
        </w:rPr>
      </w:pPr>
      <w:r w:rsidRPr="003D7828">
        <w:rPr>
          <w:lang w:val="en"/>
        </w:rPr>
        <w:t>Mailing address:</w:t>
      </w:r>
    </w:p>
    <w:p w14:paraId="5005380C" w14:textId="77777777" w:rsidR="003D7828" w:rsidRPr="003D7828" w:rsidRDefault="003D7828" w:rsidP="003D7828">
      <w:pPr>
        <w:ind w:left="720"/>
        <w:rPr>
          <w:lang w:val="en"/>
        </w:rPr>
      </w:pPr>
      <w:r w:rsidRPr="003D7828">
        <w:rPr>
          <w:lang w:val="en"/>
        </w:rPr>
        <w:t>P.O. Box 909</w:t>
      </w:r>
    </w:p>
    <w:p w14:paraId="4F18B994" w14:textId="77777777" w:rsidR="003D7828" w:rsidRDefault="003D7828" w:rsidP="003D7828">
      <w:pPr>
        <w:ind w:left="720"/>
        <w:rPr>
          <w:lang w:val="en"/>
        </w:rPr>
      </w:pPr>
      <w:r w:rsidRPr="003D7828">
        <w:rPr>
          <w:lang w:val="en"/>
        </w:rPr>
        <w:t>Visalia, CA 93279</w:t>
      </w:r>
    </w:p>
    <w:p w14:paraId="0ED9D5F9" w14:textId="77777777" w:rsidR="003D7828" w:rsidRDefault="003D7828" w:rsidP="003D7828">
      <w:pPr>
        <w:ind w:left="720"/>
        <w:rPr>
          <w:lang w:val="en"/>
        </w:rPr>
      </w:pPr>
    </w:p>
    <w:p w14:paraId="3E8DDB72" w14:textId="02945051" w:rsidR="003F2864" w:rsidRDefault="003F2864" w:rsidP="003D7828">
      <w:pPr>
        <w:ind w:left="720"/>
        <w:rPr>
          <w:lang w:val="en"/>
        </w:rPr>
      </w:pPr>
      <w:r>
        <w:rPr>
          <w:lang w:val="en"/>
        </w:rPr>
        <w:t>559-622-9276 Voice</w:t>
      </w:r>
    </w:p>
    <w:p w14:paraId="63288452" w14:textId="77777777" w:rsidR="003F2864" w:rsidRDefault="003F2864" w:rsidP="003D7828">
      <w:pPr>
        <w:ind w:left="720"/>
        <w:rPr>
          <w:lang w:val="en"/>
        </w:rPr>
      </w:pPr>
      <w:r>
        <w:rPr>
          <w:lang w:val="en"/>
        </w:rPr>
        <w:t>559-622-9638 Fax</w:t>
      </w:r>
    </w:p>
    <w:p w14:paraId="24692AD0" w14:textId="137744B1" w:rsidR="003F2864" w:rsidRDefault="003F2864" w:rsidP="003F2864">
      <w:pPr>
        <w:pStyle w:val="Heading1"/>
        <w:spacing w:after="240"/>
        <w:rPr>
          <w:rStyle w:val="Heading1Char"/>
          <w:b/>
        </w:rPr>
      </w:pPr>
      <w:bookmarkStart w:id="129" w:name="_Toc514332280"/>
      <w:r w:rsidRPr="003F2864">
        <w:rPr>
          <w:rStyle w:val="Heading1Char"/>
          <w:b/>
        </w:rPr>
        <w:t>Resources for Independent Living (RIL)</w:t>
      </w:r>
      <w:bookmarkEnd w:id="129"/>
    </w:p>
    <w:p w14:paraId="719C2C0D" w14:textId="6476EED6" w:rsidR="003F2864" w:rsidRDefault="003F2864" w:rsidP="003D7828">
      <w:pPr>
        <w:pStyle w:val="Heading2"/>
        <w:ind w:left="720"/>
        <w:rPr>
          <w:rStyle w:val="Heading1Char"/>
          <w:b/>
          <w:szCs w:val="26"/>
          <w:u w:val="none"/>
        </w:rPr>
      </w:pPr>
      <w:bookmarkStart w:id="130" w:name="_Toc514332281"/>
      <w:bookmarkStart w:id="131" w:name="_Toc508087593"/>
      <w:bookmarkStart w:id="132" w:name="_Toc508175577"/>
      <w:r>
        <w:rPr>
          <w:rStyle w:val="Heading1Char"/>
          <w:b/>
          <w:szCs w:val="26"/>
        </w:rPr>
        <w:t>RIL</w:t>
      </w:r>
      <w:r w:rsidR="004C3C2D">
        <w:rPr>
          <w:rStyle w:val="Heading1Char"/>
          <w:b/>
          <w:szCs w:val="26"/>
        </w:rPr>
        <w:t>’</w:t>
      </w:r>
      <w:r w:rsidRPr="003F2864">
        <w:rPr>
          <w:rStyle w:val="Heading1Char"/>
          <w:b/>
          <w:szCs w:val="26"/>
        </w:rPr>
        <w:t>s Mission Statement</w:t>
      </w:r>
      <w:bookmarkEnd w:id="130"/>
      <w:bookmarkEnd w:id="131"/>
      <w:bookmarkEnd w:id="132"/>
    </w:p>
    <w:p w14:paraId="0F52DB4C" w14:textId="77777777" w:rsidR="00B83E2C" w:rsidRDefault="00B83E2C" w:rsidP="003D7828">
      <w:pPr>
        <w:ind w:left="720"/>
      </w:pPr>
      <w:r>
        <w:t>Promoting the socio-economic independence of persons with disabilities by providing peer supported consumer-directed independent living services.</w:t>
      </w:r>
    </w:p>
    <w:p w14:paraId="78B3ADBA" w14:textId="77777777" w:rsidR="00200338" w:rsidRPr="00B83E2C" w:rsidRDefault="00200338" w:rsidP="003D7828">
      <w:pPr>
        <w:ind w:left="720"/>
      </w:pPr>
    </w:p>
    <w:p w14:paraId="201C9E7A" w14:textId="32778B98" w:rsidR="00405F28" w:rsidRDefault="003F2864" w:rsidP="003D7828">
      <w:pPr>
        <w:pStyle w:val="Heading2"/>
        <w:ind w:left="720"/>
        <w:rPr>
          <w:rStyle w:val="Heading1Char"/>
          <w:b/>
          <w:szCs w:val="26"/>
          <w:u w:val="none"/>
        </w:rPr>
      </w:pPr>
      <w:bookmarkStart w:id="133" w:name="_Toc514332282"/>
      <w:r w:rsidRPr="003F2864">
        <w:rPr>
          <w:rStyle w:val="Heading1Char"/>
          <w:b/>
          <w:szCs w:val="26"/>
        </w:rPr>
        <w:t>Catchment Area</w:t>
      </w:r>
      <w:bookmarkEnd w:id="133"/>
      <w:r w:rsidRPr="003F2864">
        <w:rPr>
          <w:rStyle w:val="Heading1Char"/>
          <w:b/>
          <w:szCs w:val="26"/>
        </w:rPr>
        <w:t xml:space="preserve"> </w:t>
      </w:r>
    </w:p>
    <w:p w14:paraId="04F86300" w14:textId="77777777" w:rsidR="00771292" w:rsidRPr="00771292" w:rsidRDefault="00771292" w:rsidP="003D7828">
      <w:pPr>
        <w:spacing w:after="240"/>
        <w:ind w:left="720"/>
      </w:pPr>
      <w:r>
        <w:t>Sacramento and Yolo Counties</w:t>
      </w:r>
    </w:p>
    <w:p w14:paraId="47FA9EB6" w14:textId="24FD81DE" w:rsidR="003F2864" w:rsidRDefault="003F2864" w:rsidP="003D7828">
      <w:pPr>
        <w:pStyle w:val="Heading3"/>
        <w:ind w:left="720"/>
        <w:rPr>
          <w:rStyle w:val="Heading1Char"/>
          <w:b/>
          <w:u w:val="none"/>
        </w:rPr>
      </w:pPr>
      <w:bookmarkStart w:id="134" w:name="_Toc514332283"/>
      <w:r>
        <w:rPr>
          <w:rStyle w:val="Heading1Char"/>
          <w:b/>
        </w:rPr>
        <w:t>RIL Main Office</w:t>
      </w:r>
      <w:bookmarkEnd w:id="134"/>
    </w:p>
    <w:p w14:paraId="74A7904B" w14:textId="77777777" w:rsidR="00B83E2C" w:rsidRDefault="00B83E2C" w:rsidP="003D7828">
      <w:pPr>
        <w:ind w:left="720"/>
      </w:pPr>
      <w:r>
        <w:t>420 I Street, Level B, Suite 3</w:t>
      </w:r>
    </w:p>
    <w:p w14:paraId="5B5787D4" w14:textId="77777777" w:rsidR="00B83E2C" w:rsidRDefault="00B83E2C" w:rsidP="003D7828">
      <w:pPr>
        <w:ind w:left="720"/>
      </w:pPr>
      <w:r>
        <w:t>Sacramento, CA 95814</w:t>
      </w:r>
    </w:p>
    <w:p w14:paraId="4802B026" w14:textId="77777777" w:rsidR="00B83E2C" w:rsidRDefault="00B83E2C" w:rsidP="003D7828">
      <w:pPr>
        <w:ind w:left="720"/>
      </w:pPr>
      <w:r>
        <w:t>Sacramento County</w:t>
      </w:r>
    </w:p>
    <w:p w14:paraId="2A2C7D5E" w14:textId="77777777" w:rsidR="00B83E2C" w:rsidRDefault="00B83E2C" w:rsidP="003D7828">
      <w:pPr>
        <w:ind w:left="720"/>
      </w:pPr>
      <w:r>
        <w:t>916-446-3074 Voice/TTY</w:t>
      </w:r>
    </w:p>
    <w:p w14:paraId="07D257A4" w14:textId="77777777" w:rsidR="00B83E2C" w:rsidRDefault="00B83E2C" w:rsidP="003D7828">
      <w:pPr>
        <w:ind w:left="720"/>
      </w:pPr>
      <w:r>
        <w:t>916-446-2443 Fax</w:t>
      </w:r>
    </w:p>
    <w:p w14:paraId="2B78F5E9" w14:textId="77777777" w:rsidR="00B83E2C" w:rsidRDefault="00B83E2C" w:rsidP="003D7828">
      <w:pPr>
        <w:ind w:left="720"/>
      </w:pPr>
      <w:r>
        <w:t>Executive Director: Joanne Bodine</w:t>
      </w:r>
    </w:p>
    <w:p w14:paraId="5A7EC27C" w14:textId="77777777" w:rsidR="00B83E2C" w:rsidRPr="00B83E2C" w:rsidRDefault="00B83E2C" w:rsidP="003D7828">
      <w:pPr>
        <w:ind w:left="720"/>
      </w:pPr>
      <w:r>
        <w:t>Website:</w:t>
      </w:r>
      <w:r w:rsidRPr="00B83E2C">
        <w:t xml:space="preserve"> </w:t>
      </w:r>
      <w:hyperlink r:id="rId30" w:history="1">
        <w:r w:rsidRPr="00B83E2C">
          <w:rPr>
            <w:rStyle w:val="Hyperlink"/>
          </w:rPr>
          <w:t>Resources for Independent Living</w:t>
        </w:r>
      </w:hyperlink>
    </w:p>
    <w:p w14:paraId="4BF7FCE4" w14:textId="07AEA83D" w:rsidR="003F2864" w:rsidRPr="003F2864" w:rsidRDefault="003F2864" w:rsidP="003F2864">
      <w:pPr>
        <w:pStyle w:val="Heading1"/>
        <w:spacing w:after="240"/>
        <w:rPr>
          <w:rStyle w:val="Heading1Char"/>
          <w:b/>
        </w:rPr>
      </w:pPr>
      <w:bookmarkStart w:id="135" w:name="_Toc514332284"/>
      <w:r w:rsidRPr="003F2864">
        <w:rPr>
          <w:rStyle w:val="Heading1Char"/>
          <w:b/>
        </w:rPr>
        <w:t>Rolling Start, Inc. (RS)</w:t>
      </w:r>
      <w:bookmarkEnd w:id="135"/>
    </w:p>
    <w:p w14:paraId="03AD9B9C" w14:textId="014A2BA4" w:rsidR="003F2864" w:rsidRDefault="003F2864" w:rsidP="003D7828">
      <w:pPr>
        <w:pStyle w:val="Heading2"/>
        <w:ind w:left="720"/>
        <w:rPr>
          <w:rStyle w:val="Hyperlink"/>
          <w:color w:val="auto"/>
          <w:szCs w:val="32"/>
        </w:rPr>
      </w:pPr>
      <w:bookmarkStart w:id="136" w:name="_Toc514332285"/>
      <w:r w:rsidRPr="003F2864">
        <w:rPr>
          <w:rStyle w:val="Hyperlink"/>
          <w:color w:val="auto"/>
        </w:rPr>
        <w:t>RS</w:t>
      </w:r>
      <w:r w:rsidR="004C3C2D">
        <w:rPr>
          <w:rStyle w:val="Hyperlink"/>
          <w:color w:val="auto"/>
        </w:rPr>
        <w:t>’</w:t>
      </w:r>
      <w:r w:rsidR="00406B2D">
        <w:rPr>
          <w:rStyle w:val="Hyperlink"/>
          <w:color w:val="auto"/>
        </w:rPr>
        <w:t>s</w:t>
      </w:r>
      <w:r w:rsidRPr="003F2864">
        <w:rPr>
          <w:rStyle w:val="Hyperlink"/>
          <w:color w:val="auto"/>
        </w:rPr>
        <w:t xml:space="preserve"> Mission Statement</w:t>
      </w:r>
      <w:bookmarkEnd w:id="136"/>
    </w:p>
    <w:p w14:paraId="36376EEA" w14:textId="77777777" w:rsidR="003F2864" w:rsidRPr="003F2864" w:rsidRDefault="003F2864" w:rsidP="003D7828">
      <w:pPr>
        <w:spacing w:after="240"/>
        <w:ind w:left="720"/>
        <w:rPr>
          <w:szCs w:val="28"/>
        </w:rPr>
      </w:pPr>
      <w:r w:rsidRPr="003F2864">
        <w:rPr>
          <w:szCs w:val="28"/>
        </w:rPr>
        <w:t>We educate and empower people with disabilities to achieve the independent life</w:t>
      </w:r>
      <w:r w:rsidR="006E1A0D">
        <w:rPr>
          <w:szCs w:val="28"/>
        </w:rPr>
        <w:t xml:space="preserve"> </w:t>
      </w:r>
      <w:r w:rsidRPr="003F2864">
        <w:rPr>
          <w:szCs w:val="28"/>
        </w:rPr>
        <w:t>of their choice.</w:t>
      </w:r>
    </w:p>
    <w:p w14:paraId="07A6C62D" w14:textId="70A9EE7D" w:rsidR="006E1A0D" w:rsidRDefault="003F2864" w:rsidP="003D7828">
      <w:pPr>
        <w:pStyle w:val="Heading2"/>
        <w:ind w:left="720"/>
      </w:pPr>
      <w:bookmarkStart w:id="137" w:name="_Toc514332286"/>
      <w:r w:rsidRPr="003F2864">
        <w:t>Catchment Area</w:t>
      </w:r>
      <w:bookmarkEnd w:id="137"/>
      <w:r w:rsidRPr="003F2864">
        <w:t xml:space="preserve"> </w:t>
      </w:r>
    </w:p>
    <w:p w14:paraId="240D648C" w14:textId="77777777" w:rsidR="003F2864" w:rsidRDefault="003F2864" w:rsidP="003D7828">
      <w:pPr>
        <w:spacing w:after="240"/>
        <w:ind w:left="720"/>
      </w:pPr>
      <w:r w:rsidRPr="003F2864">
        <w:t>Inyo, Mono, and San Bernardino Counties</w:t>
      </w:r>
    </w:p>
    <w:p w14:paraId="30D70B2E" w14:textId="533195FC" w:rsidR="003F2864" w:rsidRDefault="003F2864" w:rsidP="003D7828">
      <w:pPr>
        <w:pStyle w:val="Heading3"/>
        <w:ind w:left="720"/>
        <w:rPr>
          <w:rStyle w:val="Hyperlink"/>
          <w:rFonts w:eastAsiaTheme="minorHAnsi" w:cs="Times New Roman"/>
          <w:b w:val="0"/>
          <w:color w:val="000000" w:themeColor="text1"/>
          <w:szCs w:val="28"/>
        </w:rPr>
      </w:pPr>
      <w:bookmarkStart w:id="138" w:name="_Toc514332287"/>
      <w:r>
        <w:rPr>
          <w:rStyle w:val="Hyperlink"/>
          <w:color w:val="000000" w:themeColor="text1"/>
          <w:szCs w:val="28"/>
        </w:rPr>
        <w:t>RS Main Office</w:t>
      </w:r>
      <w:bookmarkEnd w:id="138"/>
    </w:p>
    <w:p w14:paraId="44D49FA7" w14:textId="77777777" w:rsidR="003F2864" w:rsidRDefault="003F2864" w:rsidP="003D7828">
      <w:pPr>
        <w:ind w:left="720"/>
        <w:rPr>
          <w:rStyle w:val="Hyperlink"/>
          <w:rFonts w:eastAsiaTheme="majorEastAsia" w:cstheme="majorBidi"/>
          <w:b/>
          <w:color w:val="000000" w:themeColor="text1"/>
          <w:szCs w:val="28"/>
          <w:u w:val="none"/>
        </w:rPr>
      </w:pPr>
      <w:r w:rsidRPr="003F2864">
        <w:rPr>
          <w:rStyle w:val="Hyperlink"/>
          <w:color w:val="000000" w:themeColor="text1"/>
          <w:szCs w:val="28"/>
          <w:u w:val="none"/>
        </w:rPr>
        <w:t>1955</w:t>
      </w:r>
      <w:r w:rsidR="005B2C7F">
        <w:rPr>
          <w:rStyle w:val="Hyperlink"/>
          <w:color w:val="000000" w:themeColor="text1"/>
          <w:szCs w:val="28"/>
          <w:u w:val="none"/>
        </w:rPr>
        <w:t xml:space="preserve"> South Hunts Lane</w:t>
      </w:r>
      <w:r>
        <w:rPr>
          <w:rStyle w:val="Hyperlink"/>
          <w:color w:val="000000" w:themeColor="text1"/>
          <w:szCs w:val="28"/>
          <w:u w:val="none"/>
        </w:rPr>
        <w:t>, Suite 101</w:t>
      </w:r>
    </w:p>
    <w:p w14:paraId="2BFDAF7F" w14:textId="77777777" w:rsidR="003F2864" w:rsidRDefault="003F2864" w:rsidP="003D7828">
      <w:pPr>
        <w:ind w:left="720"/>
        <w:rPr>
          <w:rStyle w:val="Hyperlink"/>
          <w:color w:val="000000" w:themeColor="text1"/>
          <w:szCs w:val="28"/>
          <w:u w:val="none"/>
        </w:rPr>
      </w:pPr>
      <w:r>
        <w:rPr>
          <w:rStyle w:val="Hyperlink"/>
          <w:color w:val="000000" w:themeColor="text1"/>
          <w:szCs w:val="28"/>
          <w:u w:val="none"/>
        </w:rPr>
        <w:t>San Bernardino, CA  92408</w:t>
      </w:r>
    </w:p>
    <w:p w14:paraId="3E426F35" w14:textId="77777777" w:rsidR="003F2864" w:rsidRDefault="003F2864" w:rsidP="003D7828">
      <w:pPr>
        <w:ind w:left="720"/>
        <w:rPr>
          <w:rStyle w:val="Hyperlink"/>
          <w:color w:val="000000" w:themeColor="text1"/>
          <w:szCs w:val="28"/>
          <w:u w:val="none"/>
        </w:rPr>
      </w:pPr>
      <w:r>
        <w:rPr>
          <w:rStyle w:val="Hyperlink"/>
          <w:color w:val="000000" w:themeColor="text1"/>
          <w:szCs w:val="28"/>
          <w:u w:val="none"/>
        </w:rPr>
        <w:t>San Bernardino County</w:t>
      </w:r>
    </w:p>
    <w:p w14:paraId="15B11674" w14:textId="77777777" w:rsidR="003F2864" w:rsidRDefault="003F2864" w:rsidP="003D7828">
      <w:pPr>
        <w:ind w:left="720"/>
        <w:rPr>
          <w:rStyle w:val="Hyperlink"/>
          <w:color w:val="000000" w:themeColor="text1"/>
          <w:szCs w:val="28"/>
          <w:u w:val="none"/>
        </w:rPr>
      </w:pPr>
      <w:r>
        <w:rPr>
          <w:rStyle w:val="Hyperlink"/>
          <w:color w:val="000000" w:themeColor="text1"/>
          <w:szCs w:val="28"/>
          <w:u w:val="none"/>
        </w:rPr>
        <w:t>909-890-9516 Voice</w:t>
      </w:r>
    </w:p>
    <w:p w14:paraId="45B71D95" w14:textId="77777777" w:rsidR="003F2864" w:rsidRDefault="003F2864" w:rsidP="003D7828">
      <w:pPr>
        <w:ind w:left="720"/>
        <w:rPr>
          <w:rStyle w:val="Hyperlink"/>
          <w:color w:val="000000" w:themeColor="text1"/>
          <w:szCs w:val="28"/>
          <w:u w:val="none"/>
        </w:rPr>
      </w:pPr>
      <w:r>
        <w:rPr>
          <w:rStyle w:val="Hyperlink"/>
          <w:color w:val="000000" w:themeColor="text1"/>
          <w:szCs w:val="28"/>
          <w:u w:val="none"/>
        </w:rPr>
        <w:lastRenderedPageBreak/>
        <w:t>909-890-9517 Fax</w:t>
      </w:r>
    </w:p>
    <w:p w14:paraId="1CF6B4DF" w14:textId="77777777" w:rsidR="003F2864" w:rsidRDefault="003F2864" w:rsidP="003D7828">
      <w:pPr>
        <w:ind w:left="720"/>
        <w:rPr>
          <w:rStyle w:val="Hyperlink"/>
          <w:color w:val="000000" w:themeColor="text1"/>
          <w:szCs w:val="28"/>
          <w:u w:val="none"/>
        </w:rPr>
      </w:pPr>
      <w:r>
        <w:rPr>
          <w:rStyle w:val="Hyperlink"/>
          <w:color w:val="000000" w:themeColor="text1"/>
          <w:szCs w:val="28"/>
          <w:u w:val="none"/>
        </w:rPr>
        <w:t>909-252-7622 Video Phone</w:t>
      </w:r>
    </w:p>
    <w:p w14:paraId="3F859D63" w14:textId="77777777" w:rsidR="003F2864" w:rsidRDefault="003F2864" w:rsidP="003D7828">
      <w:pPr>
        <w:ind w:left="720"/>
        <w:rPr>
          <w:rStyle w:val="Hyperlink"/>
          <w:color w:val="000000" w:themeColor="text1"/>
          <w:szCs w:val="28"/>
          <w:u w:val="none"/>
        </w:rPr>
      </w:pPr>
      <w:r>
        <w:rPr>
          <w:rStyle w:val="Hyperlink"/>
          <w:color w:val="000000" w:themeColor="text1"/>
          <w:szCs w:val="28"/>
          <w:u w:val="none"/>
        </w:rPr>
        <w:t>Executive Director: Doug Vincent</w:t>
      </w:r>
    </w:p>
    <w:p w14:paraId="03F3B8A8" w14:textId="77777777" w:rsidR="003F2864" w:rsidRDefault="003F2864" w:rsidP="003D7828">
      <w:pPr>
        <w:spacing w:after="240"/>
        <w:ind w:left="720"/>
        <w:rPr>
          <w:rStyle w:val="Hyperlink"/>
          <w:szCs w:val="28"/>
        </w:rPr>
      </w:pPr>
      <w:r>
        <w:rPr>
          <w:rStyle w:val="Hyperlink"/>
          <w:color w:val="000000" w:themeColor="text1"/>
          <w:szCs w:val="28"/>
          <w:u w:val="none"/>
        </w:rPr>
        <w:t xml:space="preserve">Website: </w:t>
      </w:r>
      <w:hyperlink r:id="rId31" w:history="1">
        <w:r w:rsidRPr="003F2864">
          <w:rPr>
            <w:rStyle w:val="Hyperlink"/>
            <w:szCs w:val="28"/>
          </w:rPr>
          <w:t>Rolling Start</w:t>
        </w:r>
      </w:hyperlink>
    </w:p>
    <w:p w14:paraId="37FFC8C4" w14:textId="12003CE9" w:rsidR="003F2864" w:rsidRPr="003F2864" w:rsidRDefault="003F2864" w:rsidP="003D7828">
      <w:pPr>
        <w:pStyle w:val="Heading3"/>
        <w:ind w:left="720"/>
        <w:rPr>
          <w:rStyle w:val="Hyperlink"/>
          <w:rFonts w:eastAsiaTheme="minorHAnsi" w:cs="Times New Roman"/>
          <w:b w:val="0"/>
          <w:color w:val="auto"/>
          <w:szCs w:val="20"/>
        </w:rPr>
      </w:pPr>
      <w:bookmarkStart w:id="139" w:name="_Toc514332288"/>
      <w:r>
        <w:rPr>
          <w:rStyle w:val="Hyperlink"/>
          <w:color w:val="000000" w:themeColor="text1"/>
          <w:szCs w:val="28"/>
        </w:rPr>
        <w:t>Hesperia Office</w:t>
      </w:r>
      <w:bookmarkEnd w:id="139"/>
    </w:p>
    <w:p w14:paraId="6AC5E8D5" w14:textId="77777777" w:rsidR="003F2864" w:rsidRDefault="003F2864" w:rsidP="003D7828">
      <w:pPr>
        <w:ind w:left="720"/>
      </w:pPr>
      <w:r>
        <w:t>15550 Main Street, #C-12</w:t>
      </w:r>
    </w:p>
    <w:p w14:paraId="45822738" w14:textId="77777777" w:rsidR="003F2864" w:rsidRDefault="003F2864" w:rsidP="003D7828">
      <w:pPr>
        <w:ind w:left="720"/>
      </w:pPr>
      <w:r>
        <w:t>Hesperia, CA 92345</w:t>
      </w:r>
    </w:p>
    <w:p w14:paraId="2D27624A" w14:textId="77777777" w:rsidR="003F2864" w:rsidRDefault="003F2864" w:rsidP="003D7828">
      <w:pPr>
        <w:ind w:left="720"/>
      </w:pPr>
      <w:r>
        <w:t>760-949-7626 Voice</w:t>
      </w:r>
    </w:p>
    <w:p w14:paraId="5AF28DA5" w14:textId="77777777" w:rsidR="003F2864" w:rsidRDefault="003F2864" w:rsidP="003D7828">
      <w:pPr>
        <w:ind w:left="720"/>
      </w:pPr>
      <w:r>
        <w:t>760-949-7629 Fax</w:t>
      </w:r>
    </w:p>
    <w:p w14:paraId="2630C7D6" w14:textId="77777777" w:rsidR="00517841" w:rsidRDefault="003F2864" w:rsidP="003D7828">
      <w:pPr>
        <w:ind w:left="720"/>
      </w:pPr>
      <w:r>
        <w:t>760-552-8581 Video Phone</w:t>
      </w:r>
    </w:p>
    <w:p w14:paraId="386F2EDD" w14:textId="4D2E9A37" w:rsidR="00517841" w:rsidRDefault="00517841" w:rsidP="00517841">
      <w:pPr>
        <w:pStyle w:val="Heading1"/>
        <w:spacing w:after="240"/>
      </w:pPr>
      <w:bookmarkStart w:id="140" w:name="_Toc506811922"/>
      <w:bookmarkStart w:id="141" w:name="_Toc507765871"/>
      <w:bookmarkStart w:id="142" w:name="_Toc508022699"/>
      <w:bookmarkStart w:id="143" w:name="_Toc508175581"/>
      <w:bookmarkStart w:id="144" w:name="_Toc514332289"/>
      <w:r w:rsidRPr="00E7135E">
        <w:t>Service Center for Independent Life (SCIL)</w:t>
      </w:r>
      <w:bookmarkEnd w:id="140"/>
      <w:bookmarkEnd w:id="141"/>
      <w:bookmarkEnd w:id="142"/>
      <w:bookmarkEnd w:id="143"/>
      <w:bookmarkEnd w:id="144"/>
    </w:p>
    <w:p w14:paraId="1C65B120" w14:textId="4705C0E6" w:rsidR="00517841" w:rsidRDefault="00517841" w:rsidP="003D7828">
      <w:pPr>
        <w:pStyle w:val="Heading2"/>
        <w:ind w:left="720"/>
      </w:pPr>
      <w:bookmarkStart w:id="145" w:name="_Toc514332290"/>
      <w:r>
        <w:t>SCIL</w:t>
      </w:r>
      <w:r w:rsidR="004C3C2D">
        <w:t>’</w:t>
      </w:r>
      <w:r w:rsidRPr="004537D0">
        <w:t>s Mission Statement</w:t>
      </w:r>
      <w:bookmarkEnd w:id="145"/>
      <w:r w:rsidRPr="004537D0">
        <w:t xml:space="preserve"> </w:t>
      </w:r>
    </w:p>
    <w:p w14:paraId="0448CE21" w14:textId="77777777" w:rsidR="00517841" w:rsidRDefault="00517841" w:rsidP="003D7828">
      <w:pPr>
        <w:spacing w:after="240"/>
        <w:ind w:left="720"/>
        <w:rPr>
          <w:szCs w:val="28"/>
        </w:rPr>
      </w:pPr>
      <w:r w:rsidRPr="00517841">
        <w:rPr>
          <w:szCs w:val="28"/>
        </w:rPr>
        <w:t>To advocate for Inclusion, Access and a Barrier-Free Society.</w:t>
      </w:r>
    </w:p>
    <w:p w14:paraId="78186F9F" w14:textId="5D9C703F" w:rsidR="00517841" w:rsidRDefault="00517841" w:rsidP="003D7828">
      <w:pPr>
        <w:pStyle w:val="Heading2"/>
        <w:ind w:left="720"/>
      </w:pPr>
      <w:bookmarkStart w:id="146" w:name="_Toc514332291"/>
      <w:r w:rsidRPr="00782560">
        <w:t>Catchment area</w:t>
      </w:r>
      <w:bookmarkEnd w:id="146"/>
    </w:p>
    <w:p w14:paraId="5C7F2A56" w14:textId="77777777" w:rsidR="00517841" w:rsidRDefault="007F74D1" w:rsidP="003D7828">
      <w:pPr>
        <w:spacing w:after="240"/>
        <w:ind w:left="720"/>
        <w:rPr>
          <w:rFonts w:cs="Arial"/>
          <w:szCs w:val="28"/>
        </w:rPr>
      </w:pPr>
      <w:r>
        <w:t xml:space="preserve">Los Angeles County Zip codes: </w:t>
      </w:r>
      <w:r w:rsidR="00517841" w:rsidRPr="00517841">
        <w:rPr>
          <w:rFonts w:cs="Arial"/>
          <w:szCs w:val="28"/>
        </w:rPr>
        <w:t>91010, 91608, 91702, 91706, 91711, 91722, 91723, 91724, 91732, 91733, 91740, 91741, 91744, 91745, 91746, 91748, 91750, 91755,</w:t>
      </w:r>
      <w:r w:rsidR="00517841" w:rsidRPr="00517841">
        <w:rPr>
          <w:rFonts w:cs="Arial"/>
          <w:b/>
          <w:szCs w:val="28"/>
        </w:rPr>
        <w:t xml:space="preserve"> </w:t>
      </w:r>
      <w:r w:rsidR="00517841" w:rsidRPr="00517841">
        <w:rPr>
          <w:rFonts w:cs="Arial"/>
          <w:szCs w:val="28"/>
        </w:rPr>
        <w:t xml:space="preserve">91759, 91765, 91766, 91767, 91768, 91773, </w:t>
      </w:r>
      <w:r w:rsidR="00517841">
        <w:rPr>
          <w:rFonts w:cs="Arial"/>
          <w:szCs w:val="28"/>
        </w:rPr>
        <w:t xml:space="preserve">91789, 91790, 91791, </w:t>
      </w:r>
      <w:r w:rsidR="00517841" w:rsidRPr="00517841">
        <w:rPr>
          <w:rFonts w:cs="Arial"/>
          <w:szCs w:val="28"/>
        </w:rPr>
        <w:t>91792</w:t>
      </w:r>
    </w:p>
    <w:p w14:paraId="1587FD96" w14:textId="6EF66FCD" w:rsidR="00517841" w:rsidRDefault="00517841" w:rsidP="003D7828">
      <w:pPr>
        <w:pStyle w:val="Heading3"/>
        <w:ind w:left="720"/>
      </w:pPr>
      <w:bookmarkStart w:id="147" w:name="_Toc514332292"/>
      <w:r>
        <w:t>SCIL Main Office</w:t>
      </w:r>
      <w:bookmarkEnd w:id="147"/>
    </w:p>
    <w:p w14:paraId="1D181CE4" w14:textId="77777777" w:rsidR="00517841" w:rsidRDefault="00517841" w:rsidP="003D7828">
      <w:pPr>
        <w:ind w:left="720"/>
      </w:pPr>
      <w:r>
        <w:t>107 South Spring Street</w:t>
      </w:r>
    </w:p>
    <w:p w14:paraId="41190F8D" w14:textId="77777777" w:rsidR="00517841" w:rsidRDefault="00517841" w:rsidP="003D7828">
      <w:pPr>
        <w:ind w:left="720"/>
      </w:pPr>
      <w:r>
        <w:t>Claremont, CA 91711</w:t>
      </w:r>
    </w:p>
    <w:p w14:paraId="79765AF4" w14:textId="77777777" w:rsidR="00517841" w:rsidRDefault="00517841" w:rsidP="003D7828">
      <w:pPr>
        <w:ind w:left="720"/>
      </w:pPr>
      <w:r>
        <w:t>Los Angeles County</w:t>
      </w:r>
    </w:p>
    <w:p w14:paraId="4C8C2E76" w14:textId="77777777" w:rsidR="00517841" w:rsidRDefault="00517841" w:rsidP="003D7828">
      <w:pPr>
        <w:ind w:left="720"/>
      </w:pPr>
      <w:r>
        <w:t>909-621-6722 Voice</w:t>
      </w:r>
    </w:p>
    <w:p w14:paraId="38DF4D65" w14:textId="77777777" w:rsidR="00517841" w:rsidRDefault="00517841" w:rsidP="003D7828">
      <w:pPr>
        <w:ind w:left="720"/>
      </w:pPr>
      <w:r>
        <w:t>909-445-0727 Fax</w:t>
      </w:r>
    </w:p>
    <w:p w14:paraId="69A8DE13" w14:textId="77777777" w:rsidR="00517841" w:rsidRDefault="00517841" w:rsidP="003D7828">
      <w:pPr>
        <w:ind w:left="720"/>
      </w:pPr>
      <w:r>
        <w:t>Executive Director: Larry Grable</w:t>
      </w:r>
    </w:p>
    <w:p w14:paraId="0E5C7C8F" w14:textId="77777777" w:rsidR="00517841" w:rsidRDefault="00517841" w:rsidP="003D7828">
      <w:pPr>
        <w:ind w:left="720"/>
        <w:rPr>
          <w:rStyle w:val="Hyperlink"/>
        </w:rPr>
      </w:pPr>
      <w:r>
        <w:t xml:space="preserve">Website: </w:t>
      </w:r>
      <w:hyperlink r:id="rId32" w:history="1">
        <w:r w:rsidRPr="00517841">
          <w:rPr>
            <w:rStyle w:val="Hyperlink"/>
          </w:rPr>
          <w:t>Service Center for Independent Life</w:t>
        </w:r>
      </w:hyperlink>
    </w:p>
    <w:p w14:paraId="0D2344E2" w14:textId="216528C3" w:rsidR="00517841" w:rsidRDefault="00517841" w:rsidP="00517841">
      <w:pPr>
        <w:pStyle w:val="Heading1"/>
        <w:spacing w:after="240"/>
      </w:pPr>
      <w:bookmarkStart w:id="148" w:name="_Toc506811923"/>
      <w:bookmarkStart w:id="149" w:name="_Toc507765873"/>
      <w:bookmarkStart w:id="150" w:name="_Toc508022701"/>
      <w:bookmarkStart w:id="151" w:name="_Toc508175583"/>
      <w:bookmarkStart w:id="152" w:name="_Toc514332293"/>
      <w:r w:rsidRPr="00A820B7">
        <w:t>Silicon Valley Independent Living Center (SVILC)</w:t>
      </w:r>
      <w:bookmarkEnd w:id="148"/>
      <w:bookmarkEnd w:id="149"/>
      <w:bookmarkEnd w:id="150"/>
      <w:bookmarkEnd w:id="151"/>
      <w:bookmarkEnd w:id="152"/>
    </w:p>
    <w:p w14:paraId="1D1637CB" w14:textId="21CF3D7E" w:rsidR="00517841" w:rsidRDefault="00517841" w:rsidP="003D7828">
      <w:pPr>
        <w:pStyle w:val="Heading2"/>
        <w:ind w:left="720"/>
      </w:pPr>
      <w:bookmarkStart w:id="153" w:name="_Toc514332294"/>
      <w:r>
        <w:t>SVILC</w:t>
      </w:r>
      <w:r w:rsidR="004C3C2D">
        <w:t>’</w:t>
      </w:r>
      <w:r w:rsidRPr="003173CF">
        <w:t>s Mission Statement</w:t>
      </w:r>
      <w:bookmarkEnd w:id="153"/>
    </w:p>
    <w:p w14:paraId="7867283B" w14:textId="77777777" w:rsidR="00517841" w:rsidRDefault="00517841" w:rsidP="003D7828">
      <w:pPr>
        <w:widowControl w:val="0"/>
        <w:spacing w:after="240"/>
        <w:ind w:left="720"/>
        <w:rPr>
          <w:szCs w:val="28"/>
        </w:rPr>
      </w:pPr>
      <w:r w:rsidRPr="00517841">
        <w:rPr>
          <w:szCs w:val="28"/>
        </w:rPr>
        <w:t>Silicon Valley Independent Living Center (SVILC) is a cross-disability, intergenerational and multicultural disability justice organization that creates fully inclusive communities that value the dignity, equality, freedom and worth of every human being. We do this by building disability identity, culture and pr</w:t>
      </w:r>
      <w:r>
        <w:rPr>
          <w:szCs w:val="28"/>
        </w:rPr>
        <w:t xml:space="preserve">ide; creating opportunities for </w:t>
      </w:r>
      <w:r w:rsidRPr="00517841">
        <w:rPr>
          <w:szCs w:val="28"/>
        </w:rPr>
        <w:t xml:space="preserve">personal and community </w:t>
      </w:r>
      <w:r w:rsidRPr="00517841">
        <w:rPr>
          <w:szCs w:val="28"/>
        </w:rPr>
        <w:lastRenderedPageBreak/>
        <w:t>transformation; and partnering with others to ensure that civil and human rights are protected.</w:t>
      </w:r>
    </w:p>
    <w:p w14:paraId="287F5632" w14:textId="711A4F86" w:rsidR="00517841" w:rsidRDefault="00517841" w:rsidP="003D7828">
      <w:pPr>
        <w:pStyle w:val="Heading2"/>
        <w:ind w:left="720"/>
      </w:pPr>
      <w:bookmarkStart w:id="154" w:name="_Toc514332295"/>
      <w:r w:rsidRPr="00517841">
        <w:t>Catchment Area</w:t>
      </w:r>
      <w:bookmarkEnd w:id="154"/>
      <w:r w:rsidRPr="00517841">
        <w:t xml:space="preserve"> </w:t>
      </w:r>
    </w:p>
    <w:p w14:paraId="381A9242" w14:textId="77777777" w:rsidR="00517841" w:rsidRDefault="00517841" w:rsidP="003D7828">
      <w:pPr>
        <w:widowControl w:val="0"/>
        <w:tabs>
          <w:tab w:val="left" w:pos="6480"/>
        </w:tabs>
        <w:spacing w:after="240"/>
        <w:ind w:left="720"/>
        <w:rPr>
          <w:szCs w:val="28"/>
        </w:rPr>
      </w:pPr>
      <w:r w:rsidRPr="00517841">
        <w:rPr>
          <w:szCs w:val="28"/>
        </w:rPr>
        <w:t>Santa Clara County</w:t>
      </w:r>
    </w:p>
    <w:p w14:paraId="6E69BC80" w14:textId="35ACAB85" w:rsidR="00517841" w:rsidRDefault="00517841" w:rsidP="003D7828">
      <w:pPr>
        <w:pStyle w:val="Heading3"/>
        <w:ind w:left="720"/>
      </w:pPr>
      <w:bookmarkStart w:id="155" w:name="_Toc514332296"/>
      <w:r>
        <w:t>SVILC Main Office</w:t>
      </w:r>
      <w:bookmarkEnd w:id="155"/>
    </w:p>
    <w:p w14:paraId="69716220" w14:textId="77777777" w:rsidR="00517841" w:rsidRDefault="00517841" w:rsidP="003D7828">
      <w:pPr>
        <w:ind w:left="720"/>
      </w:pPr>
      <w:r>
        <w:t>25 North 14</w:t>
      </w:r>
      <w:r w:rsidRPr="00517841">
        <w:rPr>
          <w:vertAlign w:val="superscript"/>
        </w:rPr>
        <w:t>th</w:t>
      </w:r>
      <w:r>
        <w:t xml:space="preserve"> Street, Suite 1000</w:t>
      </w:r>
    </w:p>
    <w:p w14:paraId="3DCE478F" w14:textId="77777777" w:rsidR="00517841" w:rsidRDefault="00517841" w:rsidP="003D7828">
      <w:pPr>
        <w:ind w:left="720"/>
      </w:pPr>
      <w:r>
        <w:t>San Jose, CA 95112</w:t>
      </w:r>
    </w:p>
    <w:p w14:paraId="2D9BFBF0" w14:textId="77777777" w:rsidR="00517841" w:rsidRDefault="00517841" w:rsidP="003D7828">
      <w:pPr>
        <w:ind w:left="720"/>
      </w:pPr>
      <w:r>
        <w:t>Santa Clara County</w:t>
      </w:r>
    </w:p>
    <w:p w14:paraId="541CE880" w14:textId="77777777" w:rsidR="00517841" w:rsidRDefault="00517841" w:rsidP="003D7828">
      <w:pPr>
        <w:ind w:left="720"/>
      </w:pPr>
      <w:r>
        <w:t>408-894-9041 Voice</w:t>
      </w:r>
    </w:p>
    <w:p w14:paraId="741046D2" w14:textId="77777777" w:rsidR="00517841" w:rsidRDefault="00517841" w:rsidP="003D7828">
      <w:pPr>
        <w:ind w:left="720"/>
      </w:pPr>
      <w:r>
        <w:t>669-231-4795 Fax</w:t>
      </w:r>
    </w:p>
    <w:p w14:paraId="2F79DBB4" w14:textId="77777777" w:rsidR="00517841" w:rsidRDefault="00517841" w:rsidP="003D7828">
      <w:pPr>
        <w:ind w:left="720"/>
      </w:pPr>
      <w:r>
        <w:t>669-231-4771 TTY</w:t>
      </w:r>
    </w:p>
    <w:p w14:paraId="70EE5424" w14:textId="77777777" w:rsidR="00517841" w:rsidRDefault="00517841" w:rsidP="003D7828">
      <w:pPr>
        <w:ind w:left="720"/>
      </w:pPr>
      <w:r>
        <w:t>Executive Director: Sheri Burns</w:t>
      </w:r>
    </w:p>
    <w:p w14:paraId="021EDB6C" w14:textId="77777777" w:rsidR="00B77D8D" w:rsidRDefault="00517841" w:rsidP="003D7828">
      <w:pPr>
        <w:spacing w:after="240"/>
        <w:ind w:left="720"/>
        <w:rPr>
          <w:rStyle w:val="Hyperlink"/>
        </w:rPr>
      </w:pPr>
      <w:r>
        <w:t xml:space="preserve">Website: </w:t>
      </w:r>
      <w:hyperlink r:id="rId33" w:history="1">
        <w:r w:rsidRPr="00517841">
          <w:rPr>
            <w:rStyle w:val="Hyperlink"/>
          </w:rPr>
          <w:t>Silicon Valley Independent Living Center</w:t>
        </w:r>
      </w:hyperlink>
    </w:p>
    <w:p w14:paraId="74D478E6" w14:textId="7DBC338E" w:rsidR="00B77D8D" w:rsidRDefault="00B77D8D" w:rsidP="003D7828">
      <w:pPr>
        <w:pStyle w:val="Heading3"/>
        <w:ind w:left="720"/>
      </w:pPr>
      <w:bookmarkStart w:id="156" w:name="_Toc514332297"/>
      <w:r>
        <w:t>Gilroy Office</w:t>
      </w:r>
      <w:bookmarkEnd w:id="156"/>
    </w:p>
    <w:p w14:paraId="162F1861" w14:textId="77777777" w:rsidR="00B77D8D" w:rsidRDefault="00B77D8D" w:rsidP="003D7828">
      <w:pPr>
        <w:ind w:left="720"/>
      </w:pPr>
      <w:r>
        <w:t>7881 Church Street, Suite C</w:t>
      </w:r>
    </w:p>
    <w:p w14:paraId="27C6FF5B" w14:textId="77777777" w:rsidR="00B77D8D" w:rsidRDefault="00B77D8D" w:rsidP="003D7828">
      <w:pPr>
        <w:ind w:left="720"/>
      </w:pPr>
      <w:r>
        <w:t>Gilroy, CA 95020</w:t>
      </w:r>
    </w:p>
    <w:p w14:paraId="183F0FCA" w14:textId="77777777" w:rsidR="00B77D8D" w:rsidRDefault="00B77D8D" w:rsidP="003D7828">
      <w:pPr>
        <w:ind w:left="720"/>
      </w:pPr>
      <w:r>
        <w:t>408-843-8100 Voice</w:t>
      </w:r>
    </w:p>
    <w:p w14:paraId="464D8808" w14:textId="77777777" w:rsidR="00517841" w:rsidRDefault="00B77D8D" w:rsidP="003D7828">
      <w:pPr>
        <w:ind w:left="720"/>
      </w:pPr>
      <w:r>
        <w:t>408-904-7031 Fax</w:t>
      </w:r>
    </w:p>
    <w:p w14:paraId="276877F8" w14:textId="395A6FC7" w:rsidR="00517841" w:rsidRDefault="00517841" w:rsidP="00517841">
      <w:pPr>
        <w:pStyle w:val="Heading1"/>
        <w:spacing w:after="240"/>
      </w:pPr>
      <w:bookmarkStart w:id="157" w:name="_Toc508022702"/>
      <w:bookmarkStart w:id="158" w:name="_Toc508175584"/>
      <w:bookmarkStart w:id="159" w:name="_Toc514332298"/>
      <w:r w:rsidRPr="00E7135E">
        <w:t>Southern Ca</w:t>
      </w:r>
      <w:r>
        <w:t>lifornia Rehabilitation</w:t>
      </w:r>
      <w:r w:rsidRPr="00E7135E">
        <w:t xml:space="preserve"> Services for Independent Living (SCRS)</w:t>
      </w:r>
      <w:bookmarkEnd w:id="157"/>
      <w:bookmarkEnd w:id="158"/>
      <w:bookmarkEnd w:id="159"/>
    </w:p>
    <w:p w14:paraId="6DCF2F7F" w14:textId="0C775111" w:rsidR="00517841" w:rsidRDefault="00517841" w:rsidP="003D7828">
      <w:pPr>
        <w:pStyle w:val="Heading2"/>
        <w:ind w:left="720"/>
      </w:pPr>
      <w:bookmarkStart w:id="160" w:name="_Toc514332299"/>
      <w:r>
        <w:t>SCRS</w:t>
      </w:r>
      <w:r w:rsidR="004C3C2D">
        <w:t>’</w:t>
      </w:r>
      <w:r w:rsidRPr="00517841">
        <w:t>s Mission Statement</w:t>
      </w:r>
      <w:bookmarkEnd w:id="160"/>
      <w:r w:rsidRPr="00517841">
        <w:t xml:space="preserve"> </w:t>
      </w:r>
    </w:p>
    <w:p w14:paraId="405E0323" w14:textId="77777777" w:rsidR="00F75A75" w:rsidRDefault="00517841" w:rsidP="003D7828">
      <w:pPr>
        <w:spacing w:after="240"/>
        <w:ind w:left="720"/>
        <w:rPr>
          <w:szCs w:val="28"/>
        </w:rPr>
      </w:pPr>
      <w:r w:rsidRPr="00517841">
        <w:rPr>
          <w:szCs w:val="28"/>
        </w:rPr>
        <w:t>The mission of Southern Californi</w:t>
      </w:r>
      <w:r w:rsidR="00F75A75">
        <w:rPr>
          <w:szCs w:val="28"/>
        </w:rPr>
        <w:t xml:space="preserve">a Rehabilitation Services is to </w:t>
      </w:r>
      <w:r w:rsidRPr="00517841">
        <w:rPr>
          <w:szCs w:val="28"/>
        </w:rPr>
        <w:t>empower persons with disabilities to achieve their personalized goals through community education and individualized services that provide the knowledge, skills, and confid</w:t>
      </w:r>
      <w:r w:rsidR="00F75A75">
        <w:rPr>
          <w:szCs w:val="28"/>
        </w:rPr>
        <w:t xml:space="preserve">ence building to maximize their quality of life. </w:t>
      </w:r>
      <w:r w:rsidRPr="00517841">
        <w:rPr>
          <w:szCs w:val="28"/>
        </w:rPr>
        <w:t xml:space="preserve">This may be </w:t>
      </w:r>
      <w:r w:rsidR="00F75A75">
        <w:rPr>
          <w:szCs w:val="28"/>
        </w:rPr>
        <w:t xml:space="preserve">accomplished by providing these </w:t>
      </w:r>
      <w:r w:rsidRPr="00517841">
        <w:rPr>
          <w:szCs w:val="28"/>
        </w:rPr>
        <w:t>individuals with ongoing information and referrals, direct supportive services, and/or specialize training in order that they may realize their full potential.</w:t>
      </w:r>
    </w:p>
    <w:p w14:paraId="71AB340C" w14:textId="6CEB57CA" w:rsidR="00F75A75" w:rsidRDefault="00F75A75" w:rsidP="003D7828">
      <w:pPr>
        <w:pStyle w:val="Heading2"/>
        <w:ind w:left="720"/>
      </w:pPr>
      <w:bookmarkStart w:id="161" w:name="_Toc514332300"/>
      <w:r>
        <w:t>Catchment Area</w:t>
      </w:r>
      <w:bookmarkEnd w:id="161"/>
    </w:p>
    <w:p w14:paraId="4FF8A47F" w14:textId="77777777" w:rsidR="00F75A75" w:rsidRDefault="00F75A75" w:rsidP="003D7828">
      <w:pPr>
        <w:spacing w:after="240"/>
        <w:ind w:left="720"/>
        <w:rPr>
          <w:rFonts w:cs="Arial"/>
          <w:szCs w:val="28"/>
        </w:rPr>
      </w:pPr>
      <w:r>
        <w:t xml:space="preserve">Los Angeles County  ZIP codes: 90022, 90023, 90031, 90033, 90040, 90041, 90042, 90063, 90065, 90201, 90221, 90241, 90242,  90270, 90601, 90602, 90603, 90604, 90605, 90606, 90621, 90623, </w:t>
      </w:r>
      <w:r w:rsidRPr="00F75A75">
        <w:rPr>
          <w:rFonts w:cs="Arial"/>
          <w:szCs w:val="28"/>
        </w:rPr>
        <w:t>90630, 90631, 90638, 90640, 90650, 90660, 90670, 90701, 90706, 90723, 91001,</w:t>
      </w:r>
      <w:r w:rsidRPr="00F75A75">
        <w:rPr>
          <w:rFonts w:cs="Arial"/>
          <w:sz w:val="22"/>
          <w:szCs w:val="22"/>
        </w:rPr>
        <w:t xml:space="preserve"> </w:t>
      </w:r>
      <w:r w:rsidRPr="00F75A75">
        <w:rPr>
          <w:rFonts w:cs="Arial"/>
          <w:szCs w:val="28"/>
        </w:rPr>
        <w:t xml:space="preserve">91006, 91007, 91016, </w:t>
      </w:r>
      <w:r w:rsidRPr="00F75A75">
        <w:rPr>
          <w:rFonts w:cs="Arial"/>
          <w:szCs w:val="28"/>
        </w:rPr>
        <w:lastRenderedPageBreak/>
        <w:t>91024, 91030, 91101, 91103, 91104, 91105, 91106, 91107, 91108, 91731, 91754, 91755, 91770, 91775, 91776, 91780, 91801</w:t>
      </w:r>
    </w:p>
    <w:p w14:paraId="10CB8AF5" w14:textId="6C0B5F97" w:rsidR="00F75A75" w:rsidRDefault="00F75A75" w:rsidP="003D7828">
      <w:pPr>
        <w:pStyle w:val="Heading3"/>
        <w:ind w:left="720"/>
      </w:pPr>
      <w:bookmarkStart w:id="162" w:name="_Toc514332301"/>
      <w:r>
        <w:t>SCRS Main Office</w:t>
      </w:r>
      <w:bookmarkEnd w:id="162"/>
    </w:p>
    <w:p w14:paraId="6B9EA547" w14:textId="77777777" w:rsidR="00F75A75" w:rsidRDefault="00F75A75" w:rsidP="003D7828">
      <w:pPr>
        <w:ind w:left="720"/>
      </w:pPr>
      <w:r>
        <w:t>7830 Quill Drive, Suite D</w:t>
      </w:r>
    </w:p>
    <w:p w14:paraId="4037918D" w14:textId="77777777" w:rsidR="00F75A75" w:rsidRDefault="00F75A75" w:rsidP="003D7828">
      <w:pPr>
        <w:ind w:left="720"/>
      </w:pPr>
      <w:r>
        <w:t>Downey, CA 90242</w:t>
      </w:r>
    </w:p>
    <w:p w14:paraId="2ED79255" w14:textId="77777777" w:rsidR="00F75A75" w:rsidRDefault="00F75A75" w:rsidP="003D7828">
      <w:pPr>
        <w:ind w:left="720"/>
      </w:pPr>
      <w:r>
        <w:t>Southeast Los Angeles County</w:t>
      </w:r>
    </w:p>
    <w:p w14:paraId="1F15A4FE" w14:textId="77777777" w:rsidR="00F75A75" w:rsidRDefault="00F75A75" w:rsidP="003D7828">
      <w:pPr>
        <w:ind w:left="720"/>
      </w:pPr>
      <w:r>
        <w:t>562-862-6531 Voice</w:t>
      </w:r>
    </w:p>
    <w:p w14:paraId="1C675D26" w14:textId="77777777" w:rsidR="00F75A75" w:rsidRDefault="00F75A75" w:rsidP="003D7828">
      <w:pPr>
        <w:ind w:left="720"/>
      </w:pPr>
      <w:r>
        <w:t>562-923-5274 Fax</w:t>
      </w:r>
    </w:p>
    <w:p w14:paraId="446D291C" w14:textId="77777777" w:rsidR="00F75A75" w:rsidRDefault="00F75A75" w:rsidP="003D7828">
      <w:pPr>
        <w:ind w:left="720"/>
      </w:pPr>
      <w:r>
        <w:t>562-869-0931 TTY</w:t>
      </w:r>
    </w:p>
    <w:p w14:paraId="2ACEFAC1" w14:textId="77777777" w:rsidR="00F75A75" w:rsidRDefault="00F75A75" w:rsidP="003D7828">
      <w:pPr>
        <w:ind w:left="720"/>
      </w:pPr>
      <w:r>
        <w:t>Executive Director: Rudy Contreras</w:t>
      </w:r>
    </w:p>
    <w:p w14:paraId="617680F3" w14:textId="77777777" w:rsidR="00F75A75" w:rsidRDefault="00F75A75" w:rsidP="003D7828">
      <w:pPr>
        <w:spacing w:after="240"/>
        <w:ind w:left="720"/>
        <w:rPr>
          <w:rStyle w:val="Hyperlink"/>
        </w:rPr>
      </w:pPr>
      <w:r>
        <w:t xml:space="preserve">Website:  </w:t>
      </w:r>
      <w:hyperlink r:id="rId34" w:history="1">
        <w:r w:rsidRPr="00F75A75">
          <w:rPr>
            <w:rStyle w:val="Hyperlink"/>
          </w:rPr>
          <w:t>Southern California Rehabilitation Services for Independent Living</w:t>
        </w:r>
      </w:hyperlink>
    </w:p>
    <w:p w14:paraId="1A3DC505" w14:textId="373CC527" w:rsidR="000D15C7" w:rsidRDefault="00F75A75" w:rsidP="003D7828">
      <w:pPr>
        <w:pStyle w:val="Heading3"/>
        <w:ind w:left="720"/>
      </w:pPr>
      <w:bookmarkStart w:id="163" w:name="_Toc514332302"/>
      <w:r>
        <w:t>Alhambra Office</w:t>
      </w:r>
      <w:bookmarkEnd w:id="163"/>
    </w:p>
    <w:p w14:paraId="4EBC0305" w14:textId="77777777" w:rsidR="000D15C7" w:rsidRDefault="000D15C7" w:rsidP="003D7828">
      <w:pPr>
        <w:ind w:left="720"/>
      </w:pPr>
      <w:r>
        <w:t xml:space="preserve">1000 South Fremont Avenue, Building 1, Suite </w:t>
      </w:r>
      <w:r w:rsidR="00A73E28">
        <w:t>B</w:t>
      </w:r>
      <w:r>
        <w:t>10100</w:t>
      </w:r>
    </w:p>
    <w:p w14:paraId="1DCCA51E" w14:textId="77777777" w:rsidR="000D15C7" w:rsidRDefault="000D15C7" w:rsidP="003D7828">
      <w:pPr>
        <w:ind w:left="720"/>
      </w:pPr>
      <w:r>
        <w:t>Alhambra, CA 91803</w:t>
      </w:r>
    </w:p>
    <w:p w14:paraId="4EE7429E" w14:textId="77777777" w:rsidR="000D15C7" w:rsidRDefault="000D15C7" w:rsidP="003D7828">
      <w:pPr>
        <w:ind w:left="720"/>
      </w:pPr>
      <w:r>
        <w:t>616-587-5010 Voice</w:t>
      </w:r>
    </w:p>
    <w:p w14:paraId="18F3959F" w14:textId="77777777" w:rsidR="000D15C7" w:rsidRDefault="000D15C7" w:rsidP="003D7828">
      <w:pPr>
        <w:spacing w:after="240"/>
        <w:ind w:left="720"/>
      </w:pPr>
      <w:r>
        <w:t>626-382-2502 Fax</w:t>
      </w:r>
    </w:p>
    <w:p w14:paraId="53BFAFA8" w14:textId="2D438980" w:rsidR="000D15C7" w:rsidRDefault="000D15C7" w:rsidP="003D7828">
      <w:pPr>
        <w:pStyle w:val="Heading3"/>
        <w:ind w:left="720"/>
      </w:pPr>
      <w:bookmarkStart w:id="164" w:name="_Toc514332303"/>
      <w:r>
        <w:t>Los Angeles Office</w:t>
      </w:r>
      <w:bookmarkEnd w:id="164"/>
    </w:p>
    <w:p w14:paraId="7BC29107" w14:textId="77777777" w:rsidR="000D15C7" w:rsidRDefault="000D15C7" w:rsidP="003D7828">
      <w:pPr>
        <w:ind w:left="720"/>
      </w:pPr>
      <w:r>
        <w:t>133 North Sunol Drive, Suite 237F</w:t>
      </w:r>
    </w:p>
    <w:p w14:paraId="7242A0F1" w14:textId="77777777" w:rsidR="000D15C7" w:rsidRDefault="000D15C7" w:rsidP="003D7828">
      <w:pPr>
        <w:ind w:left="720"/>
      </w:pPr>
      <w:r>
        <w:t>Los Angeles, CA 90063</w:t>
      </w:r>
    </w:p>
    <w:p w14:paraId="012530DF" w14:textId="77777777" w:rsidR="000D15C7" w:rsidRDefault="000D15C7" w:rsidP="003D7828">
      <w:pPr>
        <w:spacing w:after="240"/>
        <w:ind w:left="720"/>
      </w:pPr>
      <w:r>
        <w:t>323-482-0734 Voice</w:t>
      </w:r>
    </w:p>
    <w:p w14:paraId="0AD07D1C" w14:textId="2C1398A4" w:rsidR="006E1A0D" w:rsidRDefault="000D15C7" w:rsidP="003D7828">
      <w:pPr>
        <w:pStyle w:val="Heading3"/>
        <w:ind w:left="720"/>
      </w:pPr>
      <w:bookmarkStart w:id="165" w:name="_Toc514332304"/>
      <w:r>
        <w:t>Altadena Office</w:t>
      </w:r>
      <w:bookmarkEnd w:id="165"/>
    </w:p>
    <w:p w14:paraId="7B5C4115" w14:textId="77777777" w:rsidR="000D15C7" w:rsidRDefault="000D15C7" w:rsidP="003D7828">
      <w:pPr>
        <w:ind w:left="720"/>
      </w:pPr>
      <w:r>
        <w:t>2662 North Fair Oaks Avenue</w:t>
      </w:r>
    </w:p>
    <w:p w14:paraId="1D39CAE3" w14:textId="77777777" w:rsidR="000D15C7" w:rsidRDefault="000D15C7" w:rsidP="003D7828">
      <w:pPr>
        <w:ind w:left="720"/>
      </w:pPr>
      <w:r>
        <w:t>Altadena, CA 91001</w:t>
      </w:r>
    </w:p>
    <w:p w14:paraId="4D293943" w14:textId="77777777" w:rsidR="000D15C7" w:rsidRDefault="000D15C7" w:rsidP="003D7828">
      <w:pPr>
        <w:ind w:left="720"/>
      </w:pPr>
      <w:r>
        <w:t>626-529-5536 Voice</w:t>
      </w:r>
    </w:p>
    <w:p w14:paraId="41868E2A" w14:textId="2A4C76FD" w:rsidR="000D15C7" w:rsidRDefault="00F75A75" w:rsidP="000D15C7">
      <w:pPr>
        <w:pStyle w:val="Heading1"/>
        <w:spacing w:after="240"/>
      </w:pPr>
      <w:bookmarkStart w:id="166" w:name="_Toc507765875"/>
      <w:bookmarkStart w:id="167" w:name="_Toc508022703"/>
      <w:bookmarkStart w:id="168" w:name="_Toc508175585"/>
      <w:bookmarkStart w:id="169" w:name="_Toc514332305"/>
      <w:r w:rsidRPr="008112AB">
        <w:t>Tri-County Independent Living</w:t>
      </w:r>
      <w:r>
        <w:t xml:space="preserve"> (TCIL)</w:t>
      </w:r>
      <w:bookmarkEnd w:id="166"/>
      <w:bookmarkEnd w:id="167"/>
      <w:bookmarkEnd w:id="168"/>
      <w:bookmarkEnd w:id="169"/>
    </w:p>
    <w:p w14:paraId="6208BE64" w14:textId="097AD743" w:rsidR="000D15C7" w:rsidRDefault="00406B2D" w:rsidP="003D7828">
      <w:pPr>
        <w:pStyle w:val="Heading2"/>
        <w:ind w:left="720"/>
      </w:pPr>
      <w:bookmarkStart w:id="170" w:name="_Toc514332306"/>
      <w:r>
        <w:t>TCIL</w:t>
      </w:r>
      <w:r w:rsidR="004C3C2D">
        <w:t>’</w:t>
      </w:r>
      <w:r>
        <w:t>s</w:t>
      </w:r>
      <w:r w:rsidR="000D15C7" w:rsidRPr="000D15C7">
        <w:t xml:space="preserve"> Mission Statement</w:t>
      </w:r>
      <w:bookmarkEnd w:id="170"/>
    </w:p>
    <w:p w14:paraId="047CFA11" w14:textId="77777777" w:rsidR="000D15C7" w:rsidRPr="000D15C7" w:rsidRDefault="000D15C7" w:rsidP="003D7828">
      <w:pPr>
        <w:spacing w:after="240"/>
        <w:ind w:left="720"/>
        <w:rPr>
          <w:szCs w:val="28"/>
        </w:rPr>
      </w:pPr>
      <w:r w:rsidRPr="000D15C7">
        <w:rPr>
          <w:szCs w:val="28"/>
        </w:rPr>
        <w:t xml:space="preserve">To promote the philosophy of Independent Living, to connect individuals to services, and to create an accessible community, so that people with disabilities can have control over their lives and, full access to the </w:t>
      </w:r>
      <w:r>
        <w:rPr>
          <w:szCs w:val="28"/>
        </w:rPr>
        <w:t>communities in which they live.</w:t>
      </w:r>
    </w:p>
    <w:p w14:paraId="49921BB1" w14:textId="1B4FAD3A" w:rsidR="000D15C7" w:rsidRDefault="000D15C7" w:rsidP="003D7828">
      <w:pPr>
        <w:pStyle w:val="Heading2"/>
        <w:ind w:left="720"/>
      </w:pPr>
      <w:bookmarkStart w:id="171" w:name="_Toc514332307"/>
      <w:r w:rsidRPr="000D15C7">
        <w:t>Catchment Area</w:t>
      </w:r>
      <w:bookmarkEnd w:id="171"/>
    </w:p>
    <w:p w14:paraId="053D3404" w14:textId="77777777" w:rsidR="000D15C7" w:rsidRDefault="000D15C7" w:rsidP="003D7828">
      <w:pPr>
        <w:widowControl w:val="0"/>
        <w:spacing w:after="240"/>
        <w:ind w:left="720"/>
        <w:rPr>
          <w:rFonts w:cs="Arial"/>
          <w:color w:val="000000" w:themeColor="text1"/>
          <w:szCs w:val="28"/>
        </w:rPr>
      </w:pPr>
      <w:r w:rsidRPr="000D15C7">
        <w:rPr>
          <w:rFonts w:cs="Arial"/>
          <w:color w:val="000000" w:themeColor="text1"/>
          <w:szCs w:val="28"/>
        </w:rPr>
        <w:t>Del Norte, Humboldt, Trinity Counties</w:t>
      </w:r>
    </w:p>
    <w:p w14:paraId="18012159" w14:textId="6D40519D" w:rsidR="000D15C7" w:rsidRDefault="000D15C7" w:rsidP="003D7828">
      <w:pPr>
        <w:pStyle w:val="Heading3"/>
        <w:ind w:left="720"/>
      </w:pPr>
      <w:bookmarkStart w:id="172" w:name="_Toc514332308"/>
      <w:r>
        <w:lastRenderedPageBreak/>
        <w:t>TCIL Main Office</w:t>
      </w:r>
      <w:bookmarkEnd w:id="172"/>
    </w:p>
    <w:p w14:paraId="7E690707" w14:textId="77777777" w:rsidR="000D15C7" w:rsidRDefault="000D15C7" w:rsidP="003D7828">
      <w:pPr>
        <w:ind w:left="720"/>
      </w:pPr>
      <w:r>
        <w:t>139 5</w:t>
      </w:r>
      <w:r w:rsidRPr="000D15C7">
        <w:rPr>
          <w:vertAlign w:val="superscript"/>
        </w:rPr>
        <w:t>th</w:t>
      </w:r>
      <w:r>
        <w:t xml:space="preserve"> Street</w:t>
      </w:r>
    </w:p>
    <w:p w14:paraId="1E3FA47C" w14:textId="77777777" w:rsidR="000D15C7" w:rsidRDefault="000D15C7" w:rsidP="003D7828">
      <w:pPr>
        <w:ind w:left="720"/>
      </w:pPr>
      <w:r>
        <w:t>Eureka, CA 95501</w:t>
      </w:r>
    </w:p>
    <w:p w14:paraId="0A95F627" w14:textId="77777777" w:rsidR="000D15C7" w:rsidRDefault="000D15C7" w:rsidP="003D7828">
      <w:pPr>
        <w:ind w:left="720"/>
      </w:pPr>
      <w:r>
        <w:t>Humboldt County</w:t>
      </w:r>
    </w:p>
    <w:p w14:paraId="3610E61F" w14:textId="77777777" w:rsidR="000D15C7" w:rsidRDefault="000D15C7" w:rsidP="003D7828">
      <w:pPr>
        <w:ind w:left="720"/>
      </w:pPr>
      <w:r>
        <w:t>707-445-8404 Voice</w:t>
      </w:r>
    </w:p>
    <w:p w14:paraId="415916B1" w14:textId="77777777" w:rsidR="000D15C7" w:rsidRDefault="000D15C7" w:rsidP="003D7828">
      <w:pPr>
        <w:ind w:left="720"/>
      </w:pPr>
      <w:r>
        <w:t>707-445-9751 Fax</w:t>
      </w:r>
    </w:p>
    <w:p w14:paraId="11C85F91" w14:textId="77777777" w:rsidR="000D15C7" w:rsidRDefault="000D15C7" w:rsidP="003D7828">
      <w:pPr>
        <w:ind w:left="720"/>
      </w:pPr>
      <w:r>
        <w:t>707-445-8405 TTY</w:t>
      </w:r>
    </w:p>
    <w:p w14:paraId="4F06FA4B" w14:textId="77777777" w:rsidR="000D15C7" w:rsidRDefault="000D15C7" w:rsidP="003D7828">
      <w:pPr>
        <w:ind w:left="720"/>
      </w:pPr>
      <w:r>
        <w:t>Executive Director: Donalyn Sjostrand</w:t>
      </w:r>
    </w:p>
    <w:p w14:paraId="59BCE710" w14:textId="77777777" w:rsidR="000D15C7" w:rsidRPr="000D15C7" w:rsidRDefault="000D15C7" w:rsidP="003D7828">
      <w:pPr>
        <w:ind w:left="720"/>
      </w:pPr>
      <w:r>
        <w:t xml:space="preserve">Website: </w:t>
      </w:r>
      <w:hyperlink r:id="rId35" w:history="1">
        <w:r w:rsidRPr="000D15C7">
          <w:rPr>
            <w:rStyle w:val="Hyperlink"/>
          </w:rPr>
          <w:t>Tri-County Independent Living</w:t>
        </w:r>
      </w:hyperlink>
    </w:p>
    <w:p w14:paraId="3EF92628" w14:textId="6257F793" w:rsidR="007C1C34" w:rsidRDefault="0095627C" w:rsidP="0095627C">
      <w:pPr>
        <w:pStyle w:val="Heading1"/>
        <w:spacing w:after="240"/>
      </w:pPr>
      <w:bookmarkStart w:id="173" w:name="_Toc506811926"/>
      <w:bookmarkStart w:id="174" w:name="_Toc507765876"/>
      <w:bookmarkStart w:id="175" w:name="_Toc508022704"/>
      <w:bookmarkStart w:id="176" w:name="_Toc508175586"/>
      <w:bookmarkStart w:id="177" w:name="_Toc514332309"/>
      <w:r>
        <w:t>Non ILC</w:t>
      </w:r>
      <w:r w:rsidR="004A09A5" w:rsidRPr="00521551">
        <w:t>s</w:t>
      </w:r>
      <w:bookmarkEnd w:id="173"/>
      <w:bookmarkEnd w:id="174"/>
      <w:bookmarkEnd w:id="175"/>
      <w:bookmarkEnd w:id="176"/>
      <w:bookmarkEnd w:id="177"/>
    </w:p>
    <w:p w14:paraId="7739A219" w14:textId="2AB1B33B" w:rsidR="007C1C34" w:rsidRDefault="007C1C34" w:rsidP="003D7828">
      <w:pPr>
        <w:pStyle w:val="Heading1"/>
        <w:ind w:left="720"/>
      </w:pPr>
      <w:bookmarkStart w:id="178" w:name="_Toc514332310"/>
      <w:r>
        <w:t>Administration for Community Living (ACL)</w:t>
      </w:r>
      <w:bookmarkEnd w:id="178"/>
    </w:p>
    <w:p w14:paraId="790C838D" w14:textId="77777777" w:rsidR="007C1C34" w:rsidRDefault="007C1C34" w:rsidP="003D7828">
      <w:pPr>
        <w:ind w:left="720"/>
      </w:pPr>
      <w:r>
        <w:t>202-795-7292 Voice</w:t>
      </w:r>
    </w:p>
    <w:p w14:paraId="701FBCC5" w14:textId="77777777" w:rsidR="007C1C34" w:rsidRDefault="007C1C34" w:rsidP="003D7828">
      <w:pPr>
        <w:ind w:left="720"/>
      </w:pPr>
      <w:r>
        <w:t>Project Officer: Elizabeth Akinola</w:t>
      </w:r>
    </w:p>
    <w:p w14:paraId="0C99B7D9" w14:textId="77777777" w:rsidR="007C1C34" w:rsidRDefault="007C1C34" w:rsidP="003D7828">
      <w:pPr>
        <w:ind w:left="720"/>
      </w:pPr>
      <w:r>
        <w:t xml:space="preserve">Email: Elizabeth.akinola@acl.hhs.gov </w:t>
      </w:r>
    </w:p>
    <w:p w14:paraId="002EB110" w14:textId="77777777" w:rsidR="007C1C34" w:rsidRDefault="007C1C34" w:rsidP="003D7828">
      <w:pPr>
        <w:spacing w:after="240"/>
        <w:ind w:left="720"/>
        <w:rPr>
          <w:rStyle w:val="Hyperlink"/>
        </w:rPr>
      </w:pPr>
      <w:r>
        <w:t xml:space="preserve">Website:  </w:t>
      </w:r>
      <w:hyperlink r:id="rId36" w:history="1">
        <w:r w:rsidRPr="007C1C34">
          <w:rPr>
            <w:rStyle w:val="Hyperlink"/>
          </w:rPr>
          <w:t>Administration for Community Living</w:t>
        </w:r>
      </w:hyperlink>
    </w:p>
    <w:p w14:paraId="1A4B7341" w14:textId="2DA13ABB" w:rsidR="0095627C" w:rsidRDefault="0095627C" w:rsidP="003D7828">
      <w:pPr>
        <w:pStyle w:val="Heading1"/>
        <w:spacing w:before="0"/>
        <w:ind w:left="720"/>
      </w:pPr>
      <w:bookmarkStart w:id="179" w:name="_Toc508175587"/>
      <w:bookmarkStart w:id="180" w:name="_Toc514332311"/>
      <w:r w:rsidRPr="00910DDD">
        <w:t>California Foundation for Independent Living Centers (CFILC)</w:t>
      </w:r>
      <w:bookmarkEnd w:id="179"/>
      <w:bookmarkEnd w:id="180"/>
    </w:p>
    <w:p w14:paraId="5B91402E" w14:textId="77777777" w:rsidR="0095627C" w:rsidRDefault="0095627C" w:rsidP="003D7828">
      <w:pPr>
        <w:ind w:left="720"/>
      </w:pPr>
      <w:r>
        <w:t>1000 G Street</w:t>
      </w:r>
    </w:p>
    <w:p w14:paraId="6E581C6D" w14:textId="77777777" w:rsidR="0095627C" w:rsidRDefault="0095627C" w:rsidP="003D7828">
      <w:pPr>
        <w:ind w:left="720"/>
      </w:pPr>
      <w:r>
        <w:t>Sacramento, CA 95814</w:t>
      </w:r>
    </w:p>
    <w:p w14:paraId="45476D58" w14:textId="77777777" w:rsidR="0095627C" w:rsidRDefault="0095627C" w:rsidP="003D7828">
      <w:pPr>
        <w:ind w:left="720"/>
      </w:pPr>
      <w:r>
        <w:t>916-326-1690 Voice</w:t>
      </w:r>
    </w:p>
    <w:p w14:paraId="603AAA99" w14:textId="77777777" w:rsidR="0095627C" w:rsidRDefault="0095627C" w:rsidP="003D7828">
      <w:pPr>
        <w:ind w:left="720"/>
      </w:pPr>
      <w:r>
        <w:t>916-325-1699 Fax</w:t>
      </w:r>
    </w:p>
    <w:p w14:paraId="45AFA36C" w14:textId="77777777" w:rsidR="0095627C" w:rsidRDefault="0095627C" w:rsidP="003D7828">
      <w:pPr>
        <w:ind w:left="720"/>
      </w:pPr>
      <w:r>
        <w:t>916-325-1695 TTY</w:t>
      </w:r>
    </w:p>
    <w:p w14:paraId="7E1D3907" w14:textId="77777777" w:rsidR="0095627C" w:rsidRDefault="0095627C" w:rsidP="003D7828">
      <w:pPr>
        <w:ind w:left="720"/>
      </w:pPr>
      <w:r>
        <w:t>Executive Director: Christina Mills</w:t>
      </w:r>
    </w:p>
    <w:p w14:paraId="4221B6BB" w14:textId="77777777" w:rsidR="0095627C" w:rsidRDefault="0095627C" w:rsidP="003D7828">
      <w:pPr>
        <w:ind w:left="720"/>
        <w:rPr>
          <w:rStyle w:val="Hyperlink"/>
        </w:rPr>
      </w:pPr>
      <w:r>
        <w:t xml:space="preserve">Website: </w:t>
      </w:r>
      <w:hyperlink r:id="rId37" w:history="1">
        <w:r w:rsidRPr="0095627C">
          <w:rPr>
            <w:rStyle w:val="Hyperlink"/>
          </w:rPr>
          <w:t>California Foundation for Independent Living Centers</w:t>
        </w:r>
      </w:hyperlink>
    </w:p>
    <w:p w14:paraId="226C0112" w14:textId="1070D869" w:rsidR="00B273FD" w:rsidRDefault="0095627C" w:rsidP="00B273FD">
      <w:pPr>
        <w:pStyle w:val="Heading1"/>
        <w:spacing w:after="240"/>
      </w:pPr>
      <w:bookmarkStart w:id="181" w:name="_Toc508022707"/>
      <w:bookmarkStart w:id="182" w:name="_Toc508175589"/>
      <w:bookmarkStart w:id="183" w:name="_Toc514332312"/>
      <w:r>
        <w:t>Traumatic Brain Injury Service Providers (TBI)</w:t>
      </w:r>
      <w:bookmarkEnd w:id="181"/>
      <w:bookmarkEnd w:id="182"/>
      <w:bookmarkEnd w:id="183"/>
      <w:r w:rsidR="00B273FD">
        <w:t xml:space="preserve"> </w:t>
      </w:r>
    </w:p>
    <w:p w14:paraId="2471E0EA" w14:textId="1E5CD287" w:rsidR="00B273FD" w:rsidRDefault="00B273FD" w:rsidP="003D7828">
      <w:pPr>
        <w:pStyle w:val="Heading1"/>
        <w:spacing w:before="0"/>
        <w:ind w:left="720"/>
      </w:pPr>
      <w:bookmarkStart w:id="184" w:name="_Toc514332313"/>
      <w:r>
        <w:t>Central Coast Center for Independent Living (CCCIL)</w:t>
      </w:r>
      <w:bookmarkEnd w:id="184"/>
    </w:p>
    <w:p w14:paraId="3FCE2E86" w14:textId="77777777" w:rsidR="00B273FD" w:rsidRDefault="00B273FD" w:rsidP="003D7828">
      <w:pPr>
        <w:ind w:left="720"/>
      </w:pPr>
      <w:r>
        <w:t>318 Cayuga Street, Suite 208</w:t>
      </w:r>
    </w:p>
    <w:p w14:paraId="63DBA963" w14:textId="77777777" w:rsidR="00B273FD" w:rsidRDefault="00B273FD" w:rsidP="003D7828">
      <w:pPr>
        <w:ind w:left="720"/>
      </w:pPr>
      <w:r>
        <w:t>Salinas, CA 93901</w:t>
      </w:r>
    </w:p>
    <w:p w14:paraId="7CFE2B94" w14:textId="77777777" w:rsidR="00B273FD" w:rsidRDefault="00B273FD" w:rsidP="003D7828">
      <w:pPr>
        <w:ind w:left="720"/>
      </w:pPr>
      <w:r>
        <w:t>831-757-2968 Voice</w:t>
      </w:r>
    </w:p>
    <w:p w14:paraId="3DDACD31" w14:textId="77777777" w:rsidR="00B273FD" w:rsidRDefault="00B273FD" w:rsidP="003D7828">
      <w:pPr>
        <w:ind w:left="720"/>
      </w:pPr>
      <w:r>
        <w:t>831-757-5549 Fax</w:t>
      </w:r>
    </w:p>
    <w:p w14:paraId="0DFEB788" w14:textId="77777777" w:rsidR="00B273FD" w:rsidRDefault="00B273FD" w:rsidP="003D7828">
      <w:pPr>
        <w:ind w:left="720"/>
      </w:pPr>
      <w:r>
        <w:t>Executive Director: Elsa Quezada</w:t>
      </w:r>
    </w:p>
    <w:p w14:paraId="7FD39101" w14:textId="0A16C89B" w:rsidR="00B273FD" w:rsidRDefault="00B273FD" w:rsidP="003D7828">
      <w:pPr>
        <w:pStyle w:val="Heading1"/>
        <w:ind w:left="720"/>
      </w:pPr>
      <w:bookmarkStart w:id="185" w:name="_Toc514332314"/>
      <w:r>
        <w:t>FREED</w:t>
      </w:r>
      <w:bookmarkEnd w:id="185"/>
    </w:p>
    <w:p w14:paraId="726EC0D5" w14:textId="77777777" w:rsidR="00F77DA7" w:rsidRDefault="00F77DA7" w:rsidP="003D7828">
      <w:pPr>
        <w:ind w:left="720"/>
      </w:pPr>
      <w:r>
        <w:t>435 Sutton Way</w:t>
      </w:r>
    </w:p>
    <w:p w14:paraId="1DE893C2" w14:textId="77777777" w:rsidR="00B273FD" w:rsidRDefault="00B273FD" w:rsidP="003D7828">
      <w:pPr>
        <w:ind w:left="720"/>
      </w:pPr>
      <w:r>
        <w:t>Grass Valley, CA 95945</w:t>
      </w:r>
    </w:p>
    <w:p w14:paraId="7E792DFF" w14:textId="77777777" w:rsidR="00B273FD" w:rsidRDefault="00B273FD" w:rsidP="003D7828">
      <w:pPr>
        <w:ind w:left="720"/>
      </w:pPr>
      <w:r>
        <w:t>530-477-3333 Voice</w:t>
      </w:r>
    </w:p>
    <w:p w14:paraId="09E69C81" w14:textId="77777777" w:rsidR="00B273FD" w:rsidRDefault="00B273FD" w:rsidP="003D7828">
      <w:pPr>
        <w:ind w:left="720"/>
      </w:pPr>
      <w:r>
        <w:lastRenderedPageBreak/>
        <w:t>530-477-8184 Fax</w:t>
      </w:r>
    </w:p>
    <w:p w14:paraId="6F0EC6EB" w14:textId="77777777" w:rsidR="00B273FD" w:rsidRDefault="00B273FD" w:rsidP="003D7828">
      <w:pPr>
        <w:ind w:left="720"/>
      </w:pPr>
      <w:r>
        <w:t>Executive Director: Ana Acton</w:t>
      </w:r>
    </w:p>
    <w:p w14:paraId="24F21F35" w14:textId="2D24381B" w:rsidR="00B273FD" w:rsidRDefault="00B273FD" w:rsidP="003D7828">
      <w:pPr>
        <w:pStyle w:val="Heading1"/>
        <w:ind w:left="720"/>
      </w:pPr>
      <w:bookmarkStart w:id="186" w:name="_Toc514332315"/>
      <w:r>
        <w:t>Independent Living Center of Southern California (ILCSC)</w:t>
      </w:r>
      <w:bookmarkEnd w:id="186"/>
    </w:p>
    <w:p w14:paraId="77A3F537" w14:textId="77777777" w:rsidR="00B273FD" w:rsidRDefault="00B273FD" w:rsidP="003D7828">
      <w:pPr>
        <w:ind w:left="720"/>
      </w:pPr>
      <w:r>
        <w:t>14407 Gilmore Street, Suite 101</w:t>
      </w:r>
    </w:p>
    <w:p w14:paraId="68032B53" w14:textId="77777777" w:rsidR="00B273FD" w:rsidRDefault="00B273FD" w:rsidP="003D7828">
      <w:pPr>
        <w:ind w:left="720"/>
      </w:pPr>
      <w:r>
        <w:t>Van Nuys, CA 91401</w:t>
      </w:r>
    </w:p>
    <w:p w14:paraId="5CA2022A" w14:textId="77777777" w:rsidR="00B273FD" w:rsidRDefault="00B273FD" w:rsidP="003D7828">
      <w:pPr>
        <w:ind w:left="720"/>
      </w:pPr>
      <w:r>
        <w:t>818-785-6934 Voice</w:t>
      </w:r>
    </w:p>
    <w:p w14:paraId="4E39FE7E" w14:textId="77777777" w:rsidR="00B273FD" w:rsidRDefault="00B273FD" w:rsidP="003D7828">
      <w:pPr>
        <w:ind w:left="720"/>
      </w:pPr>
      <w:r>
        <w:t>818-785-0330 Fax</w:t>
      </w:r>
    </w:p>
    <w:p w14:paraId="21E4FD92" w14:textId="77777777" w:rsidR="00B273FD" w:rsidRDefault="00B273FD" w:rsidP="003D7828">
      <w:pPr>
        <w:ind w:left="720"/>
      </w:pPr>
      <w:r>
        <w:t>Executive Director: Robert Jeromin</w:t>
      </w:r>
    </w:p>
    <w:p w14:paraId="68E07CB0" w14:textId="508D8A9A" w:rsidR="00B273FD" w:rsidRDefault="00B273FD" w:rsidP="003D7828">
      <w:pPr>
        <w:pStyle w:val="Heading1"/>
        <w:ind w:left="720"/>
      </w:pPr>
      <w:bookmarkStart w:id="187" w:name="_Toc514332316"/>
      <w:r>
        <w:t>Jodi House</w:t>
      </w:r>
      <w:bookmarkEnd w:id="187"/>
    </w:p>
    <w:p w14:paraId="071C640D" w14:textId="77777777" w:rsidR="00B273FD" w:rsidRDefault="00B273FD" w:rsidP="003D7828">
      <w:pPr>
        <w:ind w:left="720"/>
      </w:pPr>
      <w:r>
        <w:t>625 Chapala Street</w:t>
      </w:r>
    </w:p>
    <w:p w14:paraId="673700B7" w14:textId="77777777" w:rsidR="00B273FD" w:rsidRDefault="00B273FD" w:rsidP="003D7828">
      <w:pPr>
        <w:ind w:left="720"/>
      </w:pPr>
      <w:r>
        <w:t>Santa Barbara, CA 93101</w:t>
      </w:r>
    </w:p>
    <w:p w14:paraId="44235CF3" w14:textId="77777777" w:rsidR="00B273FD" w:rsidRDefault="00B273FD" w:rsidP="003D7828">
      <w:pPr>
        <w:ind w:left="720"/>
      </w:pPr>
      <w:r>
        <w:t>805-563-2882 Voice</w:t>
      </w:r>
    </w:p>
    <w:p w14:paraId="1BB1A268" w14:textId="77777777" w:rsidR="00B273FD" w:rsidRDefault="00B273FD" w:rsidP="003D7828">
      <w:pPr>
        <w:ind w:left="720"/>
      </w:pPr>
      <w:r>
        <w:t>Executive Director: David Edelman</w:t>
      </w:r>
    </w:p>
    <w:p w14:paraId="08B0383E" w14:textId="48D5E3E9" w:rsidR="00B273FD" w:rsidRDefault="00B273FD" w:rsidP="003D7828">
      <w:pPr>
        <w:pStyle w:val="Heading1"/>
        <w:ind w:left="720"/>
      </w:pPr>
      <w:bookmarkStart w:id="188" w:name="_Toc514332317"/>
      <w:r>
        <w:t>Mercy Outpatient Rehabilitation Center</w:t>
      </w:r>
      <w:bookmarkEnd w:id="188"/>
    </w:p>
    <w:p w14:paraId="6B6A486F" w14:textId="77777777" w:rsidR="00B273FD" w:rsidRDefault="00B273FD" w:rsidP="003D7828">
      <w:pPr>
        <w:ind w:left="720"/>
      </w:pPr>
      <w:r>
        <w:t>7777 Greenback Lane, Suite 110</w:t>
      </w:r>
    </w:p>
    <w:p w14:paraId="6769C714" w14:textId="77777777" w:rsidR="00B273FD" w:rsidRDefault="00B273FD" w:rsidP="003D7828">
      <w:pPr>
        <w:ind w:left="720"/>
      </w:pPr>
      <w:r>
        <w:t>Citrus Heights, CA 95610</w:t>
      </w:r>
    </w:p>
    <w:p w14:paraId="600734BD" w14:textId="77777777" w:rsidR="00B273FD" w:rsidRDefault="00B273FD" w:rsidP="003D7828">
      <w:pPr>
        <w:ind w:left="720"/>
      </w:pPr>
      <w:r>
        <w:t>916-453-7944 Voice</w:t>
      </w:r>
    </w:p>
    <w:p w14:paraId="0F7F14C6" w14:textId="3A4D7E84" w:rsidR="004B713B" w:rsidRDefault="008D42F2" w:rsidP="003D7828">
      <w:pPr>
        <w:ind w:left="720"/>
      </w:pPr>
      <w:r>
        <w:t xml:space="preserve">Client Services </w:t>
      </w:r>
      <w:proofErr w:type="spellStart"/>
      <w:r>
        <w:t>Liason</w:t>
      </w:r>
      <w:proofErr w:type="spellEnd"/>
      <w:r w:rsidR="00B273FD">
        <w:t>: Katie Shinoda</w:t>
      </w:r>
    </w:p>
    <w:p w14:paraId="194CA8CE" w14:textId="10433ECD" w:rsidR="00B273FD" w:rsidRDefault="00B273FD" w:rsidP="003D7828">
      <w:pPr>
        <w:pStyle w:val="Heading1"/>
        <w:ind w:left="720"/>
      </w:pPr>
      <w:bookmarkStart w:id="189" w:name="_Toc514332318"/>
      <w:r>
        <w:t>Services for Brain Injury (SBI)</w:t>
      </w:r>
      <w:bookmarkEnd w:id="189"/>
    </w:p>
    <w:p w14:paraId="2CF49525" w14:textId="77777777" w:rsidR="00B273FD" w:rsidRDefault="00B273FD" w:rsidP="003D7828">
      <w:pPr>
        <w:ind w:left="720"/>
      </w:pPr>
      <w:r>
        <w:t>480 North First Street</w:t>
      </w:r>
    </w:p>
    <w:p w14:paraId="3E0A69A9" w14:textId="77777777" w:rsidR="00B273FD" w:rsidRDefault="00B273FD" w:rsidP="003D7828">
      <w:pPr>
        <w:ind w:left="720"/>
      </w:pPr>
      <w:r>
        <w:t>San Jose, CA 95112</w:t>
      </w:r>
    </w:p>
    <w:p w14:paraId="30843B3B" w14:textId="77777777" w:rsidR="00B273FD" w:rsidRDefault="00B273FD" w:rsidP="003D7828">
      <w:pPr>
        <w:ind w:left="720"/>
      </w:pPr>
      <w:r>
        <w:t>408-434-2277 Voice</w:t>
      </w:r>
    </w:p>
    <w:p w14:paraId="5BE1212C" w14:textId="77777777" w:rsidR="00B273FD" w:rsidRDefault="00B273FD" w:rsidP="003D7828">
      <w:pPr>
        <w:ind w:left="720"/>
      </w:pPr>
      <w:r>
        <w:t>408-434-2278 Fax</w:t>
      </w:r>
    </w:p>
    <w:p w14:paraId="66C26D8C" w14:textId="77777777" w:rsidR="004B713B" w:rsidRDefault="00B273FD" w:rsidP="003D7828">
      <w:pPr>
        <w:ind w:left="720"/>
      </w:pPr>
      <w:r>
        <w:t>Executive Director: Christine Camara</w:t>
      </w:r>
    </w:p>
    <w:p w14:paraId="4BF18886" w14:textId="77777777" w:rsidR="00B273FD" w:rsidRDefault="00B273FD" w:rsidP="003D7828">
      <w:pPr>
        <w:pStyle w:val="Heading1"/>
        <w:ind w:left="720"/>
      </w:pPr>
      <w:bookmarkStart w:id="190" w:name="_Toc514332319"/>
      <w:r>
        <w:t>St. Jude Brain Injury Network</w:t>
      </w:r>
      <w:bookmarkEnd w:id="190"/>
    </w:p>
    <w:p w14:paraId="0C0F4F67" w14:textId="77777777" w:rsidR="004B713B" w:rsidRDefault="004B713B" w:rsidP="003D7828">
      <w:pPr>
        <w:ind w:left="720"/>
      </w:pPr>
      <w:r>
        <w:t xml:space="preserve">130 West </w:t>
      </w:r>
      <w:proofErr w:type="spellStart"/>
      <w:r>
        <w:t>Bastanchury</w:t>
      </w:r>
      <w:proofErr w:type="spellEnd"/>
      <w:r>
        <w:t xml:space="preserve"> Road</w:t>
      </w:r>
    </w:p>
    <w:p w14:paraId="4265EA46" w14:textId="77777777" w:rsidR="004B713B" w:rsidRDefault="004B713B" w:rsidP="003D7828">
      <w:pPr>
        <w:ind w:left="720"/>
      </w:pPr>
      <w:r>
        <w:t>Fullerton CA, 92835</w:t>
      </w:r>
    </w:p>
    <w:p w14:paraId="5AD960AF" w14:textId="77777777" w:rsidR="004B713B" w:rsidRDefault="004B713B" w:rsidP="003D7828">
      <w:pPr>
        <w:ind w:left="720"/>
      </w:pPr>
      <w:r>
        <w:t>714-446-5626 Voice</w:t>
      </w:r>
    </w:p>
    <w:p w14:paraId="605F10EF" w14:textId="77777777" w:rsidR="004B713B" w:rsidRDefault="004B713B" w:rsidP="003D7828">
      <w:pPr>
        <w:ind w:left="720"/>
      </w:pPr>
      <w:r>
        <w:t>714-446-5979 Fax</w:t>
      </w:r>
    </w:p>
    <w:p w14:paraId="3A19883A" w14:textId="77777777" w:rsidR="004B713B" w:rsidRDefault="004B713B" w:rsidP="003D7828">
      <w:pPr>
        <w:ind w:left="720"/>
      </w:pPr>
      <w:r>
        <w:t>866-785-8332 Toll-Free</w:t>
      </w:r>
    </w:p>
    <w:p w14:paraId="008BE607" w14:textId="77777777" w:rsidR="00705C5F" w:rsidRPr="00705C5F" w:rsidRDefault="004B713B" w:rsidP="003D7828">
      <w:pPr>
        <w:ind w:left="720"/>
      </w:pPr>
      <w:r>
        <w:t>Executive Director: Jack Light</w:t>
      </w:r>
    </w:p>
    <w:sectPr w:rsidR="00705C5F" w:rsidRPr="00705C5F" w:rsidSect="00760693">
      <w:type w:val="continuous"/>
      <w:pgSz w:w="12240" w:h="15840" w:code="1"/>
      <w:pgMar w:top="1440" w:right="1800" w:bottom="1440" w:left="1800" w:header="720" w:footer="720" w:gutter="0"/>
      <w:cols w:space="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D9C8C" w14:textId="77777777" w:rsidR="004520E3" w:rsidRDefault="004520E3" w:rsidP="00405F28">
      <w:r>
        <w:separator/>
      </w:r>
    </w:p>
  </w:endnote>
  <w:endnote w:type="continuationSeparator" w:id="0">
    <w:p w14:paraId="726BC67E" w14:textId="77777777" w:rsidR="004520E3" w:rsidRDefault="004520E3" w:rsidP="00405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394131"/>
      <w:docPartObj>
        <w:docPartGallery w:val="Page Numbers (Bottom of Page)"/>
        <w:docPartUnique/>
      </w:docPartObj>
    </w:sdtPr>
    <w:sdtEndPr>
      <w:rPr>
        <w:noProof/>
      </w:rPr>
    </w:sdtEndPr>
    <w:sdtContent>
      <w:p w14:paraId="33DC165A" w14:textId="77777777" w:rsidR="00CE2E6D" w:rsidRDefault="00CE2E6D">
        <w:pPr>
          <w:pStyle w:val="Footer"/>
          <w:jc w:val="center"/>
        </w:pPr>
        <w:r>
          <w:rPr>
            <w:noProof/>
          </w:rPr>
          <mc:AlternateContent>
            <mc:Choice Requires="wps">
              <w:drawing>
                <wp:inline distT="0" distB="0" distL="0" distR="0" wp14:anchorId="14E1DFD3" wp14:editId="385459C6">
                  <wp:extent cx="5467350" cy="45085"/>
                  <wp:effectExtent l="0" t="9525" r="0" b="2540"/>
                  <wp:docPr id="11" name="Flowchart: Decision 1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9358C34" id="_x0000_t110" coordsize="21600,21600" o:spt="110" path="m10800,l,10800,10800,21600,21600,10800xe">
                  <v:stroke joinstyle="miter"/>
                  <v:path gradientshapeok="t" o:connecttype="rect" textboxrect="5400,5400,16200,16200"/>
                </v:shapetype>
                <v:shape id="Flowchart: Decision 1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VC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KBiVQr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1D5240D5" w14:textId="77777777" w:rsidR="00CE2E6D" w:rsidRDefault="00CE2E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8DDF73" w14:textId="77777777" w:rsidR="00CE2E6D" w:rsidRDefault="00CE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5E025" w14:textId="77777777" w:rsidR="004520E3" w:rsidRDefault="004520E3" w:rsidP="00405F28">
      <w:r>
        <w:separator/>
      </w:r>
    </w:p>
  </w:footnote>
  <w:footnote w:type="continuationSeparator" w:id="0">
    <w:p w14:paraId="54766A0A" w14:textId="77777777" w:rsidR="004520E3" w:rsidRDefault="004520E3" w:rsidP="00405F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F90"/>
    <w:rsid w:val="00071857"/>
    <w:rsid w:val="0008355B"/>
    <w:rsid w:val="00084865"/>
    <w:rsid w:val="000C17F7"/>
    <w:rsid w:val="000D15C7"/>
    <w:rsid w:val="000D71D1"/>
    <w:rsid w:val="000E4D7F"/>
    <w:rsid w:val="001917E9"/>
    <w:rsid w:val="001A7B7B"/>
    <w:rsid w:val="001D4889"/>
    <w:rsid w:val="001D62D3"/>
    <w:rsid w:val="00200338"/>
    <w:rsid w:val="0022302E"/>
    <w:rsid w:val="0022326F"/>
    <w:rsid w:val="00294AB5"/>
    <w:rsid w:val="00297EBD"/>
    <w:rsid w:val="002C478C"/>
    <w:rsid w:val="002D3345"/>
    <w:rsid w:val="002E231F"/>
    <w:rsid w:val="002E5420"/>
    <w:rsid w:val="003377D3"/>
    <w:rsid w:val="0034553A"/>
    <w:rsid w:val="00346511"/>
    <w:rsid w:val="003619E2"/>
    <w:rsid w:val="00366313"/>
    <w:rsid w:val="003B5E81"/>
    <w:rsid w:val="003D7828"/>
    <w:rsid w:val="003F2864"/>
    <w:rsid w:val="00405F28"/>
    <w:rsid w:val="00406B2D"/>
    <w:rsid w:val="004520E3"/>
    <w:rsid w:val="00471AFA"/>
    <w:rsid w:val="004859AE"/>
    <w:rsid w:val="004A09A5"/>
    <w:rsid w:val="004B713B"/>
    <w:rsid w:val="004C3C2D"/>
    <w:rsid w:val="004E724F"/>
    <w:rsid w:val="00517841"/>
    <w:rsid w:val="00546B7F"/>
    <w:rsid w:val="00597701"/>
    <w:rsid w:val="005B1492"/>
    <w:rsid w:val="005B2C7F"/>
    <w:rsid w:val="005C2928"/>
    <w:rsid w:val="005D7328"/>
    <w:rsid w:val="005E3F90"/>
    <w:rsid w:val="00643BF7"/>
    <w:rsid w:val="0065066C"/>
    <w:rsid w:val="006659B4"/>
    <w:rsid w:val="006722DA"/>
    <w:rsid w:val="00690C79"/>
    <w:rsid w:val="00693BD2"/>
    <w:rsid w:val="00696CC7"/>
    <w:rsid w:val="006A7A67"/>
    <w:rsid w:val="006E1A0D"/>
    <w:rsid w:val="006E3BFF"/>
    <w:rsid w:val="007025A2"/>
    <w:rsid w:val="0070411C"/>
    <w:rsid w:val="00705C5F"/>
    <w:rsid w:val="00714372"/>
    <w:rsid w:val="00721949"/>
    <w:rsid w:val="007356FF"/>
    <w:rsid w:val="00760693"/>
    <w:rsid w:val="00771292"/>
    <w:rsid w:val="00781A80"/>
    <w:rsid w:val="007A0090"/>
    <w:rsid w:val="007B05E1"/>
    <w:rsid w:val="007C1C34"/>
    <w:rsid w:val="007C39D4"/>
    <w:rsid w:val="007D0E29"/>
    <w:rsid w:val="007F74D1"/>
    <w:rsid w:val="0080797D"/>
    <w:rsid w:val="008121D6"/>
    <w:rsid w:val="008729DD"/>
    <w:rsid w:val="0088077A"/>
    <w:rsid w:val="00896ACB"/>
    <w:rsid w:val="008D42F2"/>
    <w:rsid w:val="008D471D"/>
    <w:rsid w:val="0095544A"/>
    <w:rsid w:val="0095627C"/>
    <w:rsid w:val="009633A2"/>
    <w:rsid w:val="009952DF"/>
    <w:rsid w:val="00A04981"/>
    <w:rsid w:val="00A20D99"/>
    <w:rsid w:val="00A368DE"/>
    <w:rsid w:val="00A73E28"/>
    <w:rsid w:val="00A91124"/>
    <w:rsid w:val="00A972E8"/>
    <w:rsid w:val="00AA3698"/>
    <w:rsid w:val="00AB343C"/>
    <w:rsid w:val="00B0582F"/>
    <w:rsid w:val="00B273FD"/>
    <w:rsid w:val="00B77D8D"/>
    <w:rsid w:val="00B83E2C"/>
    <w:rsid w:val="00BA02ED"/>
    <w:rsid w:val="00BA2E69"/>
    <w:rsid w:val="00BA5B73"/>
    <w:rsid w:val="00BB4324"/>
    <w:rsid w:val="00BD4B15"/>
    <w:rsid w:val="00C02B12"/>
    <w:rsid w:val="00C21106"/>
    <w:rsid w:val="00C243CF"/>
    <w:rsid w:val="00C36272"/>
    <w:rsid w:val="00C46098"/>
    <w:rsid w:val="00C807D3"/>
    <w:rsid w:val="00C80F24"/>
    <w:rsid w:val="00C90149"/>
    <w:rsid w:val="00CA1387"/>
    <w:rsid w:val="00CA7A7B"/>
    <w:rsid w:val="00CD0E5B"/>
    <w:rsid w:val="00CE2E6D"/>
    <w:rsid w:val="00CF1A21"/>
    <w:rsid w:val="00DE6B4F"/>
    <w:rsid w:val="00E449A3"/>
    <w:rsid w:val="00E635E8"/>
    <w:rsid w:val="00E81F88"/>
    <w:rsid w:val="00F21AE5"/>
    <w:rsid w:val="00F23E6A"/>
    <w:rsid w:val="00F75A75"/>
    <w:rsid w:val="00F77DA7"/>
    <w:rsid w:val="00F8444B"/>
    <w:rsid w:val="00FA31AA"/>
    <w:rsid w:val="00FC1271"/>
    <w:rsid w:val="00FE0004"/>
    <w:rsid w:val="00FF23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4DCA5"/>
  <w15:chartTrackingRefBased/>
  <w15:docId w15:val="{2A73CF57-082B-44A6-8F2F-180DF661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8"/>
    </w:rPr>
  </w:style>
  <w:style w:type="paragraph" w:styleId="Heading1">
    <w:name w:val="heading 1"/>
    <w:basedOn w:val="Normal"/>
    <w:next w:val="Normal"/>
    <w:link w:val="Heading1Char"/>
    <w:uiPriority w:val="9"/>
    <w:qFormat/>
    <w:rsid w:val="003F2864"/>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E3F90"/>
    <w:pPr>
      <w:keepNext/>
      <w:keepLines/>
      <w:spacing w:before="40"/>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5E3F90"/>
    <w:pPr>
      <w:keepNext/>
      <w:keepLines/>
      <w:spacing w:before="40"/>
      <w:outlineLvl w:val="2"/>
    </w:pPr>
    <w:rPr>
      <w:rFonts w:eastAsiaTheme="majorEastAsia" w:cstheme="majorBidi"/>
      <w:b/>
      <w:szCs w:val="24"/>
      <w:u w:val="single"/>
    </w:rPr>
  </w:style>
  <w:style w:type="paragraph" w:styleId="Heading4">
    <w:name w:val="heading 4"/>
    <w:basedOn w:val="Normal"/>
    <w:next w:val="Normal"/>
    <w:link w:val="Heading4Char"/>
    <w:uiPriority w:val="9"/>
    <w:unhideWhenUsed/>
    <w:qFormat/>
    <w:rsid w:val="000D15C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864"/>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5E3F90"/>
    <w:rPr>
      <w:rFonts w:ascii="Arial" w:eastAsiaTheme="majorEastAsia" w:hAnsi="Arial" w:cstheme="majorBidi"/>
      <w:b/>
      <w:sz w:val="28"/>
      <w:szCs w:val="26"/>
      <w:u w:val="single"/>
    </w:rPr>
  </w:style>
  <w:style w:type="character" w:customStyle="1" w:styleId="Heading3Char">
    <w:name w:val="Heading 3 Char"/>
    <w:basedOn w:val="DefaultParagraphFont"/>
    <w:link w:val="Heading3"/>
    <w:uiPriority w:val="9"/>
    <w:rsid w:val="005E3F90"/>
    <w:rPr>
      <w:rFonts w:ascii="Arial" w:eastAsiaTheme="majorEastAsia" w:hAnsi="Arial" w:cstheme="majorBidi"/>
      <w:b/>
      <w:sz w:val="28"/>
      <w:szCs w:val="24"/>
      <w:u w:val="single"/>
    </w:rPr>
  </w:style>
  <w:style w:type="character" w:customStyle="1" w:styleId="Heading4Char">
    <w:name w:val="Heading 4 Char"/>
    <w:basedOn w:val="DefaultParagraphFont"/>
    <w:link w:val="Heading4"/>
    <w:uiPriority w:val="9"/>
    <w:rsid w:val="000D15C7"/>
    <w:rPr>
      <w:rFonts w:asciiTheme="majorHAnsi" w:eastAsiaTheme="majorEastAsia" w:hAnsiTheme="majorHAnsi" w:cstheme="majorBidi"/>
      <w:i/>
      <w:iCs/>
      <w:color w:val="365F91" w:themeColor="accent1" w:themeShade="BF"/>
      <w:sz w:val="28"/>
    </w:rPr>
  </w:style>
  <w:style w:type="character" w:styleId="Hyperlink">
    <w:name w:val="Hyperlink"/>
    <w:basedOn w:val="DefaultParagraphFont"/>
    <w:uiPriority w:val="99"/>
    <w:unhideWhenUsed/>
    <w:rsid w:val="005E3F90"/>
    <w:rPr>
      <w:color w:val="0000FF" w:themeColor="hyperlink"/>
      <w:u w:val="single"/>
    </w:rPr>
  </w:style>
  <w:style w:type="character" w:styleId="Mention">
    <w:name w:val="Mention"/>
    <w:basedOn w:val="DefaultParagraphFont"/>
    <w:uiPriority w:val="99"/>
    <w:semiHidden/>
    <w:unhideWhenUsed/>
    <w:rsid w:val="005E3F90"/>
    <w:rPr>
      <w:color w:val="2B579A"/>
      <w:shd w:val="clear" w:color="auto" w:fill="E6E6E6"/>
    </w:rPr>
  </w:style>
  <w:style w:type="paragraph" w:styleId="Header">
    <w:name w:val="header"/>
    <w:basedOn w:val="Normal"/>
    <w:link w:val="HeaderChar"/>
    <w:rsid w:val="00C80F24"/>
    <w:pPr>
      <w:tabs>
        <w:tab w:val="center" w:pos="4320"/>
        <w:tab w:val="right" w:pos="8640"/>
      </w:tabs>
    </w:pPr>
    <w:rPr>
      <w:rFonts w:eastAsia="Times New Roman"/>
      <w:noProof/>
    </w:rPr>
  </w:style>
  <w:style w:type="character" w:customStyle="1" w:styleId="HeaderChar">
    <w:name w:val="Header Char"/>
    <w:basedOn w:val="DefaultParagraphFont"/>
    <w:link w:val="Header"/>
    <w:rsid w:val="00C80F24"/>
    <w:rPr>
      <w:rFonts w:ascii="Arial" w:eastAsia="Times New Roman" w:hAnsi="Arial"/>
      <w:noProof/>
      <w:sz w:val="28"/>
    </w:rPr>
  </w:style>
  <w:style w:type="character" w:styleId="FollowedHyperlink">
    <w:name w:val="FollowedHyperlink"/>
    <w:basedOn w:val="DefaultParagraphFont"/>
    <w:uiPriority w:val="99"/>
    <w:semiHidden/>
    <w:unhideWhenUsed/>
    <w:rsid w:val="00FC1271"/>
    <w:rPr>
      <w:color w:val="800080" w:themeColor="followedHyperlink"/>
      <w:u w:val="single"/>
    </w:rPr>
  </w:style>
  <w:style w:type="character" w:styleId="UnresolvedMention">
    <w:name w:val="Unresolved Mention"/>
    <w:basedOn w:val="DefaultParagraphFont"/>
    <w:uiPriority w:val="99"/>
    <w:semiHidden/>
    <w:unhideWhenUsed/>
    <w:rsid w:val="00A368DE"/>
    <w:rPr>
      <w:color w:val="808080"/>
      <w:shd w:val="clear" w:color="auto" w:fill="E6E6E6"/>
    </w:rPr>
  </w:style>
  <w:style w:type="paragraph" w:styleId="BalloonText">
    <w:name w:val="Balloon Text"/>
    <w:basedOn w:val="Normal"/>
    <w:link w:val="BalloonTextChar"/>
    <w:uiPriority w:val="99"/>
    <w:semiHidden/>
    <w:unhideWhenUsed/>
    <w:rsid w:val="00F84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44B"/>
    <w:rPr>
      <w:rFonts w:ascii="Segoe UI" w:hAnsi="Segoe UI" w:cs="Segoe UI"/>
      <w:sz w:val="18"/>
      <w:szCs w:val="18"/>
    </w:rPr>
  </w:style>
  <w:style w:type="paragraph" w:styleId="NormalWeb">
    <w:name w:val="Normal (Web)"/>
    <w:basedOn w:val="Normal"/>
    <w:uiPriority w:val="99"/>
    <w:semiHidden/>
    <w:unhideWhenUsed/>
    <w:rsid w:val="003F2864"/>
    <w:pPr>
      <w:spacing w:before="192" w:after="192"/>
    </w:pPr>
    <w:rPr>
      <w:rFonts w:ascii="Times New Roman" w:eastAsia="Times New Roman" w:hAnsi="Times New Roman"/>
      <w:sz w:val="24"/>
      <w:szCs w:val="24"/>
    </w:rPr>
  </w:style>
  <w:style w:type="paragraph" w:styleId="NoSpacing">
    <w:name w:val="No Spacing"/>
    <w:link w:val="NoSpacingChar"/>
    <w:uiPriority w:val="1"/>
    <w:qFormat/>
    <w:rsid w:val="00517841"/>
    <w:rPr>
      <w:rFonts w:ascii="Arial" w:hAnsi="Arial"/>
      <w:sz w:val="28"/>
    </w:rPr>
  </w:style>
  <w:style w:type="character" w:customStyle="1" w:styleId="NoSpacingChar">
    <w:name w:val="No Spacing Char"/>
    <w:basedOn w:val="DefaultParagraphFont"/>
    <w:link w:val="NoSpacing"/>
    <w:uiPriority w:val="1"/>
    <w:rsid w:val="007C1C34"/>
    <w:rPr>
      <w:rFonts w:ascii="Arial" w:hAnsi="Arial"/>
      <w:sz w:val="28"/>
    </w:rPr>
  </w:style>
  <w:style w:type="table" w:styleId="TableGrid">
    <w:name w:val="Table Grid"/>
    <w:basedOn w:val="TableNormal"/>
    <w:uiPriority w:val="59"/>
    <w:rsid w:val="00956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95627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0797D"/>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6A7A67"/>
    <w:pPr>
      <w:tabs>
        <w:tab w:val="right" w:leader="dot" w:pos="8630"/>
      </w:tabs>
      <w:spacing w:after="100"/>
    </w:pPr>
  </w:style>
  <w:style w:type="paragraph" w:styleId="TOC2">
    <w:name w:val="toc 2"/>
    <w:basedOn w:val="Normal"/>
    <w:next w:val="Normal"/>
    <w:autoRedefine/>
    <w:uiPriority w:val="39"/>
    <w:unhideWhenUsed/>
    <w:rsid w:val="00200338"/>
    <w:pPr>
      <w:tabs>
        <w:tab w:val="right" w:leader="dot" w:pos="8630"/>
      </w:tabs>
      <w:spacing w:after="100"/>
      <w:ind w:left="280"/>
    </w:pPr>
  </w:style>
  <w:style w:type="paragraph" w:styleId="TOC3">
    <w:name w:val="toc 3"/>
    <w:basedOn w:val="Normal"/>
    <w:next w:val="Normal"/>
    <w:autoRedefine/>
    <w:uiPriority w:val="39"/>
    <w:unhideWhenUsed/>
    <w:rsid w:val="005D7328"/>
    <w:pPr>
      <w:tabs>
        <w:tab w:val="right" w:leader="dot" w:pos="8630"/>
      </w:tabs>
      <w:spacing w:after="100"/>
      <w:ind w:left="560"/>
    </w:pPr>
  </w:style>
  <w:style w:type="paragraph" w:styleId="Footer">
    <w:name w:val="footer"/>
    <w:basedOn w:val="Normal"/>
    <w:link w:val="FooterChar"/>
    <w:uiPriority w:val="99"/>
    <w:unhideWhenUsed/>
    <w:rsid w:val="00405F28"/>
    <w:pPr>
      <w:tabs>
        <w:tab w:val="center" w:pos="4680"/>
        <w:tab w:val="right" w:pos="9360"/>
      </w:tabs>
    </w:pPr>
  </w:style>
  <w:style w:type="character" w:customStyle="1" w:styleId="FooterChar">
    <w:name w:val="Footer Char"/>
    <w:basedOn w:val="DefaultParagraphFont"/>
    <w:link w:val="Footer"/>
    <w:uiPriority w:val="99"/>
    <w:rsid w:val="00405F28"/>
    <w:rPr>
      <w:rFonts w:ascii="Arial" w:hAnsi="Arial"/>
      <w:sz w:val="28"/>
    </w:rPr>
  </w:style>
  <w:style w:type="paragraph" w:styleId="TOC4">
    <w:name w:val="toc 4"/>
    <w:basedOn w:val="Normal"/>
    <w:next w:val="Normal"/>
    <w:autoRedefine/>
    <w:uiPriority w:val="39"/>
    <w:unhideWhenUsed/>
    <w:rsid w:val="0077129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7129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7129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7129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7129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71292"/>
    <w:pPr>
      <w:spacing w:after="100" w:line="259" w:lineRule="auto"/>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8D42F2"/>
    <w:rPr>
      <w:sz w:val="16"/>
      <w:szCs w:val="16"/>
    </w:rPr>
  </w:style>
  <w:style w:type="paragraph" w:styleId="CommentText">
    <w:name w:val="annotation text"/>
    <w:basedOn w:val="Normal"/>
    <w:link w:val="CommentTextChar"/>
    <w:uiPriority w:val="99"/>
    <w:semiHidden/>
    <w:unhideWhenUsed/>
    <w:rsid w:val="008D42F2"/>
    <w:rPr>
      <w:sz w:val="20"/>
    </w:rPr>
  </w:style>
  <w:style w:type="character" w:customStyle="1" w:styleId="CommentTextChar">
    <w:name w:val="Comment Text Char"/>
    <w:basedOn w:val="DefaultParagraphFont"/>
    <w:link w:val="CommentText"/>
    <w:uiPriority w:val="99"/>
    <w:semiHidden/>
    <w:rsid w:val="008D42F2"/>
    <w:rPr>
      <w:rFonts w:ascii="Arial" w:hAnsi="Arial"/>
    </w:rPr>
  </w:style>
  <w:style w:type="paragraph" w:styleId="CommentSubject">
    <w:name w:val="annotation subject"/>
    <w:basedOn w:val="CommentText"/>
    <w:next w:val="CommentText"/>
    <w:link w:val="CommentSubjectChar"/>
    <w:uiPriority w:val="99"/>
    <w:semiHidden/>
    <w:unhideWhenUsed/>
    <w:rsid w:val="008D42F2"/>
    <w:rPr>
      <w:b/>
      <w:bCs/>
    </w:rPr>
  </w:style>
  <w:style w:type="character" w:customStyle="1" w:styleId="CommentSubjectChar">
    <w:name w:val="Comment Subject Char"/>
    <w:basedOn w:val="CommentTextChar"/>
    <w:link w:val="CommentSubject"/>
    <w:uiPriority w:val="99"/>
    <w:semiHidden/>
    <w:rsid w:val="008D42F2"/>
    <w:rPr>
      <w:rFonts w:ascii="Arial" w:hAnsi="Arial"/>
      <w:b/>
      <w:bCs/>
    </w:rPr>
  </w:style>
  <w:style w:type="paragraph" w:styleId="Revision">
    <w:name w:val="Revision"/>
    <w:hidden/>
    <w:uiPriority w:val="99"/>
    <w:semiHidden/>
    <w:rsid w:val="008D42F2"/>
    <w:rPr>
      <w:rFonts w:ascii="Arial" w:hAnsi="Arial"/>
      <w:sz w:val="28"/>
    </w:rPr>
  </w:style>
  <w:style w:type="paragraph" w:styleId="Title">
    <w:name w:val="Title"/>
    <w:basedOn w:val="Heading1"/>
    <w:next w:val="Normal"/>
    <w:link w:val="TitleChar"/>
    <w:uiPriority w:val="10"/>
    <w:qFormat/>
    <w:rsid w:val="00AB343C"/>
    <w:pPr>
      <w:jc w:val="center"/>
    </w:pPr>
    <w:rPr>
      <w:rFonts w:cs="Arial"/>
      <w:szCs w:val="28"/>
    </w:rPr>
  </w:style>
  <w:style w:type="character" w:customStyle="1" w:styleId="TitleChar">
    <w:name w:val="Title Char"/>
    <w:basedOn w:val="DefaultParagraphFont"/>
    <w:link w:val="Title"/>
    <w:uiPriority w:val="10"/>
    <w:rsid w:val="00AB343C"/>
    <w:rPr>
      <w:rFonts w:ascii="Arial" w:eastAsiaTheme="majorEastAsia"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42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lcac.org/" TargetMode="External"/><Relationship Id="rId18" Type="http://schemas.openxmlformats.org/officeDocument/2006/relationships/hyperlink" Target="http://www.dcrc.co/" TargetMode="External"/><Relationship Id="rId26" Type="http://schemas.openxmlformats.org/officeDocument/2006/relationships/hyperlink" Target="http://www.ilrcsf.or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rcinc.org/" TargetMode="External"/><Relationship Id="rId34" Type="http://schemas.openxmlformats.org/officeDocument/2006/relationships/hyperlink" Target="http://www.scrs-ilc.org/" TargetMode="External"/><Relationship Id="rId7" Type="http://schemas.openxmlformats.org/officeDocument/2006/relationships/image" Target="media/image1.emf"/><Relationship Id="rId12" Type="http://schemas.openxmlformats.org/officeDocument/2006/relationships/hyperlink" Target="http://www.cccil.org/" TargetMode="External"/><Relationship Id="rId17" Type="http://schemas.openxmlformats.org/officeDocument/2006/relationships/hyperlink" Target="http://www.daylemc.org/" TargetMode="External"/><Relationship Id="rId25" Type="http://schemas.openxmlformats.org/officeDocument/2006/relationships/hyperlink" Target="http://www.ilrc-trico.org/" TargetMode="External"/><Relationship Id="rId33" Type="http://schemas.openxmlformats.org/officeDocument/2006/relationships/hyperlink" Target="http://www.svilc.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ctionctr.org/" TargetMode="External"/><Relationship Id="rId20" Type="http://schemas.openxmlformats.org/officeDocument/2006/relationships/hyperlink" Target="http://www.drail.org/" TargetMode="External"/><Relationship Id="rId29" Type="http://schemas.openxmlformats.org/officeDocument/2006/relationships/hyperlink" Target="http://www.ricv.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hecil.org/" TargetMode="External"/><Relationship Id="rId24" Type="http://schemas.openxmlformats.org/officeDocument/2006/relationships/hyperlink" Target="http://ilcsc.org/" TargetMode="External"/><Relationship Id="rId32" Type="http://schemas.openxmlformats.org/officeDocument/2006/relationships/hyperlink" Target="http://www.scil-ilc.org/" TargetMode="External"/><Relationship Id="rId37" Type="http://schemas.openxmlformats.org/officeDocument/2006/relationships/hyperlink" Target="https://cfilc.org/" TargetMode="External"/><Relationship Id="rId5" Type="http://schemas.openxmlformats.org/officeDocument/2006/relationships/footnotes" Target="footnotes.xml"/><Relationship Id="rId15" Type="http://schemas.openxmlformats.org/officeDocument/2006/relationships/hyperlink" Target="http://www.crilhayward.org/" TargetMode="External"/><Relationship Id="rId23" Type="http://schemas.openxmlformats.org/officeDocument/2006/relationships/hyperlink" Target="http://www.ilcofkerncounty.org/" TargetMode="External"/><Relationship Id="rId28" Type="http://schemas.openxmlformats.org/officeDocument/2006/relationships/hyperlink" Target="http://www.pirs.org/" TargetMode="External"/><Relationship Id="rId36" Type="http://schemas.openxmlformats.org/officeDocument/2006/relationships/hyperlink" Target="https://www.acl.gov/programs/aging-and-disability-networks/centers-independent-living" TargetMode="External"/><Relationship Id="rId10" Type="http://schemas.openxmlformats.org/officeDocument/2006/relationships/hyperlink" Target="http://www.cidsanmateo.org/" TargetMode="External"/><Relationship Id="rId19" Type="http://schemas.openxmlformats.org/officeDocument/2006/relationships/hyperlink" Target="http://www.mydslc.org/" TargetMode="External"/><Relationship Id="rId31" Type="http://schemas.openxmlformats.org/officeDocument/2006/relationships/hyperlink" Target="http://www.rollingstart.com/" TargetMode="External"/><Relationship Id="rId4" Type="http://schemas.openxmlformats.org/officeDocument/2006/relationships/webSettings" Target="webSettings.xml"/><Relationship Id="rId9" Type="http://schemas.openxmlformats.org/officeDocument/2006/relationships/hyperlink" Target="http://accesstoindependence.org/" TargetMode="External"/><Relationship Id="rId14" Type="http://schemas.openxmlformats.org/officeDocument/2006/relationships/hyperlink" Target="http://califilc1.wixsite.com/califnew" TargetMode="External"/><Relationship Id="rId22" Type="http://schemas.openxmlformats.org/officeDocument/2006/relationships/hyperlink" Target="http://www.freed.org/" TargetMode="External"/><Relationship Id="rId27" Type="http://schemas.openxmlformats.org/officeDocument/2006/relationships/hyperlink" Target="http://www.marincil.org/" TargetMode="External"/><Relationship Id="rId30" Type="http://schemas.openxmlformats.org/officeDocument/2006/relationships/hyperlink" Target="https://www.ril-sacramento.org/" TargetMode="External"/><Relationship Id="rId35" Type="http://schemas.openxmlformats.org/officeDocument/2006/relationships/hyperlink" Target="http://www.tiline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1BEF4-32B0-4F57-A525-79377D4B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6654AC11</Template>
  <TotalTime>1</TotalTime>
  <Pages>32</Pages>
  <Words>6532</Words>
  <Characters>37234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Living Centers Directory</dc:title>
  <dc:subject/>
  <dc:creator>Carmona, Guillermo@DOR</dc:creator>
  <cp:keywords/>
  <dc:description/>
  <cp:lastModifiedBy>Rodriguez, Laura@DOR</cp:lastModifiedBy>
  <cp:revision>4</cp:revision>
  <cp:lastPrinted>2018-04-23T16:59:00Z</cp:lastPrinted>
  <dcterms:created xsi:type="dcterms:W3CDTF">2018-09-19T15:20:00Z</dcterms:created>
  <dcterms:modified xsi:type="dcterms:W3CDTF">2018-09-19T15:53:00Z</dcterms:modified>
</cp:coreProperties>
</file>