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Borders>
          <w:left w:val="single" w:sz="48" w:space="0" w:color="2E74B5" w:themeColor="accent1" w:themeShade="BF"/>
          <w:insideV w:val="single" w:sz="48" w:space="0" w:color="2E74B5" w:themeColor="accent1" w:themeShade="BF"/>
        </w:tblBorders>
        <w:tblLayout w:type="fixed"/>
        <w:tblCellMar>
          <w:left w:w="144" w:type="dxa"/>
          <w:right w:w="144" w:type="dxa"/>
        </w:tblCellMar>
        <w:tblLook w:val="04A0" w:firstRow="1" w:lastRow="0" w:firstColumn="1" w:lastColumn="0" w:noHBand="0" w:noVBand="1"/>
        <w:tblDescription w:val="Appointment card table"/>
      </w:tblPr>
      <w:tblGrid>
        <w:gridCol w:w="5010"/>
        <w:gridCol w:w="5010"/>
      </w:tblGrid>
      <w:tr w:rsidR="004B5BF1" w:rsidRPr="00A13D45" w14:paraId="7DB23313" w14:textId="77777777" w:rsidTr="004401AC">
        <w:trPr>
          <w:trHeight w:hRule="exact" w:val="2880"/>
        </w:trPr>
        <w:tc>
          <w:tcPr>
            <w:tcW w:w="5010" w:type="dxa"/>
            <w:vAlign w:val="center"/>
          </w:tcPr>
          <w:sdt>
            <w:sdtPr>
              <w:rPr>
                <w:color w:val="auto"/>
                <w:sz w:val="28"/>
                <w:szCs w:val="28"/>
              </w:rPr>
              <w:alias w:val="Enter provider name:"/>
              <w:tag w:val="Enter provider name:"/>
              <w:id w:val="-325120121"/>
              <w:placeholder>
                <w:docPart w:val="1F2ECA59D43B4470A1766D80F2E83CCE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/>
            </w:sdtPr>
            <w:sdtEndPr/>
            <w:sdtContent>
              <w:p w14:paraId="4EFEE19E" w14:textId="342AF6C7" w:rsidR="004B5BF1" w:rsidRPr="00972563" w:rsidRDefault="00B05B2F" w:rsidP="00972563">
                <w:pPr>
                  <w:pStyle w:val="Heading1"/>
                  <w:spacing w:before="0"/>
                  <w:rPr>
                    <w:color w:val="auto"/>
                    <w:sz w:val="28"/>
                    <w:szCs w:val="28"/>
                  </w:rPr>
                </w:pPr>
                <w:r w:rsidRPr="00972563">
                  <w:rPr>
                    <w:color w:val="auto"/>
                    <w:sz w:val="28"/>
                    <w:szCs w:val="28"/>
                  </w:rPr>
                  <w:t>DISABILITY BENEFITS</w:t>
                </w:r>
              </w:p>
            </w:sdtContent>
          </w:sdt>
          <w:sdt>
            <w:sdtPr>
              <w:rPr>
                <w:b/>
                <w:bCs/>
                <w:color w:val="auto"/>
                <w:sz w:val="28"/>
                <w:szCs w:val="28"/>
              </w:rPr>
              <w:alias w:val="Enter address:"/>
              <w:tag w:val="Enter address:"/>
              <w:id w:val="516812173"/>
              <w:placeholder>
                <w:docPart w:val="1EF2715F5C8C4313B994D0DED197E105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23224B22" w14:textId="5B8E2763" w:rsidR="004B5BF1" w:rsidRPr="00972563" w:rsidRDefault="00B05B2F" w:rsidP="00B05B2F">
                <w:pPr>
                  <w:rPr>
                    <w:b/>
                    <w:bCs/>
                    <w:color w:val="auto"/>
                    <w:sz w:val="28"/>
                    <w:szCs w:val="28"/>
                  </w:rPr>
                </w:pPr>
                <w:r w:rsidRPr="00972563">
                  <w:rPr>
                    <w:b/>
                    <w:bCs/>
                    <w:color w:val="auto"/>
                    <w:sz w:val="28"/>
                    <w:szCs w:val="28"/>
                  </w:rPr>
                  <w:t>EXPLAINED CLEARLY</w:t>
                </w:r>
              </w:p>
            </w:sdtContent>
          </w:sdt>
          <w:p w14:paraId="14C8619A" w14:textId="640A4BCA" w:rsidR="00B05B2F" w:rsidRDefault="00B05B2F" w:rsidP="00B05B2F">
            <w:pPr>
              <w:ind w:left="720"/>
              <w:rPr>
                <w:rStyle w:val="ContactInfo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4DBBB1A0" wp14:editId="233CFFEB">
                  <wp:simplePos x="0" y="0"/>
                  <wp:positionH relativeFrom="column">
                    <wp:posOffset>1498600</wp:posOffset>
                  </wp:positionH>
                  <wp:positionV relativeFrom="paragraph">
                    <wp:posOffset>-358775</wp:posOffset>
                  </wp:positionV>
                  <wp:extent cx="1444625" cy="963295"/>
                  <wp:effectExtent l="0" t="0" r="3175" b="8255"/>
                  <wp:wrapNone/>
                  <wp:docPr id="1914196681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19668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96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73C6">
              <w:rPr>
                <w:b/>
                <w:bCs/>
                <w:noProof/>
                <w:color w:val="595959" w:themeColor="text1" w:themeTint="A6"/>
              </w:rPr>
              <w:drawing>
                <wp:anchor distT="0" distB="0" distL="114300" distR="114300" simplePos="0" relativeHeight="251658240" behindDoc="0" locked="0" layoutInCell="1" allowOverlap="1" wp14:anchorId="2FD5726C" wp14:editId="78E2BB20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-383540</wp:posOffset>
                  </wp:positionV>
                  <wp:extent cx="2999105" cy="374650"/>
                  <wp:effectExtent l="0" t="0" r="0" b="6350"/>
                  <wp:wrapTopAndBottom/>
                  <wp:docPr id="375218517" name="Picture 2" descr="DOR Benefits To Independence 101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218517" name="Picture 2" descr="DOR Benefits To Independence 101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105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61849" w:rsidRPr="004401AC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en-US"/>
              </w:rPr>
              <w:drawing>
                <wp:inline distT="0" distB="0" distL="0" distR="0" wp14:anchorId="1B0E35FF" wp14:editId="281F953E">
                  <wp:extent cx="563245" cy="563245"/>
                  <wp:effectExtent l="0" t="0" r="8255" b="8255"/>
                  <wp:docPr id="4" name="Picture 2" descr="QR code to the Benefits To Independence 101 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QR code to the Benefits To Independence 101 webs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21734C" w14:textId="77777777" w:rsidR="00972563" w:rsidRDefault="00972563" w:rsidP="00B05B2F">
            <w:pPr>
              <w:rPr>
                <w:rStyle w:val="ContactInfo"/>
              </w:rPr>
            </w:pPr>
          </w:p>
          <w:p w14:paraId="73EE37B5" w14:textId="27D14A70" w:rsidR="004B5BF1" w:rsidRPr="00A13D45" w:rsidRDefault="008873C6" w:rsidP="00392742">
            <w:pPr>
              <w:spacing w:after="240"/>
            </w:pPr>
            <w:r>
              <w:rPr>
                <w:rStyle w:val="ContactInfo"/>
              </w:rPr>
              <w:t>www.dor.ca.gov/home/benefits101</w:t>
            </w:r>
            <w:r w:rsidR="00B05B2F">
              <w:rPr>
                <w:noProof/>
              </w:rPr>
              <w:t xml:space="preserve"> </w:t>
            </w:r>
          </w:p>
          <w:p w14:paraId="76BBBB52" w14:textId="33AFAE9E" w:rsidR="004401AC" w:rsidRPr="004401AC" w:rsidRDefault="004401AC" w:rsidP="004401A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  <w:p w14:paraId="58B2D564" w14:textId="3F0933F3" w:rsidR="004B5BF1" w:rsidRPr="00A13D45" w:rsidRDefault="004B5BF1" w:rsidP="00A309D7"/>
        </w:tc>
        <w:tc>
          <w:tcPr>
            <w:tcW w:w="5010" w:type="dxa"/>
            <w:vAlign w:val="center"/>
          </w:tcPr>
          <w:sdt>
            <w:sdtPr>
              <w:rPr>
                <w:color w:val="auto"/>
                <w:sz w:val="28"/>
                <w:szCs w:val="28"/>
              </w:rPr>
              <w:alias w:val="Enter provider name:"/>
              <w:tag w:val="Enter provider name:"/>
              <w:id w:val="-1293748524"/>
              <w:placeholder>
                <w:docPart w:val="FD5B038A547D456095B287162E51F61C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/>
            </w:sdtPr>
            <w:sdtContent>
              <w:p w14:paraId="639C255D" w14:textId="77777777" w:rsidR="00443A01" w:rsidRPr="00972563" w:rsidRDefault="00443A01" w:rsidP="00443A01">
                <w:pPr>
                  <w:pStyle w:val="Heading1"/>
                  <w:spacing w:before="0"/>
                  <w:rPr>
                    <w:color w:val="auto"/>
                    <w:sz w:val="28"/>
                    <w:szCs w:val="28"/>
                  </w:rPr>
                </w:pPr>
                <w:r w:rsidRPr="00972563">
                  <w:rPr>
                    <w:color w:val="auto"/>
                    <w:sz w:val="28"/>
                    <w:szCs w:val="28"/>
                  </w:rPr>
                  <w:t>DISABILITY BENEFITS</w:t>
                </w:r>
              </w:p>
            </w:sdtContent>
          </w:sdt>
          <w:sdt>
            <w:sdtPr>
              <w:rPr>
                <w:b/>
                <w:bCs/>
                <w:color w:val="auto"/>
                <w:sz w:val="28"/>
                <w:szCs w:val="28"/>
              </w:rPr>
              <w:alias w:val="Enter address:"/>
              <w:tag w:val="Enter address:"/>
              <w:id w:val="-1879308131"/>
              <w:placeholder>
                <w:docPart w:val="CC38401384614883A828443C4DB85FDA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Content>
              <w:p w14:paraId="785254D9" w14:textId="77777777" w:rsidR="00443A01" w:rsidRPr="00972563" w:rsidRDefault="00443A01" w:rsidP="00443A01">
                <w:pPr>
                  <w:rPr>
                    <w:b/>
                    <w:bCs/>
                    <w:color w:val="auto"/>
                    <w:sz w:val="28"/>
                    <w:szCs w:val="28"/>
                  </w:rPr>
                </w:pPr>
                <w:r w:rsidRPr="00972563">
                  <w:rPr>
                    <w:b/>
                    <w:bCs/>
                    <w:color w:val="auto"/>
                    <w:sz w:val="28"/>
                    <w:szCs w:val="28"/>
                  </w:rPr>
                  <w:t>EXPLAINED CLEARLY</w:t>
                </w:r>
              </w:p>
            </w:sdtContent>
          </w:sdt>
          <w:p w14:paraId="098DF089" w14:textId="77777777" w:rsidR="00443A01" w:rsidRDefault="00443A01" w:rsidP="00443A01">
            <w:pPr>
              <w:ind w:left="720"/>
              <w:rPr>
                <w:rStyle w:val="ContactInfo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24F2FE79" wp14:editId="19193463">
                  <wp:simplePos x="0" y="0"/>
                  <wp:positionH relativeFrom="column">
                    <wp:posOffset>1498600</wp:posOffset>
                  </wp:positionH>
                  <wp:positionV relativeFrom="paragraph">
                    <wp:posOffset>-358775</wp:posOffset>
                  </wp:positionV>
                  <wp:extent cx="1444625" cy="963295"/>
                  <wp:effectExtent l="0" t="0" r="3175" b="8255"/>
                  <wp:wrapNone/>
                  <wp:docPr id="72696431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19668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96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73C6">
              <w:rPr>
                <w:b/>
                <w:bCs/>
                <w:noProof/>
                <w:color w:val="595959" w:themeColor="text1" w:themeTint="A6"/>
              </w:rPr>
              <w:drawing>
                <wp:anchor distT="0" distB="0" distL="114300" distR="114300" simplePos="0" relativeHeight="251693056" behindDoc="0" locked="0" layoutInCell="1" allowOverlap="1" wp14:anchorId="76FB77ED" wp14:editId="2834C79E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-383540</wp:posOffset>
                  </wp:positionV>
                  <wp:extent cx="2999105" cy="374650"/>
                  <wp:effectExtent l="0" t="0" r="0" b="6350"/>
                  <wp:wrapTopAndBottom/>
                  <wp:docPr id="1011787796" name="Picture 2" descr="DOR Benefits To Independence 101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218517" name="Picture 2" descr="DOR Benefits To Independence 101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105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401AC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en-US"/>
              </w:rPr>
              <w:drawing>
                <wp:inline distT="0" distB="0" distL="0" distR="0" wp14:anchorId="0BDAD071" wp14:editId="647B42EF">
                  <wp:extent cx="563245" cy="563245"/>
                  <wp:effectExtent l="0" t="0" r="8255" b="8255"/>
                  <wp:docPr id="493402936" name="Picture 2" descr="QR code to the Benefits To Independence 101 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QR code to the Benefits To Independence 101 webs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517A3C" w14:textId="77777777" w:rsidR="00443A01" w:rsidRDefault="00443A01" w:rsidP="00443A01">
            <w:pPr>
              <w:rPr>
                <w:rStyle w:val="ContactInfo"/>
              </w:rPr>
            </w:pPr>
          </w:p>
          <w:p w14:paraId="41CB07B2" w14:textId="77777777" w:rsidR="00443A01" w:rsidRPr="00A13D45" w:rsidRDefault="00443A01" w:rsidP="00443A01">
            <w:pPr>
              <w:spacing w:after="240"/>
            </w:pPr>
            <w:r>
              <w:rPr>
                <w:rStyle w:val="ContactInfo"/>
              </w:rPr>
              <w:t>www.dor.ca.gov/home/benefits101</w:t>
            </w:r>
            <w:r>
              <w:rPr>
                <w:noProof/>
              </w:rPr>
              <w:t xml:space="preserve"> </w:t>
            </w:r>
          </w:p>
          <w:p w14:paraId="48479880" w14:textId="644580F9" w:rsidR="004B5BF1" w:rsidRPr="00A13D45" w:rsidRDefault="004B5BF1" w:rsidP="00A13D45"/>
        </w:tc>
      </w:tr>
      <w:tr w:rsidR="004B5BF1" w:rsidRPr="00A13D45" w14:paraId="541A5D6E" w14:textId="77777777" w:rsidTr="004401AC">
        <w:trPr>
          <w:trHeight w:hRule="exact" w:val="2880"/>
        </w:trPr>
        <w:tc>
          <w:tcPr>
            <w:tcW w:w="5010" w:type="dxa"/>
            <w:vAlign w:val="center"/>
          </w:tcPr>
          <w:sdt>
            <w:sdtPr>
              <w:rPr>
                <w:color w:val="auto"/>
                <w:sz w:val="28"/>
                <w:szCs w:val="28"/>
              </w:rPr>
              <w:alias w:val="Enter provider name:"/>
              <w:tag w:val="Enter provider name:"/>
              <w:id w:val="-1382245382"/>
              <w:placeholder>
                <w:docPart w:val="B7DEB1743BA341F4A7EE3CC5FF9DC8C7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/>
            </w:sdtPr>
            <w:sdtContent>
              <w:p w14:paraId="790749CF" w14:textId="77777777" w:rsidR="00443A01" w:rsidRPr="00972563" w:rsidRDefault="00443A01" w:rsidP="00443A01">
                <w:pPr>
                  <w:pStyle w:val="Heading1"/>
                  <w:spacing w:before="0"/>
                  <w:rPr>
                    <w:color w:val="auto"/>
                    <w:sz w:val="28"/>
                    <w:szCs w:val="28"/>
                  </w:rPr>
                </w:pPr>
                <w:r w:rsidRPr="00972563">
                  <w:rPr>
                    <w:color w:val="auto"/>
                    <w:sz w:val="28"/>
                    <w:szCs w:val="28"/>
                  </w:rPr>
                  <w:t>DISABILITY BENEFITS</w:t>
                </w:r>
              </w:p>
            </w:sdtContent>
          </w:sdt>
          <w:sdt>
            <w:sdtPr>
              <w:rPr>
                <w:b/>
                <w:bCs/>
                <w:color w:val="auto"/>
                <w:sz w:val="28"/>
                <w:szCs w:val="28"/>
              </w:rPr>
              <w:alias w:val="Enter address:"/>
              <w:tag w:val="Enter address:"/>
              <w:id w:val="806363069"/>
              <w:placeholder>
                <w:docPart w:val="57F359533CD547A6820849D2E699B7D9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Content>
              <w:p w14:paraId="27A78635" w14:textId="77777777" w:rsidR="00443A01" w:rsidRPr="00972563" w:rsidRDefault="00443A01" w:rsidP="00443A01">
                <w:pPr>
                  <w:rPr>
                    <w:b/>
                    <w:bCs/>
                    <w:color w:val="auto"/>
                    <w:sz w:val="28"/>
                    <w:szCs w:val="28"/>
                  </w:rPr>
                </w:pPr>
                <w:r w:rsidRPr="00972563">
                  <w:rPr>
                    <w:b/>
                    <w:bCs/>
                    <w:color w:val="auto"/>
                    <w:sz w:val="28"/>
                    <w:szCs w:val="28"/>
                  </w:rPr>
                  <w:t>EXPLAINED CLEARLY</w:t>
                </w:r>
              </w:p>
            </w:sdtContent>
          </w:sdt>
          <w:p w14:paraId="60D46A68" w14:textId="77777777" w:rsidR="00443A01" w:rsidRDefault="00443A01" w:rsidP="00443A01">
            <w:pPr>
              <w:ind w:left="720"/>
              <w:rPr>
                <w:rStyle w:val="ContactInfo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2148F154" wp14:editId="065EEEF9">
                  <wp:simplePos x="0" y="0"/>
                  <wp:positionH relativeFrom="column">
                    <wp:posOffset>1498600</wp:posOffset>
                  </wp:positionH>
                  <wp:positionV relativeFrom="paragraph">
                    <wp:posOffset>-358775</wp:posOffset>
                  </wp:positionV>
                  <wp:extent cx="1444625" cy="963295"/>
                  <wp:effectExtent l="0" t="0" r="3175" b="8255"/>
                  <wp:wrapNone/>
                  <wp:docPr id="1763367590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19668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96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73C6">
              <w:rPr>
                <w:b/>
                <w:bCs/>
                <w:noProof/>
                <w:color w:val="595959" w:themeColor="text1" w:themeTint="A6"/>
              </w:rPr>
              <w:drawing>
                <wp:anchor distT="0" distB="0" distL="114300" distR="114300" simplePos="0" relativeHeight="251696128" behindDoc="0" locked="0" layoutInCell="1" allowOverlap="1" wp14:anchorId="03027691" wp14:editId="108B3D52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-383540</wp:posOffset>
                  </wp:positionV>
                  <wp:extent cx="2999105" cy="374650"/>
                  <wp:effectExtent l="0" t="0" r="0" b="6350"/>
                  <wp:wrapTopAndBottom/>
                  <wp:docPr id="765076124" name="Picture 2" descr="DOR Benefits To Independence 101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218517" name="Picture 2" descr="DOR Benefits To Independence 101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105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401AC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en-US"/>
              </w:rPr>
              <w:drawing>
                <wp:inline distT="0" distB="0" distL="0" distR="0" wp14:anchorId="48BC1F73" wp14:editId="740F5325">
                  <wp:extent cx="563245" cy="563245"/>
                  <wp:effectExtent l="0" t="0" r="8255" b="8255"/>
                  <wp:docPr id="728381146" name="Picture 2" descr="QR code to the Benefits To Independence 101 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QR code to the Benefits To Independence 101 webs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02F8BD" w14:textId="77777777" w:rsidR="00443A01" w:rsidRDefault="00443A01" w:rsidP="00443A01">
            <w:pPr>
              <w:rPr>
                <w:rStyle w:val="ContactInfo"/>
              </w:rPr>
            </w:pPr>
          </w:p>
          <w:p w14:paraId="1D0D4626" w14:textId="77777777" w:rsidR="00443A01" w:rsidRPr="00A13D45" w:rsidRDefault="00443A01" w:rsidP="00443A01">
            <w:pPr>
              <w:spacing w:after="240"/>
            </w:pPr>
            <w:r>
              <w:rPr>
                <w:rStyle w:val="ContactInfo"/>
              </w:rPr>
              <w:t>www.dor.ca.gov/home/benefits101</w:t>
            </w:r>
            <w:r>
              <w:rPr>
                <w:noProof/>
              </w:rPr>
              <w:t xml:space="preserve"> </w:t>
            </w:r>
          </w:p>
          <w:p w14:paraId="666FEF4E" w14:textId="6DB51409" w:rsidR="004B5BF1" w:rsidRPr="00A13D45" w:rsidRDefault="004B5BF1" w:rsidP="00BC20FE"/>
        </w:tc>
        <w:tc>
          <w:tcPr>
            <w:tcW w:w="5010" w:type="dxa"/>
            <w:vAlign w:val="center"/>
          </w:tcPr>
          <w:sdt>
            <w:sdtPr>
              <w:rPr>
                <w:color w:val="auto"/>
                <w:sz w:val="28"/>
                <w:szCs w:val="28"/>
              </w:rPr>
              <w:alias w:val="Enter provider name:"/>
              <w:tag w:val="Enter provider name:"/>
              <w:id w:val="-2120522317"/>
              <w:placeholder>
                <w:docPart w:val="5BED8CAF62DF4E3281BC2708C7063457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/>
            </w:sdtPr>
            <w:sdtContent>
              <w:p w14:paraId="3D0EF3D2" w14:textId="77777777" w:rsidR="00443A01" w:rsidRPr="00972563" w:rsidRDefault="00443A01" w:rsidP="00443A01">
                <w:pPr>
                  <w:pStyle w:val="Heading1"/>
                  <w:spacing w:before="0"/>
                  <w:rPr>
                    <w:color w:val="auto"/>
                    <w:sz w:val="28"/>
                    <w:szCs w:val="28"/>
                  </w:rPr>
                </w:pPr>
                <w:r w:rsidRPr="00972563">
                  <w:rPr>
                    <w:color w:val="auto"/>
                    <w:sz w:val="28"/>
                    <w:szCs w:val="28"/>
                  </w:rPr>
                  <w:t>DISABILITY BENEFITS</w:t>
                </w:r>
              </w:p>
            </w:sdtContent>
          </w:sdt>
          <w:sdt>
            <w:sdtPr>
              <w:rPr>
                <w:b/>
                <w:bCs/>
                <w:color w:val="auto"/>
                <w:sz w:val="28"/>
                <w:szCs w:val="28"/>
              </w:rPr>
              <w:alias w:val="Enter address:"/>
              <w:tag w:val="Enter address:"/>
              <w:id w:val="-718657979"/>
              <w:placeholder>
                <w:docPart w:val="BCE3600A23C64663AD8F7AEBFA4C4EE1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Content>
              <w:p w14:paraId="01AC8A26" w14:textId="77777777" w:rsidR="00443A01" w:rsidRPr="00972563" w:rsidRDefault="00443A01" w:rsidP="00443A01">
                <w:pPr>
                  <w:rPr>
                    <w:b/>
                    <w:bCs/>
                    <w:color w:val="auto"/>
                    <w:sz w:val="28"/>
                    <w:szCs w:val="28"/>
                  </w:rPr>
                </w:pPr>
                <w:r w:rsidRPr="00972563">
                  <w:rPr>
                    <w:b/>
                    <w:bCs/>
                    <w:color w:val="auto"/>
                    <w:sz w:val="28"/>
                    <w:szCs w:val="28"/>
                  </w:rPr>
                  <w:t>EXPLAINED CLEARLY</w:t>
                </w:r>
              </w:p>
            </w:sdtContent>
          </w:sdt>
          <w:p w14:paraId="533C7286" w14:textId="77777777" w:rsidR="00443A01" w:rsidRDefault="00443A01" w:rsidP="00443A01">
            <w:pPr>
              <w:ind w:left="720"/>
              <w:rPr>
                <w:rStyle w:val="ContactInfo"/>
              </w:rPr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 wp14:anchorId="1243D024" wp14:editId="4E94ABB3">
                  <wp:simplePos x="0" y="0"/>
                  <wp:positionH relativeFrom="column">
                    <wp:posOffset>1498600</wp:posOffset>
                  </wp:positionH>
                  <wp:positionV relativeFrom="paragraph">
                    <wp:posOffset>-358775</wp:posOffset>
                  </wp:positionV>
                  <wp:extent cx="1444625" cy="963295"/>
                  <wp:effectExtent l="0" t="0" r="3175" b="8255"/>
                  <wp:wrapNone/>
                  <wp:docPr id="573175168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19668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96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73C6">
              <w:rPr>
                <w:b/>
                <w:bCs/>
                <w:noProof/>
                <w:color w:val="595959" w:themeColor="text1" w:themeTint="A6"/>
              </w:rPr>
              <w:drawing>
                <wp:anchor distT="0" distB="0" distL="114300" distR="114300" simplePos="0" relativeHeight="251699200" behindDoc="0" locked="0" layoutInCell="1" allowOverlap="1" wp14:anchorId="388BDBD4" wp14:editId="687D19C6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-383540</wp:posOffset>
                  </wp:positionV>
                  <wp:extent cx="2999105" cy="374650"/>
                  <wp:effectExtent l="0" t="0" r="0" b="6350"/>
                  <wp:wrapTopAndBottom/>
                  <wp:docPr id="1680681372" name="Picture 2" descr="DOR Benefits To Independence 101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218517" name="Picture 2" descr="DOR Benefits To Independence 101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105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401AC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en-US"/>
              </w:rPr>
              <w:drawing>
                <wp:inline distT="0" distB="0" distL="0" distR="0" wp14:anchorId="22529EE4" wp14:editId="56A66220">
                  <wp:extent cx="563245" cy="563245"/>
                  <wp:effectExtent l="0" t="0" r="8255" b="8255"/>
                  <wp:docPr id="143855329" name="Picture 2" descr="QR code to the Benefits To Independence 101 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QR code to the Benefits To Independence 101 webs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026AA7" w14:textId="77777777" w:rsidR="00443A01" w:rsidRDefault="00443A01" w:rsidP="00443A01">
            <w:pPr>
              <w:rPr>
                <w:rStyle w:val="ContactInfo"/>
              </w:rPr>
            </w:pPr>
          </w:p>
          <w:p w14:paraId="64C26FB1" w14:textId="77777777" w:rsidR="00443A01" w:rsidRPr="00A13D45" w:rsidRDefault="00443A01" w:rsidP="00443A01">
            <w:pPr>
              <w:spacing w:after="240"/>
            </w:pPr>
            <w:r>
              <w:rPr>
                <w:rStyle w:val="ContactInfo"/>
              </w:rPr>
              <w:t>www.dor.ca.gov/home/benefits101</w:t>
            </w:r>
            <w:r>
              <w:rPr>
                <w:noProof/>
              </w:rPr>
              <w:t xml:space="preserve"> </w:t>
            </w:r>
          </w:p>
          <w:p w14:paraId="13699233" w14:textId="4E9E1B9B" w:rsidR="004B5BF1" w:rsidRPr="00A13D45" w:rsidRDefault="004B5BF1" w:rsidP="00BC20FE"/>
        </w:tc>
      </w:tr>
      <w:tr w:rsidR="004B5BF1" w:rsidRPr="00A13D45" w14:paraId="71944AAE" w14:textId="77777777" w:rsidTr="004401AC">
        <w:trPr>
          <w:trHeight w:hRule="exact" w:val="2880"/>
        </w:trPr>
        <w:tc>
          <w:tcPr>
            <w:tcW w:w="5010" w:type="dxa"/>
            <w:vAlign w:val="center"/>
          </w:tcPr>
          <w:sdt>
            <w:sdtPr>
              <w:rPr>
                <w:color w:val="auto"/>
                <w:sz w:val="28"/>
                <w:szCs w:val="28"/>
              </w:rPr>
              <w:alias w:val="Enter provider name:"/>
              <w:tag w:val="Enter provider name:"/>
              <w:id w:val="2139764662"/>
              <w:placeholder>
                <w:docPart w:val="2E18D7ACE0DE4905BAD8A861E4AE7B0F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/>
            </w:sdtPr>
            <w:sdtContent>
              <w:p w14:paraId="1E321D8A" w14:textId="77777777" w:rsidR="00443A01" w:rsidRPr="00972563" w:rsidRDefault="00443A01" w:rsidP="00443A01">
                <w:pPr>
                  <w:pStyle w:val="Heading1"/>
                  <w:spacing w:before="0"/>
                  <w:rPr>
                    <w:color w:val="auto"/>
                    <w:sz w:val="28"/>
                    <w:szCs w:val="28"/>
                  </w:rPr>
                </w:pPr>
                <w:r w:rsidRPr="00972563">
                  <w:rPr>
                    <w:color w:val="auto"/>
                    <w:sz w:val="28"/>
                    <w:szCs w:val="28"/>
                  </w:rPr>
                  <w:t>DISABILITY BENEFITS</w:t>
                </w:r>
              </w:p>
            </w:sdtContent>
          </w:sdt>
          <w:sdt>
            <w:sdtPr>
              <w:rPr>
                <w:b/>
                <w:bCs/>
                <w:color w:val="auto"/>
                <w:sz w:val="28"/>
                <w:szCs w:val="28"/>
              </w:rPr>
              <w:alias w:val="Enter address:"/>
              <w:tag w:val="Enter address:"/>
              <w:id w:val="-1744178335"/>
              <w:placeholder>
                <w:docPart w:val="0510BC3FE44C4283BB6B2B12912122BB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Content>
              <w:p w14:paraId="03A3FD7F" w14:textId="77777777" w:rsidR="00443A01" w:rsidRPr="00972563" w:rsidRDefault="00443A01" w:rsidP="00443A01">
                <w:pPr>
                  <w:rPr>
                    <w:b/>
                    <w:bCs/>
                    <w:color w:val="auto"/>
                    <w:sz w:val="28"/>
                    <w:szCs w:val="28"/>
                  </w:rPr>
                </w:pPr>
                <w:r w:rsidRPr="00972563">
                  <w:rPr>
                    <w:b/>
                    <w:bCs/>
                    <w:color w:val="auto"/>
                    <w:sz w:val="28"/>
                    <w:szCs w:val="28"/>
                  </w:rPr>
                  <w:t>EXPLAINED CLEARLY</w:t>
                </w:r>
              </w:p>
            </w:sdtContent>
          </w:sdt>
          <w:p w14:paraId="454093C1" w14:textId="77777777" w:rsidR="00443A01" w:rsidRDefault="00443A01" w:rsidP="00443A01">
            <w:pPr>
              <w:ind w:left="720"/>
              <w:rPr>
                <w:rStyle w:val="ContactInfo"/>
              </w:rPr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 wp14:anchorId="545F9D0B" wp14:editId="731893D9">
                  <wp:simplePos x="0" y="0"/>
                  <wp:positionH relativeFrom="column">
                    <wp:posOffset>1498600</wp:posOffset>
                  </wp:positionH>
                  <wp:positionV relativeFrom="paragraph">
                    <wp:posOffset>-358775</wp:posOffset>
                  </wp:positionV>
                  <wp:extent cx="1444625" cy="963295"/>
                  <wp:effectExtent l="0" t="0" r="3175" b="8255"/>
                  <wp:wrapNone/>
                  <wp:docPr id="69855334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19668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96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73C6">
              <w:rPr>
                <w:b/>
                <w:bCs/>
                <w:noProof/>
                <w:color w:val="595959" w:themeColor="text1" w:themeTint="A6"/>
              </w:rPr>
              <w:drawing>
                <wp:anchor distT="0" distB="0" distL="114300" distR="114300" simplePos="0" relativeHeight="251702272" behindDoc="0" locked="0" layoutInCell="1" allowOverlap="1" wp14:anchorId="10ECD868" wp14:editId="6936C8E6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-383540</wp:posOffset>
                  </wp:positionV>
                  <wp:extent cx="2999105" cy="374650"/>
                  <wp:effectExtent l="0" t="0" r="0" b="6350"/>
                  <wp:wrapTopAndBottom/>
                  <wp:docPr id="811397865" name="Picture 2" descr="DOR Benefits To Independence 101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218517" name="Picture 2" descr="DOR Benefits To Independence 101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105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401AC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en-US"/>
              </w:rPr>
              <w:drawing>
                <wp:inline distT="0" distB="0" distL="0" distR="0" wp14:anchorId="75C60574" wp14:editId="48CC348B">
                  <wp:extent cx="563245" cy="563245"/>
                  <wp:effectExtent l="0" t="0" r="8255" b="8255"/>
                  <wp:docPr id="1928110864" name="Picture 2" descr="QR code to the Benefits To Independence 101 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QR code to the Benefits To Independence 101 webs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7129CE" w14:textId="77777777" w:rsidR="00443A01" w:rsidRDefault="00443A01" w:rsidP="00443A01">
            <w:pPr>
              <w:rPr>
                <w:rStyle w:val="ContactInfo"/>
              </w:rPr>
            </w:pPr>
          </w:p>
          <w:p w14:paraId="655DA3BE" w14:textId="77777777" w:rsidR="00443A01" w:rsidRPr="00A13D45" w:rsidRDefault="00443A01" w:rsidP="00443A01">
            <w:pPr>
              <w:spacing w:after="240"/>
            </w:pPr>
            <w:r>
              <w:rPr>
                <w:rStyle w:val="ContactInfo"/>
              </w:rPr>
              <w:t>www.dor.ca.gov/home/benefits101</w:t>
            </w:r>
            <w:r>
              <w:rPr>
                <w:noProof/>
              </w:rPr>
              <w:t xml:space="preserve"> </w:t>
            </w:r>
          </w:p>
          <w:p w14:paraId="349AA0EC" w14:textId="73AC9B10" w:rsidR="004B5BF1" w:rsidRPr="00A13D45" w:rsidRDefault="004B5BF1" w:rsidP="00BC20FE"/>
        </w:tc>
        <w:tc>
          <w:tcPr>
            <w:tcW w:w="5010" w:type="dxa"/>
            <w:vAlign w:val="center"/>
          </w:tcPr>
          <w:sdt>
            <w:sdtPr>
              <w:rPr>
                <w:color w:val="auto"/>
                <w:sz w:val="28"/>
                <w:szCs w:val="28"/>
              </w:rPr>
              <w:alias w:val="Enter provider name:"/>
              <w:tag w:val="Enter provider name:"/>
              <w:id w:val="-607504839"/>
              <w:placeholder>
                <w:docPart w:val="8887415637EB41EFBA7F12B1A68CF966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/>
            </w:sdtPr>
            <w:sdtContent>
              <w:p w14:paraId="1C265CD9" w14:textId="77777777" w:rsidR="00443A01" w:rsidRPr="00972563" w:rsidRDefault="00443A01" w:rsidP="00443A01">
                <w:pPr>
                  <w:pStyle w:val="Heading1"/>
                  <w:spacing w:before="0"/>
                  <w:rPr>
                    <w:color w:val="auto"/>
                    <w:sz w:val="28"/>
                    <w:szCs w:val="28"/>
                  </w:rPr>
                </w:pPr>
                <w:r w:rsidRPr="00972563">
                  <w:rPr>
                    <w:color w:val="auto"/>
                    <w:sz w:val="28"/>
                    <w:szCs w:val="28"/>
                  </w:rPr>
                  <w:t>DISABILITY BENEFITS</w:t>
                </w:r>
              </w:p>
            </w:sdtContent>
          </w:sdt>
          <w:sdt>
            <w:sdtPr>
              <w:rPr>
                <w:b/>
                <w:bCs/>
                <w:color w:val="auto"/>
                <w:sz w:val="28"/>
                <w:szCs w:val="28"/>
              </w:rPr>
              <w:alias w:val="Enter address:"/>
              <w:tag w:val="Enter address:"/>
              <w:id w:val="2073461886"/>
              <w:placeholder>
                <w:docPart w:val="3D6E13F75BEA48F2A9C0E413941808E1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Content>
              <w:p w14:paraId="06C4BA44" w14:textId="77777777" w:rsidR="00443A01" w:rsidRPr="00972563" w:rsidRDefault="00443A01" w:rsidP="00443A01">
                <w:pPr>
                  <w:rPr>
                    <w:b/>
                    <w:bCs/>
                    <w:color w:val="auto"/>
                    <w:sz w:val="28"/>
                    <w:szCs w:val="28"/>
                  </w:rPr>
                </w:pPr>
                <w:r w:rsidRPr="00972563">
                  <w:rPr>
                    <w:b/>
                    <w:bCs/>
                    <w:color w:val="auto"/>
                    <w:sz w:val="28"/>
                    <w:szCs w:val="28"/>
                  </w:rPr>
                  <w:t>EXPLAINED CLEARLY</w:t>
                </w:r>
              </w:p>
            </w:sdtContent>
          </w:sdt>
          <w:p w14:paraId="442A767B" w14:textId="77777777" w:rsidR="00443A01" w:rsidRDefault="00443A01" w:rsidP="00443A01">
            <w:pPr>
              <w:ind w:left="720"/>
              <w:rPr>
                <w:rStyle w:val="ContactInfo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7470BB4F" wp14:editId="23CEA9BB">
                  <wp:simplePos x="0" y="0"/>
                  <wp:positionH relativeFrom="column">
                    <wp:posOffset>1498600</wp:posOffset>
                  </wp:positionH>
                  <wp:positionV relativeFrom="paragraph">
                    <wp:posOffset>-358775</wp:posOffset>
                  </wp:positionV>
                  <wp:extent cx="1444625" cy="963295"/>
                  <wp:effectExtent l="0" t="0" r="3175" b="8255"/>
                  <wp:wrapNone/>
                  <wp:docPr id="2004380482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19668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96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73C6">
              <w:rPr>
                <w:b/>
                <w:bCs/>
                <w:noProof/>
                <w:color w:val="595959" w:themeColor="text1" w:themeTint="A6"/>
              </w:rPr>
              <w:drawing>
                <wp:anchor distT="0" distB="0" distL="114300" distR="114300" simplePos="0" relativeHeight="251705344" behindDoc="0" locked="0" layoutInCell="1" allowOverlap="1" wp14:anchorId="4A52314A" wp14:editId="4E39D33A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-383540</wp:posOffset>
                  </wp:positionV>
                  <wp:extent cx="2999105" cy="374650"/>
                  <wp:effectExtent l="0" t="0" r="0" b="6350"/>
                  <wp:wrapTopAndBottom/>
                  <wp:docPr id="928474909" name="Picture 2" descr="DOR Benefits To Independence 101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218517" name="Picture 2" descr="DOR Benefits To Independence 101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105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401AC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en-US"/>
              </w:rPr>
              <w:drawing>
                <wp:inline distT="0" distB="0" distL="0" distR="0" wp14:anchorId="1B692EC4" wp14:editId="2D33CEC0">
                  <wp:extent cx="563245" cy="563245"/>
                  <wp:effectExtent l="0" t="0" r="8255" b="8255"/>
                  <wp:docPr id="1765931971" name="Picture 2" descr="QR code to the Benefits To Independence 101 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QR code to the Benefits To Independence 101 webs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1013DE" w14:textId="77777777" w:rsidR="00443A01" w:rsidRDefault="00443A01" w:rsidP="00443A01">
            <w:pPr>
              <w:rPr>
                <w:rStyle w:val="ContactInfo"/>
              </w:rPr>
            </w:pPr>
          </w:p>
          <w:p w14:paraId="7FD6F48D" w14:textId="77777777" w:rsidR="00443A01" w:rsidRPr="00A13D45" w:rsidRDefault="00443A01" w:rsidP="00443A01">
            <w:pPr>
              <w:spacing w:after="240"/>
            </w:pPr>
            <w:r>
              <w:rPr>
                <w:rStyle w:val="ContactInfo"/>
              </w:rPr>
              <w:t>www.dor.ca.gov/home/benefits101</w:t>
            </w:r>
            <w:r>
              <w:rPr>
                <w:noProof/>
              </w:rPr>
              <w:t xml:space="preserve"> </w:t>
            </w:r>
          </w:p>
          <w:p w14:paraId="015694BA" w14:textId="6C755FB5" w:rsidR="004B5BF1" w:rsidRPr="00A13D45" w:rsidRDefault="004B5BF1" w:rsidP="00BC20FE"/>
        </w:tc>
      </w:tr>
      <w:tr w:rsidR="004B5BF1" w:rsidRPr="00A13D45" w14:paraId="2AB3750D" w14:textId="77777777" w:rsidTr="004401AC">
        <w:trPr>
          <w:trHeight w:hRule="exact" w:val="2880"/>
        </w:trPr>
        <w:tc>
          <w:tcPr>
            <w:tcW w:w="5010" w:type="dxa"/>
            <w:vAlign w:val="center"/>
          </w:tcPr>
          <w:sdt>
            <w:sdtPr>
              <w:rPr>
                <w:color w:val="auto"/>
                <w:sz w:val="28"/>
                <w:szCs w:val="28"/>
              </w:rPr>
              <w:alias w:val="Enter provider name:"/>
              <w:tag w:val="Enter provider name:"/>
              <w:id w:val="809376696"/>
              <w:placeholder>
                <w:docPart w:val="C083A0234B1449F79C8DA09F21A75E1F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/>
            </w:sdtPr>
            <w:sdtContent>
              <w:p w14:paraId="1A4989DA" w14:textId="77777777" w:rsidR="00443A01" w:rsidRPr="00972563" w:rsidRDefault="00443A01" w:rsidP="00443A01">
                <w:pPr>
                  <w:pStyle w:val="Heading1"/>
                  <w:spacing w:before="0"/>
                  <w:rPr>
                    <w:color w:val="auto"/>
                    <w:sz w:val="28"/>
                    <w:szCs w:val="28"/>
                  </w:rPr>
                </w:pPr>
                <w:r w:rsidRPr="00972563">
                  <w:rPr>
                    <w:color w:val="auto"/>
                    <w:sz w:val="28"/>
                    <w:szCs w:val="28"/>
                  </w:rPr>
                  <w:t>DISABILITY BENEFITS</w:t>
                </w:r>
              </w:p>
            </w:sdtContent>
          </w:sdt>
          <w:sdt>
            <w:sdtPr>
              <w:rPr>
                <w:b/>
                <w:bCs/>
                <w:color w:val="auto"/>
                <w:sz w:val="28"/>
                <w:szCs w:val="28"/>
              </w:rPr>
              <w:alias w:val="Enter address:"/>
              <w:tag w:val="Enter address:"/>
              <w:id w:val="-1336152707"/>
              <w:placeholder>
                <w:docPart w:val="5A28A46A509243D59D1D659F1AB2A838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Content>
              <w:p w14:paraId="123A29AB" w14:textId="77777777" w:rsidR="00443A01" w:rsidRPr="00972563" w:rsidRDefault="00443A01" w:rsidP="00443A01">
                <w:pPr>
                  <w:rPr>
                    <w:b/>
                    <w:bCs/>
                    <w:color w:val="auto"/>
                    <w:sz w:val="28"/>
                    <w:szCs w:val="28"/>
                  </w:rPr>
                </w:pPr>
                <w:r w:rsidRPr="00972563">
                  <w:rPr>
                    <w:b/>
                    <w:bCs/>
                    <w:color w:val="auto"/>
                    <w:sz w:val="28"/>
                    <w:szCs w:val="28"/>
                  </w:rPr>
                  <w:t>EXPLAINED CLEARLY</w:t>
                </w:r>
              </w:p>
            </w:sdtContent>
          </w:sdt>
          <w:p w14:paraId="5C5D44CF" w14:textId="77777777" w:rsidR="00443A01" w:rsidRDefault="00443A01" w:rsidP="00443A01">
            <w:pPr>
              <w:ind w:left="720"/>
              <w:rPr>
                <w:rStyle w:val="ContactInfo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63E8EFA3" wp14:editId="7A3E3F41">
                  <wp:simplePos x="0" y="0"/>
                  <wp:positionH relativeFrom="column">
                    <wp:posOffset>1498600</wp:posOffset>
                  </wp:positionH>
                  <wp:positionV relativeFrom="paragraph">
                    <wp:posOffset>-358775</wp:posOffset>
                  </wp:positionV>
                  <wp:extent cx="1444625" cy="963295"/>
                  <wp:effectExtent l="0" t="0" r="3175" b="8255"/>
                  <wp:wrapNone/>
                  <wp:docPr id="605275003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19668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96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73C6">
              <w:rPr>
                <w:b/>
                <w:bCs/>
                <w:noProof/>
                <w:color w:val="595959" w:themeColor="text1" w:themeTint="A6"/>
              </w:rPr>
              <w:drawing>
                <wp:anchor distT="0" distB="0" distL="114300" distR="114300" simplePos="0" relativeHeight="251708416" behindDoc="0" locked="0" layoutInCell="1" allowOverlap="1" wp14:anchorId="410D8C83" wp14:editId="3FD446A5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-383540</wp:posOffset>
                  </wp:positionV>
                  <wp:extent cx="2999105" cy="374650"/>
                  <wp:effectExtent l="0" t="0" r="0" b="6350"/>
                  <wp:wrapTopAndBottom/>
                  <wp:docPr id="82133724" name="Picture 2" descr="DOR Benefits To Independence 101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218517" name="Picture 2" descr="DOR Benefits To Independence 101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105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401AC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en-US"/>
              </w:rPr>
              <w:drawing>
                <wp:inline distT="0" distB="0" distL="0" distR="0" wp14:anchorId="4DA7059A" wp14:editId="1B8EC0BC">
                  <wp:extent cx="563245" cy="563245"/>
                  <wp:effectExtent l="0" t="0" r="8255" b="8255"/>
                  <wp:docPr id="197492948" name="Picture 2" descr="QR code to the Benefits To Independence 101 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QR code to the Benefits To Independence 101 webs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25A22E" w14:textId="77777777" w:rsidR="00443A01" w:rsidRDefault="00443A01" w:rsidP="00443A01">
            <w:pPr>
              <w:rPr>
                <w:rStyle w:val="ContactInfo"/>
              </w:rPr>
            </w:pPr>
          </w:p>
          <w:p w14:paraId="1BCB5E2F" w14:textId="77777777" w:rsidR="00443A01" w:rsidRPr="00A13D45" w:rsidRDefault="00443A01" w:rsidP="00443A01">
            <w:pPr>
              <w:spacing w:after="240"/>
            </w:pPr>
            <w:r>
              <w:rPr>
                <w:rStyle w:val="ContactInfo"/>
              </w:rPr>
              <w:t>www.dor.ca.gov/home/benefits101</w:t>
            </w:r>
            <w:r>
              <w:rPr>
                <w:noProof/>
              </w:rPr>
              <w:t xml:space="preserve"> </w:t>
            </w:r>
          </w:p>
          <w:p w14:paraId="4247D520" w14:textId="74AFD231" w:rsidR="004B5BF1" w:rsidRPr="00A13D45" w:rsidRDefault="004B5BF1" w:rsidP="00BC20FE"/>
        </w:tc>
        <w:tc>
          <w:tcPr>
            <w:tcW w:w="5010" w:type="dxa"/>
            <w:vAlign w:val="center"/>
          </w:tcPr>
          <w:sdt>
            <w:sdtPr>
              <w:rPr>
                <w:color w:val="auto"/>
                <w:sz w:val="28"/>
                <w:szCs w:val="28"/>
              </w:rPr>
              <w:alias w:val="Enter provider name:"/>
              <w:tag w:val="Enter provider name:"/>
              <w:id w:val="-901826684"/>
              <w:placeholder>
                <w:docPart w:val="1E7144A48E954A1AB759DA761F0B892C"/>
              </w:placeholder>
              <w:dataBinding w:prefixMappings="xmlns:ns0='http://schemas.openxmlformats.org/officeDocument/2006/extended-properties' " w:xpath="/ns0:Properties[1]/ns0:Company[1]" w:storeItemID="{6668398D-A668-4E3E-A5EB-62B293D839F1}"/>
              <w15:appearance w15:val="hidden"/>
              <w:text/>
            </w:sdtPr>
            <w:sdtContent>
              <w:p w14:paraId="48FFD93B" w14:textId="77777777" w:rsidR="00443A01" w:rsidRPr="00972563" w:rsidRDefault="00443A01" w:rsidP="00443A01">
                <w:pPr>
                  <w:pStyle w:val="Heading1"/>
                  <w:spacing w:before="0"/>
                  <w:rPr>
                    <w:color w:val="auto"/>
                    <w:sz w:val="28"/>
                    <w:szCs w:val="28"/>
                  </w:rPr>
                </w:pPr>
                <w:r w:rsidRPr="00972563">
                  <w:rPr>
                    <w:color w:val="auto"/>
                    <w:sz w:val="28"/>
                    <w:szCs w:val="28"/>
                  </w:rPr>
                  <w:t>DISABILITY BENEFITS</w:t>
                </w:r>
              </w:p>
            </w:sdtContent>
          </w:sdt>
          <w:sdt>
            <w:sdtPr>
              <w:rPr>
                <w:b/>
                <w:bCs/>
                <w:color w:val="auto"/>
                <w:sz w:val="28"/>
                <w:szCs w:val="28"/>
              </w:rPr>
              <w:alias w:val="Enter address:"/>
              <w:tag w:val="Enter address:"/>
              <w:id w:val="66696871"/>
              <w:placeholder>
                <w:docPart w:val="55FCCD4693634FACBC278372969BD4E2"/>
              </w:placeholder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Content>
              <w:p w14:paraId="1A3D8A52" w14:textId="77777777" w:rsidR="00443A01" w:rsidRPr="00972563" w:rsidRDefault="00443A01" w:rsidP="00443A01">
                <w:pPr>
                  <w:rPr>
                    <w:b/>
                    <w:bCs/>
                    <w:color w:val="auto"/>
                    <w:sz w:val="28"/>
                    <w:szCs w:val="28"/>
                  </w:rPr>
                </w:pPr>
                <w:r w:rsidRPr="00972563">
                  <w:rPr>
                    <w:b/>
                    <w:bCs/>
                    <w:color w:val="auto"/>
                    <w:sz w:val="28"/>
                    <w:szCs w:val="28"/>
                  </w:rPr>
                  <w:t>EXPLAINED CLEARLY</w:t>
                </w:r>
              </w:p>
            </w:sdtContent>
          </w:sdt>
          <w:p w14:paraId="45F0361E" w14:textId="77777777" w:rsidR="00443A01" w:rsidRDefault="00443A01" w:rsidP="00443A01">
            <w:pPr>
              <w:ind w:left="720"/>
              <w:rPr>
                <w:rStyle w:val="ContactInfo"/>
              </w:rPr>
            </w:pPr>
            <w:r>
              <w:rPr>
                <w:noProof/>
              </w:rPr>
              <w:drawing>
                <wp:anchor distT="0" distB="0" distL="114300" distR="114300" simplePos="0" relativeHeight="251712512" behindDoc="0" locked="0" layoutInCell="1" allowOverlap="1" wp14:anchorId="2F4285C6" wp14:editId="2612C8C2">
                  <wp:simplePos x="0" y="0"/>
                  <wp:positionH relativeFrom="column">
                    <wp:posOffset>1498600</wp:posOffset>
                  </wp:positionH>
                  <wp:positionV relativeFrom="paragraph">
                    <wp:posOffset>-358775</wp:posOffset>
                  </wp:positionV>
                  <wp:extent cx="1444625" cy="963295"/>
                  <wp:effectExtent l="0" t="0" r="3175" b="8255"/>
                  <wp:wrapNone/>
                  <wp:docPr id="1911327798" name="Picture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196681" name="Picture 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625" cy="963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873C6">
              <w:rPr>
                <w:b/>
                <w:bCs/>
                <w:noProof/>
                <w:color w:val="595959" w:themeColor="text1" w:themeTint="A6"/>
              </w:rPr>
              <w:drawing>
                <wp:anchor distT="0" distB="0" distL="114300" distR="114300" simplePos="0" relativeHeight="251711488" behindDoc="0" locked="0" layoutInCell="1" allowOverlap="1" wp14:anchorId="39AC8D6C" wp14:editId="2BBA44FF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-383540</wp:posOffset>
                  </wp:positionV>
                  <wp:extent cx="2999105" cy="374650"/>
                  <wp:effectExtent l="0" t="0" r="0" b="6350"/>
                  <wp:wrapTopAndBottom/>
                  <wp:docPr id="1525344965" name="Picture 2" descr="DOR Benefits To Independence 101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5218517" name="Picture 2" descr="DOR Benefits To Independence 101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105" cy="37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401AC">
              <w:rPr>
                <w:rFonts w:ascii="Times New Roman" w:eastAsia="Times New Roman" w:hAnsi="Times New Roman" w:cs="Times New Roman"/>
                <w:noProof/>
                <w:color w:val="auto"/>
                <w:sz w:val="24"/>
                <w:szCs w:val="24"/>
                <w:lang w:eastAsia="en-US"/>
              </w:rPr>
              <w:drawing>
                <wp:inline distT="0" distB="0" distL="0" distR="0" wp14:anchorId="23F5BF88" wp14:editId="25C19688">
                  <wp:extent cx="563245" cy="563245"/>
                  <wp:effectExtent l="0" t="0" r="8255" b="8255"/>
                  <wp:docPr id="2008432284" name="Picture 2" descr="QR code to the Benefits To Independence 101 webs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 descr="QR code to the Benefits To Independence 101 webs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563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58FDEF" w14:textId="77777777" w:rsidR="00443A01" w:rsidRDefault="00443A01" w:rsidP="00443A01">
            <w:pPr>
              <w:rPr>
                <w:rStyle w:val="ContactInfo"/>
              </w:rPr>
            </w:pPr>
          </w:p>
          <w:p w14:paraId="557954B5" w14:textId="6E162262" w:rsidR="004B5BF1" w:rsidRPr="00A13D45" w:rsidRDefault="00443A01" w:rsidP="00443A01">
            <w:pPr>
              <w:spacing w:after="240"/>
            </w:pPr>
            <w:r>
              <w:rPr>
                <w:rStyle w:val="ContactInfo"/>
              </w:rPr>
              <w:t>www.dor.ca.gov/home/benefits101</w:t>
            </w:r>
            <w:r>
              <w:rPr>
                <w:noProof/>
              </w:rPr>
              <w:t xml:space="preserve"> </w:t>
            </w:r>
          </w:p>
        </w:tc>
      </w:tr>
    </w:tbl>
    <w:p w14:paraId="419E50A2" w14:textId="2423681B" w:rsidR="000D42BA" w:rsidRPr="00A13D45" w:rsidRDefault="000D42BA"/>
    <w:sectPr w:rsidR="000D42BA" w:rsidRPr="00A13D45" w:rsidSect="00202657">
      <w:pgSz w:w="12240" w:h="15840" w:code="1"/>
      <w:pgMar w:top="720" w:right="1080" w:bottom="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300E74" w14:textId="77777777" w:rsidR="008873C6" w:rsidRDefault="008873C6">
      <w:r>
        <w:separator/>
      </w:r>
    </w:p>
  </w:endnote>
  <w:endnote w:type="continuationSeparator" w:id="0">
    <w:p w14:paraId="0C98B27A" w14:textId="77777777" w:rsidR="008873C6" w:rsidRDefault="008873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C617DF" w14:textId="77777777" w:rsidR="008873C6" w:rsidRDefault="008873C6">
      <w:r>
        <w:separator/>
      </w:r>
    </w:p>
  </w:footnote>
  <w:footnote w:type="continuationSeparator" w:id="0">
    <w:p w14:paraId="1AAD0E6A" w14:textId="77777777" w:rsidR="008873C6" w:rsidRDefault="008873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473409C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FF21FF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0E8298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72E41B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CCCF3E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664728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F96998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A18D1C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33CCF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A8488F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28544438">
    <w:abstractNumId w:val="9"/>
  </w:num>
  <w:num w:numId="2" w16cid:durableId="757292314">
    <w:abstractNumId w:val="7"/>
  </w:num>
  <w:num w:numId="3" w16cid:durableId="1972132045">
    <w:abstractNumId w:val="6"/>
  </w:num>
  <w:num w:numId="4" w16cid:durableId="31463272">
    <w:abstractNumId w:val="5"/>
  </w:num>
  <w:num w:numId="5" w16cid:durableId="761143742">
    <w:abstractNumId w:val="4"/>
  </w:num>
  <w:num w:numId="6" w16cid:durableId="52388983">
    <w:abstractNumId w:val="8"/>
  </w:num>
  <w:num w:numId="7" w16cid:durableId="1070227212">
    <w:abstractNumId w:val="3"/>
  </w:num>
  <w:num w:numId="8" w16cid:durableId="1151751040">
    <w:abstractNumId w:val="2"/>
  </w:num>
  <w:num w:numId="9" w16cid:durableId="1551913645">
    <w:abstractNumId w:val="1"/>
  </w:num>
  <w:num w:numId="10" w16cid:durableId="16122031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73C6"/>
    <w:rsid w:val="00004271"/>
    <w:rsid w:val="00045777"/>
    <w:rsid w:val="000C0673"/>
    <w:rsid w:val="000D42BA"/>
    <w:rsid w:val="00105AC4"/>
    <w:rsid w:val="001169BF"/>
    <w:rsid w:val="001B1F52"/>
    <w:rsid w:val="001F342E"/>
    <w:rsid w:val="00202657"/>
    <w:rsid w:val="00225A0B"/>
    <w:rsid w:val="0027022C"/>
    <w:rsid w:val="002E3111"/>
    <w:rsid w:val="002F6447"/>
    <w:rsid w:val="00326BAA"/>
    <w:rsid w:val="003906F8"/>
    <w:rsid w:val="00392742"/>
    <w:rsid w:val="003A42BF"/>
    <w:rsid w:val="003E45E6"/>
    <w:rsid w:val="004017F8"/>
    <w:rsid w:val="004401AC"/>
    <w:rsid w:val="00442C02"/>
    <w:rsid w:val="00443905"/>
    <w:rsid w:val="00443A01"/>
    <w:rsid w:val="004A76A8"/>
    <w:rsid w:val="004B5BF1"/>
    <w:rsid w:val="004D26D6"/>
    <w:rsid w:val="00570128"/>
    <w:rsid w:val="005A6297"/>
    <w:rsid w:val="00610396"/>
    <w:rsid w:val="00686CF8"/>
    <w:rsid w:val="007162F6"/>
    <w:rsid w:val="00721CF5"/>
    <w:rsid w:val="007C70F7"/>
    <w:rsid w:val="007D5953"/>
    <w:rsid w:val="007E6C40"/>
    <w:rsid w:val="008379E5"/>
    <w:rsid w:val="008873C6"/>
    <w:rsid w:val="008B29D1"/>
    <w:rsid w:val="008E2992"/>
    <w:rsid w:val="00972563"/>
    <w:rsid w:val="00994C17"/>
    <w:rsid w:val="009C18D7"/>
    <w:rsid w:val="00A13D45"/>
    <w:rsid w:val="00A309D7"/>
    <w:rsid w:val="00B05B2F"/>
    <w:rsid w:val="00B45B62"/>
    <w:rsid w:val="00BC20FE"/>
    <w:rsid w:val="00BD69BA"/>
    <w:rsid w:val="00BD7214"/>
    <w:rsid w:val="00BE323D"/>
    <w:rsid w:val="00BE50BD"/>
    <w:rsid w:val="00C61EB7"/>
    <w:rsid w:val="00D61849"/>
    <w:rsid w:val="00E31D76"/>
    <w:rsid w:val="00E37712"/>
    <w:rsid w:val="00ED6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F54ED47"/>
  <w15:chartTrackingRefBased/>
  <w15:docId w15:val="{48D9C8CA-F682-4D0F-9B6A-63A1DD65A1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2E74B5" w:themeColor="accent1" w:themeShade="BF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3A01"/>
  </w:style>
  <w:style w:type="paragraph" w:styleId="Heading1">
    <w:name w:val="heading 1"/>
    <w:basedOn w:val="Normal"/>
    <w:next w:val="Normal"/>
    <w:link w:val="Heading1Char"/>
    <w:uiPriority w:val="1"/>
    <w:qFormat/>
    <w:rsid w:val="0027022C"/>
    <w:pPr>
      <w:spacing w:before="160"/>
      <w:outlineLvl w:val="0"/>
    </w:pPr>
    <w:rPr>
      <w:rFonts w:asciiTheme="majorHAnsi" w:eastAsiaTheme="majorEastAsia" w:hAnsiTheme="majorHAnsi" w:cstheme="majorBidi"/>
      <w:b/>
      <w:bCs/>
      <w:sz w:val="24"/>
    </w:rPr>
  </w:style>
  <w:style w:type="paragraph" w:styleId="Heading2">
    <w:name w:val="heading 2"/>
    <w:basedOn w:val="Normal"/>
    <w:next w:val="Normal"/>
    <w:uiPriority w:val="1"/>
    <w:qFormat/>
    <w:rsid w:val="00A13D45"/>
    <w:pPr>
      <w:pBdr>
        <w:bottom w:val="single" w:sz="8" w:space="18" w:color="2E74B5" w:themeColor="accent1" w:themeShade="BF"/>
      </w:pBdr>
      <w:spacing w:before="120"/>
      <w:outlineLvl w:val="1"/>
    </w:pPr>
    <w:rPr>
      <w:b/>
      <w:bCs/>
      <w:color w:val="595959" w:themeColor="text1" w:themeTint="A6"/>
    </w:rPr>
  </w:style>
  <w:style w:type="paragraph" w:styleId="Heading3">
    <w:name w:val="heading 3"/>
    <w:basedOn w:val="Normal"/>
    <w:next w:val="Normal"/>
    <w:link w:val="Heading3Char"/>
    <w:uiPriority w:val="1"/>
    <w:semiHidden/>
    <w:unhideWhenUsed/>
    <w:qFormat/>
    <w:rsid w:val="00443905"/>
    <w:pPr>
      <w:keepNext/>
      <w:keepLines/>
      <w:spacing w:after="40" w:line="259" w:lineRule="auto"/>
      <w:outlineLvl w:val="2"/>
    </w:pPr>
    <w:rPr>
      <w:rFonts w:asciiTheme="majorHAnsi" w:eastAsiaTheme="majorEastAsia" w:hAnsiTheme="majorHAnsi" w:cstheme="majorBidi"/>
      <w:bCs/>
      <w:sz w:val="24"/>
    </w:rPr>
  </w:style>
  <w:style w:type="paragraph" w:styleId="Heading4">
    <w:name w:val="heading 4"/>
    <w:basedOn w:val="Normal"/>
    <w:next w:val="Normal"/>
    <w:link w:val="Heading4Char"/>
    <w:uiPriority w:val="1"/>
    <w:semiHidden/>
    <w:unhideWhenUsed/>
    <w:qFormat/>
    <w:rsid w:val="000D42B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</w:rPr>
  </w:style>
  <w:style w:type="paragraph" w:styleId="Heading5">
    <w:name w:val="heading 5"/>
    <w:basedOn w:val="Normal"/>
    <w:next w:val="Normal"/>
    <w:link w:val="Heading5Char"/>
    <w:uiPriority w:val="1"/>
    <w:semiHidden/>
    <w:unhideWhenUsed/>
    <w:qFormat/>
    <w:rsid w:val="000D42BA"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Heading6">
    <w:name w:val="heading 6"/>
    <w:basedOn w:val="Normal"/>
    <w:next w:val="Normal"/>
    <w:link w:val="Heading6Char"/>
    <w:uiPriority w:val="1"/>
    <w:semiHidden/>
    <w:unhideWhenUsed/>
    <w:qFormat/>
    <w:rsid w:val="000D42BA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1"/>
    <w:semiHidden/>
    <w:unhideWhenUsed/>
    <w:qFormat/>
    <w:rsid w:val="000D42BA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1"/>
    <w:semiHidden/>
    <w:unhideWhenUsed/>
    <w:qFormat/>
    <w:rsid w:val="000D42BA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1"/>
    <w:semiHidden/>
    <w:unhideWhenUsed/>
    <w:qFormat/>
    <w:rsid w:val="000D42BA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Heading3Char">
    <w:name w:val="Heading 3 Char"/>
    <w:basedOn w:val="DefaultParagraphFont"/>
    <w:link w:val="Heading3"/>
    <w:uiPriority w:val="1"/>
    <w:semiHidden/>
    <w:rsid w:val="00443905"/>
    <w:rPr>
      <w:rFonts w:asciiTheme="majorHAnsi" w:eastAsiaTheme="majorEastAsia" w:hAnsiTheme="majorHAnsi" w:cstheme="majorBidi"/>
      <w:bCs/>
      <w:color w:val="2E74B5" w:themeColor="accent1" w:themeShade="BF"/>
      <w:sz w:val="24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42BA"/>
    <w:rPr>
      <w:rFonts w:ascii="Segoe UI" w:hAnsi="Segoe UI" w:cs="Segoe UI"/>
    </w:rPr>
  </w:style>
  <w:style w:type="character" w:customStyle="1" w:styleId="ContactInfo">
    <w:name w:val="Contact Info"/>
    <w:basedOn w:val="DefaultParagraphFont"/>
    <w:uiPriority w:val="3"/>
    <w:qFormat/>
    <w:rsid w:val="00443905"/>
    <w:rPr>
      <w:b/>
      <w:color w:val="595959" w:themeColor="text1" w:themeTint="A6"/>
      <w:sz w:val="22"/>
    </w:rPr>
  </w:style>
  <w:style w:type="paragraph" w:styleId="Header">
    <w:name w:val="header"/>
    <w:basedOn w:val="Normal"/>
    <w:link w:val="HeaderChar"/>
    <w:uiPriority w:val="99"/>
    <w:unhideWhenUsed/>
    <w:rsid w:val="00225A0B"/>
  </w:style>
  <w:style w:type="character" w:customStyle="1" w:styleId="HeaderChar">
    <w:name w:val="Header Char"/>
    <w:basedOn w:val="DefaultParagraphFont"/>
    <w:link w:val="Header"/>
    <w:uiPriority w:val="99"/>
    <w:rsid w:val="00225A0B"/>
    <w:rPr>
      <w:color w:val="2E74B5" w:themeColor="accent1" w:themeShade="BF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BD69BA"/>
  </w:style>
  <w:style w:type="character" w:customStyle="1" w:styleId="FooterChar">
    <w:name w:val="Footer Char"/>
    <w:basedOn w:val="DefaultParagraphFont"/>
    <w:link w:val="Footer"/>
    <w:uiPriority w:val="99"/>
    <w:rsid w:val="00BD69BA"/>
    <w:rPr>
      <w:color w:val="2E74B5" w:themeColor="accent1" w:themeShade="BF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42BA"/>
    <w:rPr>
      <w:rFonts w:ascii="Segoe UI" w:hAnsi="Segoe UI" w:cs="Segoe UI"/>
      <w:color w:val="2E74B5" w:themeColor="accent1" w:themeShade="BF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0D42BA"/>
  </w:style>
  <w:style w:type="paragraph" w:styleId="BlockText">
    <w:name w:val="Block Text"/>
    <w:basedOn w:val="Normal"/>
    <w:uiPriority w:val="99"/>
    <w:semiHidden/>
    <w:unhideWhenUsed/>
    <w:rsid w:val="000D42BA"/>
    <w:pPr>
      <w:pBdr>
        <w:top w:val="single" w:sz="2" w:space="10" w:color="5B9BD5" w:themeColor="accent1" w:shadow="1"/>
        <w:left w:val="single" w:sz="2" w:space="10" w:color="5B9BD5" w:themeColor="accent1" w:shadow="1"/>
        <w:bottom w:val="single" w:sz="2" w:space="10" w:color="5B9BD5" w:themeColor="accent1" w:shadow="1"/>
        <w:right w:val="single" w:sz="2" w:space="10" w:color="5B9BD5" w:themeColor="accent1" w:shadow="1"/>
      </w:pBdr>
      <w:ind w:left="1152" w:right="1152"/>
    </w:pPr>
    <w:rPr>
      <w:i/>
      <w:iCs/>
      <w:color w:val="5B9BD5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0D42B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0D42BA"/>
    <w:rPr>
      <w:color w:val="2E74B5" w:themeColor="accent1" w:themeShade="BF"/>
      <w:szCs w:val="18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D42BA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D42BA"/>
    <w:rPr>
      <w:color w:val="2E74B5" w:themeColor="accent1" w:themeShade="BF"/>
      <w:szCs w:val="1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D42BA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D42BA"/>
    <w:rPr>
      <w:color w:val="2E74B5" w:themeColor="accent1" w:themeShade="BF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0D42BA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0D42BA"/>
    <w:rPr>
      <w:color w:val="2E74B5" w:themeColor="accent1" w:themeShade="BF"/>
      <w:szCs w:val="1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0D42BA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0D42BA"/>
    <w:rPr>
      <w:color w:val="2E74B5" w:themeColor="accent1" w:themeShade="BF"/>
      <w:szCs w:val="18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0D42BA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0D42BA"/>
    <w:rPr>
      <w:color w:val="2E74B5" w:themeColor="accent1" w:themeShade="BF"/>
      <w:szCs w:val="18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0D42BA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0D42BA"/>
    <w:rPr>
      <w:color w:val="2E74B5" w:themeColor="accent1" w:themeShade="BF"/>
      <w:szCs w:val="18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0D42BA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0D42BA"/>
    <w:rPr>
      <w:color w:val="2E74B5" w:themeColor="accent1" w:themeShade="BF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0D42BA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D42BA"/>
    <w:pPr>
      <w:spacing w:after="200"/>
    </w:pPr>
    <w:rPr>
      <w:i/>
      <w:iCs/>
      <w:color w:val="44546A" w:themeColor="text2"/>
    </w:rPr>
  </w:style>
  <w:style w:type="paragraph" w:styleId="Closing">
    <w:name w:val="Closing"/>
    <w:basedOn w:val="Normal"/>
    <w:link w:val="ClosingChar"/>
    <w:uiPriority w:val="99"/>
    <w:semiHidden/>
    <w:unhideWhenUsed/>
    <w:rsid w:val="000D42BA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0D42BA"/>
    <w:rPr>
      <w:color w:val="2E74B5" w:themeColor="accent1" w:themeShade="BF"/>
      <w:szCs w:val="18"/>
    </w:rPr>
  </w:style>
  <w:style w:type="table" w:styleId="ColorfulGrid">
    <w:name w:val="Colorful Grid"/>
    <w:basedOn w:val="TableNormal"/>
    <w:uiPriority w:val="73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</w:rPr>
      <w:tblPr/>
      <w:tcPr>
        <w:shd w:val="clear" w:color="auto" w:fill="BDD6EE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1" w:themeFillShade="BF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</w:rPr>
      <w:tblPr/>
      <w:tcPr>
        <w:shd w:val="clear" w:color="auto" w:fill="B4C6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5" w:themeFillShade="BF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0D42BA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0D42BA"/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0D42BA"/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0D42BA"/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0D42BA"/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0D42BA"/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0D42BA"/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259A0" w:themeFill="accent5" w:themeFillShade="CC"/>
      </w:tcPr>
    </w:tblStylePr>
    <w:tblStylePr w:type="lastRow">
      <w:rPr>
        <w:b/>
        <w:bCs/>
        <w:color w:val="3259A0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1" w:themeShade="99"/>
          <w:insideV w:val="nil"/>
        </w:tcBorders>
        <w:shd w:val="clear" w:color="auto" w:fill="255D91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1" w:themeFillShade="99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ADCCEA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5" w:themeShade="99"/>
          <w:insideV w:val="nil"/>
        </w:tcBorders>
        <w:shd w:val="clear" w:color="auto" w:fill="26437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5" w:themeFillShade="99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A1B8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top w:val="single" w:sz="24" w:space="0" w:color="4472C4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D42BA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D42BA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D42BA"/>
    <w:rPr>
      <w:color w:val="2E74B5" w:themeColor="accent1" w:themeShade="BF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42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42BA"/>
    <w:rPr>
      <w:b/>
      <w:bCs/>
      <w:color w:val="2E74B5" w:themeColor="accent1" w:themeShade="BF"/>
      <w:szCs w:val="20"/>
    </w:rPr>
  </w:style>
  <w:style w:type="table" w:styleId="DarkList">
    <w:name w:val="Dark List"/>
    <w:basedOn w:val="TableNormal"/>
    <w:uiPriority w:val="70"/>
    <w:semiHidden/>
    <w:unhideWhenUsed/>
    <w:rsid w:val="000D42BA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0D42BA"/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0D42BA"/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0D42BA"/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0D42BA"/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0D42BA"/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0D42BA"/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0D42BA"/>
  </w:style>
  <w:style w:type="character" w:customStyle="1" w:styleId="DateChar">
    <w:name w:val="Date Char"/>
    <w:basedOn w:val="DefaultParagraphFont"/>
    <w:link w:val="Date"/>
    <w:uiPriority w:val="99"/>
    <w:semiHidden/>
    <w:rsid w:val="000D42BA"/>
    <w:rPr>
      <w:color w:val="2E74B5" w:themeColor="accent1" w:themeShade="BF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D42BA"/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D42BA"/>
    <w:rPr>
      <w:rFonts w:ascii="Segoe UI" w:hAnsi="Segoe UI" w:cs="Segoe UI"/>
      <w:color w:val="2E74B5" w:themeColor="accent1" w:themeShade="BF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0D42BA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0D42BA"/>
    <w:rPr>
      <w:color w:val="2E74B5" w:themeColor="accent1" w:themeShade="BF"/>
      <w:szCs w:val="18"/>
    </w:rPr>
  </w:style>
  <w:style w:type="character" w:styleId="Emphasis">
    <w:name w:val="Emphasis"/>
    <w:basedOn w:val="DefaultParagraphFont"/>
    <w:uiPriority w:val="20"/>
    <w:semiHidden/>
    <w:unhideWhenUsed/>
    <w:qFormat/>
    <w:rsid w:val="000D42BA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0D42BA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D42BA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D42BA"/>
    <w:rPr>
      <w:color w:val="2E74B5" w:themeColor="accent1" w:themeShade="BF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0D42BA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0D42BA"/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0D42BA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0D42BA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D42BA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D42BA"/>
    <w:rPr>
      <w:color w:val="2E74B5" w:themeColor="accent1" w:themeShade="BF"/>
      <w:szCs w:val="20"/>
    </w:rPr>
  </w:style>
  <w:style w:type="table" w:styleId="GridTable1Light">
    <w:name w:val="Grid Table 1 Light"/>
    <w:basedOn w:val="TableNormal"/>
    <w:uiPriority w:val="46"/>
    <w:rsid w:val="000D42BA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0D42BA"/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0D42BA"/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0D42BA"/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0D42BA"/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0D42BA"/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0D42BA"/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0D42BA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0D42BA"/>
    <w:tblPr>
      <w:tblStyleRowBandSize w:val="1"/>
      <w:tblStyleColBandSize w:val="1"/>
      <w:tblBorders>
        <w:top w:val="single" w:sz="2" w:space="0" w:color="9CC2E5" w:themeColor="accent1" w:themeTint="99"/>
        <w:bottom w:val="single" w:sz="2" w:space="0" w:color="9CC2E5" w:themeColor="accent1" w:themeTint="99"/>
        <w:insideH w:val="single" w:sz="2" w:space="0" w:color="9CC2E5" w:themeColor="accent1" w:themeTint="99"/>
        <w:insideV w:val="single" w:sz="2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0D42BA"/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0D42BA"/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0D42BA"/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0D42BA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0D42BA"/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0D42B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0D42BA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0D42BA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0D42BA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0D42BA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0D42BA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0D42B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0D42B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0D42BA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0D42BA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0D42BA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0D42BA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0D42BA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0D42B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0D42B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0D42B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0D42B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0D42B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0D42B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0D42B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0D42BA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0D42B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0D42BA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0D42BA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0D42BA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0D42BA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0D42BA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0D42BA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0D42BA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0D42BA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0D42BA"/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0D42BA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0D42BA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0D42BA"/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0D42BA"/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character" w:customStyle="1" w:styleId="Heading4Char">
    <w:name w:val="Heading 4 Char"/>
    <w:basedOn w:val="DefaultParagraphFont"/>
    <w:link w:val="Heading4"/>
    <w:uiPriority w:val="1"/>
    <w:semiHidden/>
    <w:rsid w:val="005A6297"/>
    <w:rPr>
      <w:rFonts w:asciiTheme="majorHAnsi" w:eastAsiaTheme="majorEastAsia" w:hAnsiTheme="majorHAnsi" w:cstheme="majorBidi"/>
      <w:i/>
      <w:iCs/>
      <w:color w:val="2E74B5" w:themeColor="accent1" w:themeShade="BF"/>
      <w:szCs w:val="18"/>
    </w:rPr>
  </w:style>
  <w:style w:type="character" w:customStyle="1" w:styleId="Heading5Char">
    <w:name w:val="Heading 5 Char"/>
    <w:basedOn w:val="DefaultParagraphFont"/>
    <w:link w:val="Heading5"/>
    <w:uiPriority w:val="1"/>
    <w:semiHidden/>
    <w:rsid w:val="005A6297"/>
    <w:rPr>
      <w:rFonts w:asciiTheme="majorHAnsi" w:eastAsiaTheme="majorEastAsia" w:hAnsiTheme="majorHAnsi" w:cstheme="majorBidi"/>
      <w:color w:val="2E74B5" w:themeColor="accent1" w:themeShade="BF"/>
      <w:szCs w:val="18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5A6297"/>
    <w:rPr>
      <w:rFonts w:asciiTheme="majorHAnsi" w:eastAsiaTheme="majorEastAsia" w:hAnsiTheme="majorHAnsi" w:cstheme="majorBidi"/>
      <w:color w:val="1F4D78" w:themeColor="accent1" w:themeShade="7F"/>
      <w:szCs w:val="18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5A6297"/>
    <w:rPr>
      <w:rFonts w:asciiTheme="majorHAnsi" w:eastAsiaTheme="majorEastAsia" w:hAnsiTheme="majorHAnsi" w:cstheme="majorBidi"/>
      <w:i/>
      <w:iCs/>
      <w:color w:val="1F4D78" w:themeColor="accent1" w:themeShade="7F"/>
      <w:szCs w:val="18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5A6297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5A6297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0D42BA"/>
  </w:style>
  <w:style w:type="paragraph" w:styleId="HTMLAddress">
    <w:name w:val="HTML Address"/>
    <w:basedOn w:val="Normal"/>
    <w:link w:val="HTMLAddressChar"/>
    <w:uiPriority w:val="99"/>
    <w:semiHidden/>
    <w:unhideWhenUsed/>
    <w:rsid w:val="000D42BA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0D42BA"/>
    <w:rPr>
      <w:i/>
      <w:iCs/>
      <w:color w:val="2E74B5" w:themeColor="accent1" w:themeShade="BF"/>
      <w:szCs w:val="18"/>
    </w:rPr>
  </w:style>
  <w:style w:type="character" w:styleId="HTMLCite">
    <w:name w:val="HTML Cite"/>
    <w:basedOn w:val="DefaultParagraphFont"/>
    <w:uiPriority w:val="99"/>
    <w:semiHidden/>
    <w:unhideWhenUsed/>
    <w:rsid w:val="000D42BA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0D42BA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0D42BA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0D42BA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D42BA"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D42BA"/>
    <w:rPr>
      <w:rFonts w:ascii="Consolas" w:hAnsi="Consolas"/>
      <w:color w:val="2E74B5" w:themeColor="accent1" w:themeShade="BF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0D42BA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0D42BA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0D42BA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0D42BA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0D42BA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0D42BA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0D42BA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0D42BA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0D42BA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0D42BA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0D42BA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0D42BA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0D42BA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0D42BA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0D42BA"/>
    <w:rPr>
      <w:i/>
      <w:iCs/>
      <w:color w:val="5B9BD5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0D42BA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0D42BA"/>
    <w:rPr>
      <w:i/>
      <w:iCs/>
      <w:color w:val="5B9BD5" w:themeColor="accent1"/>
      <w:szCs w:val="18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0D42BA"/>
    <w:rPr>
      <w:b/>
      <w:bCs/>
      <w:smallCaps/>
      <w:color w:val="5B9BD5" w:themeColor="accent1"/>
      <w:spacing w:val="5"/>
    </w:rPr>
  </w:style>
  <w:style w:type="table" w:styleId="LightGrid">
    <w:name w:val="Light Grid"/>
    <w:basedOn w:val="TableNormal"/>
    <w:uiPriority w:val="62"/>
    <w:semiHidden/>
    <w:unhideWhenUsed/>
    <w:rsid w:val="000D42B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0D42BA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0D42BA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0D42BA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0D42BA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0D42BA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0D42BA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0D42BA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0D42BA"/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0D42BA"/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0D42BA"/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0D42BA"/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0D42BA"/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0D42BA"/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0D42BA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0D42BA"/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0D42BA"/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0D42BA"/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0D42BA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0D42BA"/>
    <w:rPr>
      <w:color w:val="2F5496" w:themeColor="accent5" w:themeShade="BF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0D42BA"/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0D42BA"/>
  </w:style>
  <w:style w:type="paragraph" w:styleId="List">
    <w:name w:val="List"/>
    <w:basedOn w:val="Normal"/>
    <w:uiPriority w:val="99"/>
    <w:semiHidden/>
    <w:unhideWhenUsed/>
    <w:rsid w:val="000D42BA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0D42BA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0D42BA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0D42BA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0D42BA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0D42BA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0D42BA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0D42BA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0D42BA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0D42BA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0D42BA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0D42BA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0D42BA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0D42BA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0D42BA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0D42BA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0D42BA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0D42BA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0D42BA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0D42BA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0D42BA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0D42B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0D42B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0D42B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0D42B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0D42B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0D42B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0D42B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0D42BA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0D42BA"/>
    <w:tblPr>
      <w:tblStyleRowBandSize w:val="1"/>
      <w:tblStyleColBandSize w:val="1"/>
      <w:tblBorders>
        <w:top w:val="single" w:sz="4" w:space="0" w:color="9CC2E5" w:themeColor="accent1" w:themeTint="99"/>
        <w:bottom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0D42BA"/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0D42BA"/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0D42BA"/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0D42BA"/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0D42BA"/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0D42BA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0D42BA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0D42BA"/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0D42BA"/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0D42BA"/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0D42BA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0D42BA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0D42BA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0D42BA"/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0D42BA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0D42BA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0D42BA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0D42BA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0D42B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0D42BA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0D42BA"/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tblBorders>
    </w:tblPr>
    <w:tcPr>
      <w:shd w:val="clear" w:color="auto" w:fill="5B9BD5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0D42BA"/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0D42BA"/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0D42BA"/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0D42BA"/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5"/>
        <w:left w:val="single" w:sz="24" w:space="0" w:color="4472C4" w:themeColor="accent5"/>
        <w:bottom w:val="single" w:sz="24" w:space="0" w:color="4472C4" w:themeColor="accent5"/>
        <w:right w:val="single" w:sz="24" w:space="0" w:color="4472C4" w:themeColor="accent5"/>
      </w:tblBorders>
    </w:tblPr>
    <w:tcPr>
      <w:shd w:val="clear" w:color="auto" w:fill="4472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0D42BA"/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0D42BA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0D42BA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0D42BA"/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0D42BA"/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0D42BA"/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0D42BA"/>
    <w:rPr>
      <w:color w:val="2F5496" w:themeColor="accent5" w:themeShade="BF"/>
    </w:rPr>
    <w:tblPr>
      <w:tblStyleRowBandSize w:val="1"/>
      <w:tblStyleColBandSize w:val="1"/>
      <w:tblBorders>
        <w:top w:val="single" w:sz="4" w:space="0" w:color="4472C4" w:themeColor="accent5"/>
        <w:bottom w:val="single" w:sz="4" w:space="0" w:color="4472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0D42BA"/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0D42BA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0D42B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0D42BA"/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0D42BA"/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0D42BA"/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0D42BA"/>
    <w:rPr>
      <w:color w:val="2F5496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0D42BA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0D42B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left="72" w:right="72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D42BA"/>
    <w:rPr>
      <w:rFonts w:ascii="Consolas" w:hAnsi="Consolas"/>
      <w:color w:val="2E74B5" w:themeColor="accent1" w:themeShade="BF"/>
      <w:szCs w:val="20"/>
    </w:rPr>
  </w:style>
  <w:style w:type="table" w:styleId="MediumGrid1">
    <w:name w:val="Medium Grid 1"/>
    <w:basedOn w:val="TableNormal"/>
    <w:uiPriority w:val="67"/>
    <w:semiHidden/>
    <w:unhideWhenUsed/>
    <w:rsid w:val="000D42BA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0D42BA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  <w:insideV w:val="single" w:sz="8" w:space="0" w:color="84B3DF" w:themeColor="accent1" w:themeTint="BF"/>
      </w:tblBorders>
    </w:tblPr>
    <w:tcPr>
      <w:shd w:val="clear" w:color="auto" w:fill="D6E6F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shd w:val="clear" w:color="auto" w:fill="ADCCEA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0D42BA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0D42BA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0D42BA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0D42BA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  <w:insideV w:val="single" w:sz="8" w:space="0" w:color="7295D2" w:themeColor="accent5" w:themeTint="BF"/>
      </w:tblBorders>
    </w:tblPr>
    <w:tcPr>
      <w:shd w:val="clear" w:color="auto" w:fill="D0DB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shd w:val="clear" w:color="auto" w:fill="A1B8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0D42BA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0D42B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0D42B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</w:tblPr>
    <w:tcPr>
      <w:shd w:val="clear" w:color="auto" w:fill="D6E6F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1" w:themeFillTint="33"/>
      </w:tcPr>
    </w:tblStylePr>
    <w:tblStylePr w:type="band1Vert">
      <w:tblPr/>
      <w:tcPr>
        <w:shd w:val="clear" w:color="auto" w:fill="ADCCEA" w:themeFill="accent1" w:themeFillTint="7F"/>
      </w:tcPr>
    </w:tblStylePr>
    <w:tblStylePr w:type="band1Horz">
      <w:tblPr/>
      <w:tcPr>
        <w:tcBorders>
          <w:insideH w:val="single" w:sz="6" w:space="0" w:color="5B9BD5" w:themeColor="accent1"/>
          <w:insideV w:val="single" w:sz="6" w:space="0" w:color="5B9BD5" w:themeColor="accent1"/>
        </w:tcBorders>
        <w:shd w:val="clear" w:color="auto" w:fill="ADCCEA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0D42B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0D42B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0D42B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0D42B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0D42B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0D42B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0D42B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0D42B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0D42B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0D42B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0D42B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0D42BA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bottom w:val="single" w:sz="8" w:space="0" w:color="5B9BD5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1"/>
          <w:bottom w:val="single" w:sz="8" w:space="0" w:color="5B9BD5" w:themeColor="accent1"/>
        </w:tcBorders>
      </w:tc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shd w:val="clear" w:color="auto" w:fill="D6E6F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bottom w:val="single" w:sz="8" w:space="0" w:color="4472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5"/>
          <w:bottom w:val="single" w:sz="8" w:space="0" w:color="4472C4" w:themeColor="accent5"/>
        </w:tcBorders>
      </w:tc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shd w:val="clear" w:color="auto" w:fill="D0DB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0D42BA"/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0D42B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0D42B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0D42B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0D42B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0D42B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0D42B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0D42BA"/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0D42BA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0D42BA"/>
    <w:tblPr>
      <w:tblStyleRowBandSize w:val="1"/>
      <w:tblStyleColBandSize w:val="1"/>
      <w:tblBorders>
        <w:top w:val="single" w:sz="8" w:space="0" w:color="84B3DF" w:themeColor="accent1" w:themeTint="BF"/>
        <w:left w:val="single" w:sz="8" w:space="0" w:color="84B3DF" w:themeColor="accent1" w:themeTint="BF"/>
        <w:bottom w:val="single" w:sz="8" w:space="0" w:color="84B3DF" w:themeColor="accent1" w:themeTint="BF"/>
        <w:right w:val="single" w:sz="8" w:space="0" w:color="84B3DF" w:themeColor="accent1" w:themeTint="BF"/>
        <w:insideH w:val="single" w:sz="8" w:space="0" w:color="84B3D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1" w:themeTint="BF"/>
          <w:left w:val="single" w:sz="8" w:space="0" w:color="84B3DF" w:themeColor="accent1" w:themeTint="BF"/>
          <w:bottom w:val="single" w:sz="8" w:space="0" w:color="84B3DF" w:themeColor="accent1" w:themeTint="BF"/>
          <w:right w:val="single" w:sz="8" w:space="0" w:color="84B3D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0D42BA"/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0D42BA"/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0D42BA"/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0D42BA"/>
    <w:tblPr>
      <w:tblStyleRowBandSize w:val="1"/>
      <w:tblStyleColBandSize w:val="1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0D42BA"/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0D42B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0D42B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0D42B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0D42B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0D42B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0D42B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0D42B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0D42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0D42BA"/>
    <w:rPr>
      <w:rFonts w:asciiTheme="majorHAnsi" w:eastAsiaTheme="majorEastAsia" w:hAnsiTheme="majorHAnsi" w:cstheme="majorBidi"/>
      <w:color w:val="2E74B5" w:themeColor="accent1" w:themeShade="BF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0D42BA"/>
    <w:pPr>
      <w:ind w:left="72" w:right="72"/>
    </w:pPr>
    <w:rPr>
      <w:szCs w:val="18"/>
    </w:rPr>
  </w:style>
  <w:style w:type="paragraph" w:styleId="NormalWeb">
    <w:name w:val="Normal (Web)"/>
    <w:basedOn w:val="Normal"/>
    <w:uiPriority w:val="99"/>
    <w:semiHidden/>
    <w:unhideWhenUsed/>
    <w:rsid w:val="000D42BA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0D42BA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0D42BA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0D42BA"/>
    <w:rPr>
      <w:color w:val="2E74B5" w:themeColor="accent1" w:themeShade="BF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0D42BA"/>
  </w:style>
  <w:style w:type="table" w:styleId="PlainTable1">
    <w:name w:val="Plain Table 1"/>
    <w:basedOn w:val="TableNormal"/>
    <w:uiPriority w:val="41"/>
    <w:rsid w:val="000D42BA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0D42B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0D42BA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0D42B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0D42BA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0D42BA"/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0D42BA"/>
    <w:rPr>
      <w:rFonts w:ascii="Consolas" w:hAnsi="Consolas"/>
      <w:color w:val="2E74B5" w:themeColor="accent1" w:themeShade="BF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0D42BA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0D42BA"/>
    <w:rPr>
      <w:i/>
      <w:iCs/>
      <w:color w:val="404040" w:themeColor="text1" w:themeTint="BF"/>
      <w:szCs w:val="18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0D42BA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0D42BA"/>
    <w:rPr>
      <w:color w:val="2E74B5" w:themeColor="accent1" w:themeShade="BF"/>
      <w:szCs w:val="18"/>
    </w:rPr>
  </w:style>
  <w:style w:type="paragraph" w:styleId="Signature">
    <w:name w:val="Signature"/>
    <w:basedOn w:val="Normal"/>
    <w:link w:val="SignatureChar"/>
    <w:uiPriority w:val="99"/>
    <w:semiHidden/>
    <w:unhideWhenUsed/>
    <w:rsid w:val="000D42BA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0D42BA"/>
    <w:rPr>
      <w:color w:val="2E74B5" w:themeColor="accent1" w:themeShade="BF"/>
      <w:szCs w:val="18"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0D42BA"/>
    <w:pPr>
      <w:numPr>
        <w:ilvl w:val="1"/>
      </w:numPr>
      <w:spacing w:after="160"/>
      <w:ind w:left="72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0D42BA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sid w:val="00B45B62"/>
    <w:rPr>
      <w:b/>
      <w:iCs/>
      <w:color w:val="2E74B5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0D42BA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0D42BA"/>
    <w:pPr>
      <w:ind w:left="72" w:right="72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0D42BA"/>
    <w:pPr>
      <w:ind w:left="72" w:right="72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0D42BA"/>
    <w:pPr>
      <w:ind w:left="72" w:right="72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0D42BA"/>
    <w:pPr>
      <w:ind w:left="72" w:right="72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0D42BA"/>
    <w:pPr>
      <w:ind w:left="72" w:right="72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0D42BA"/>
    <w:pPr>
      <w:ind w:left="72" w:right="72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0D42BA"/>
    <w:pPr>
      <w:ind w:left="72" w:right="72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0D42BA"/>
    <w:pPr>
      <w:ind w:left="72" w:right="72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0D42BA"/>
    <w:pPr>
      <w:ind w:left="72" w:right="72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0D42BA"/>
    <w:pPr>
      <w:ind w:left="72" w:right="72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0D42BA"/>
    <w:pPr>
      <w:ind w:left="72" w:right="72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0D42BA"/>
    <w:pPr>
      <w:ind w:left="72" w:right="72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0D42BA"/>
    <w:pPr>
      <w:ind w:left="72" w:right="72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0D42BA"/>
    <w:pPr>
      <w:ind w:left="72" w:right="72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0D42BA"/>
    <w:pPr>
      <w:ind w:left="72" w:right="72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0D42BA"/>
    <w:pPr>
      <w:ind w:left="72" w:right="72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0D42B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0D42BA"/>
    <w:pPr>
      <w:ind w:left="72" w:right="72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0D42BA"/>
    <w:pPr>
      <w:ind w:left="72" w:right="72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0D42BA"/>
    <w:pPr>
      <w:ind w:left="72" w:right="72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0D42BA"/>
    <w:pPr>
      <w:ind w:left="72" w:right="72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0D42BA"/>
    <w:pPr>
      <w:ind w:left="72" w:right="72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0D42BA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0D42BA"/>
  </w:style>
  <w:style w:type="table" w:styleId="TableProfessional">
    <w:name w:val="Table Professional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0D42BA"/>
    <w:pPr>
      <w:ind w:left="72" w:right="72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0D42BA"/>
    <w:pPr>
      <w:ind w:left="72" w:right="72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0D42BA"/>
    <w:pPr>
      <w:ind w:left="72" w:right="72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0D42BA"/>
    <w:pPr>
      <w:ind w:left="72" w:right="72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0D42BA"/>
    <w:pPr>
      <w:ind w:left="72" w:right="72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0D42BA"/>
    <w:pPr>
      <w:ind w:left="72" w:right="72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0D42BA"/>
    <w:pPr>
      <w:ind w:left="72" w:right="72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0D42BA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0D42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0D42BA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0D42BA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0D42BA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0D42BA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0D42BA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D42BA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0D42BA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0D42BA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0D42BA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0D42BA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D42BA"/>
    <w:pPr>
      <w:keepNext/>
      <w:keepLines/>
      <w:spacing w:before="240"/>
      <w:outlineLvl w:val="9"/>
    </w:pPr>
    <w:rPr>
      <w:b w:val="0"/>
      <w:bCs w:val="0"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1"/>
    <w:rsid w:val="00D61849"/>
    <w:rPr>
      <w:rFonts w:asciiTheme="majorHAnsi" w:eastAsiaTheme="majorEastAsia" w:hAnsiTheme="majorHAnsi" w:cstheme="majorBidi"/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MARTINE\AppData\Roaming\Microsoft\Templates\Appointment%20cards%20(10%20per%20pag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F2ECA59D43B4470A1766D80F2E83C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43D3E9-1359-4F7C-A4FE-324B6A1CD206}"/>
      </w:docPartPr>
      <w:docPartBody>
        <w:p w:rsidR="0000396C" w:rsidRDefault="0000396C">
          <w:pPr>
            <w:pStyle w:val="1F2ECA59D43B4470A1766D80F2E83CCE"/>
          </w:pPr>
          <w:r w:rsidRPr="00A13D45">
            <w:t>Provider Name</w:t>
          </w:r>
        </w:p>
      </w:docPartBody>
    </w:docPart>
    <w:docPart>
      <w:docPartPr>
        <w:name w:val="1EF2715F5C8C4313B994D0DED197E1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B82776-F0D9-43C5-ABCA-A6E9883C6D4B}"/>
      </w:docPartPr>
      <w:docPartBody>
        <w:p w:rsidR="0000396C" w:rsidRDefault="0000396C">
          <w:pPr>
            <w:pStyle w:val="1EF2715F5C8C4313B994D0DED197E105"/>
          </w:pPr>
          <w:r w:rsidRPr="00A13D45">
            <w:t>Company Address</w:t>
          </w:r>
          <w:r w:rsidRPr="00A13D45">
            <w:br/>
            <w:t>City, ST Zip Code</w:t>
          </w:r>
        </w:p>
      </w:docPartBody>
    </w:docPart>
    <w:docPart>
      <w:docPartPr>
        <w:name w:val="FD5B038A547D456095B287162E51F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7427D5-5183-4D00-A8EA-81224632B774}"/>
      </w:docPartPr>
      <w:docPartBody>
        <w:p w:rsidR="00E46CB5" w:rsidRDefault="00E46CB5" w:rsidP="00E46CB5">
          <w:pPr>
            <w:pStyle w:val="FD5B038A547D456095B287162E51F61C"/>
          </w:pPr>
          <w:r w:rsidRPr="00A13D45">
            <w:t>Provider Name</w:t>
          </w:r>
        </w:p>
      </w:docPartBody>
    </w:docPart>
    <w:docPart>
      <w:docPartPr>
        <w:name w:val="CC38401384614883A828443C4DB85F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D95AE4-000B-4E9F-A23F-185C710959FE}"/>
      </w:docPartPr>
      <w:docPartBody>
        <w:p w:rsidR="00E46CB5" w:rsidRDefault="00E46CB5" w:rsidP="00E46CB5">
          <w:pPr>
            <w:pStyle w:val="CC38401384614883A828443C4DB85FDA"/>
          </w:pPr>
          <w:r w:rsidRPr="00A13D45">
            <w:t>Company Address</w:t>
          </w:r>
          <w:r w:rsidRPr="00A13D45">
            <w:br/>
            <w:t>City, ST Zip Code</w:t>
          </w:r>
        </w:p>
      </w:docPartBody>
    </w:docPart>
    <w:docPart>
      <w:docPartPr>
        <w:name w:val="B7DEB1743BA341F4A7EE3CC5FF9DC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B20B05-6F0F-4308-8311-8D40FCD80A3F}"/>
      </w:docPartPr>
      <w:docPartBody>
        <w:p w:rsidR="00E46CB5" w:rsidRDefault="00E46CB5" w:rsidP="00E46CB5">
          <w:pPr>
            <w:pStyle w:val="B7DEB1743BA341F4A7EE3CC5FF9DC8C7"/>
          </w:pPr>
          <w:r w:rsidRPr="00A13D45">
            <w:t>Provider Name</w:t>
          </w:r>
        </w:p>
      </w:docPartBody>
    </w:docPart>
    <w:docPart>
      <w:docPartPr>
        <w:name w:val="57F359533CD547A6820849D2E699B7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15935C-EF6E-41B8-B95B-03395D3B76B5}"/>
      </w:docPartPr>
      <w:docPartBody>
        <w:p w:rsidR="00E46CB5" w:rsidRDefault="00E46CB5" w:rsidP="00E46CB5">
          <w:pPr>
            <w:pStyle w:val="57F359533CD547A6820849D2E699B7D9"/>
          </w:pPr>
          <w:r w:rsidRPr="00A13D45">
            <w:t>Company Address</w:t>
          </w:r>
          <w:r w:rsidRPr="00A13D45">
            <w:br/>
            <w:t>City, ST Zip Code</w:t>
          </w:r>
        </w:p>
      </w:docPartBody>
    </w:docPart>
    <w:docPart>
      <w:docPartPr>
        <w:name w:val="5BED8CAF62DF4E3281BC2708C70634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3F65F-3552-4FE5-8D5A-8B85639F0A12}"/>
      </w:docPartPr>
      <w:docPartBody>
        <w:p w:rsidR="00E46CB5" w:rsidRDefault="00E46CB5" w:rsidP="00E46CB5">
          <w:pPr>
            <w:pStyle w:val="5BED8CAF62DF4E3281BC2708C7063457"/>
          </w:pPr>
          <w:r w:rsidRPr="00A13D45">
            <w:t>Provider Name</w:t>
          </w:r>
        </w:p>
      </w:docPartBody>
    </w:docPart>
    <w:docPart>
      <w:docPartPr>
        <w:name w:val="BCE3600A23C64663AD8F7AEBFA4C4E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2D8224-B334-460F-A48C-E6C2AE077C90}"/>
      </w:docPartPr>
      <w:docPartBody>
        <w:p w:rsidR="00E46CB5" w:rsidRDefault="00E46CB5" w:rsidP="00E46CB5">
          <w:pPr>
            <w:pStyle w:val="BCE3600A23C64663AD8F7AEBFA4C4EE1"/>
          </w:pPr>
          <w:r w:rsidRPr="00A13D45">
            <w:t>Company Address</w:t>
          </w:r>
          <w:r w:rsidRPr="00A13D45">
            <w:br/>
            <w:t>City, ST Zip Code</w:t>
          </w:r>
        </w:p>
      </w:docPartBody>
    </w:docPart>
    <w:docPart>
      <w:docPartPr>
        <w:name w:val="2E18D7ACE0DE4905BAD8A861E4AE7B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7CB722-ED6F-4B07-8BF9-60DFB475CEEA}"/>
      </w:docPartPr>
      <w:docPartBody>
        <w:p w:rsidR="00E46CB5" w:rsidRDefault="00E46CB5" w:rsidP="00E46CB5">
          <w:pPr>
            <w:pStyle w:val="2E18D7ACE0DE4905BAD8A861E4AE7B0F"/>
          </w:pPr>
          <w:r w:rsidRPr="00A13D45">
            <w:t>Provider Name</w:t>
          </w:r>
        </w:p>
      </w:docPartBody>
    </w:docPart>
    <w:docPart>
      <w:docPartPr>
        <w:name w:val="0510BC3FE44C4283BB6B2B12912122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85258E-9253-415B-AB18-250F0FEB4150}"/>
      </w:docPartPr>
      <w:docPartBody>
        <w:p w:rsidR="00E46CB5" w:rsidRDefault="00E46CB5" w:rsidP="00E46CB5">
          <w:pPr>
            <w:pStyle w:val="0510BC3FE44C4283BB6B2B12912122BB"/>
          </w:pPr>
          <w:r w:rsidRPr="00A13D45">
            <w:t>Company Address</w:t>
          </w:r>
          <w:r w:rsidRPr="00A13D45">
            <w:br/>
            <w:t>City, ST Zip Code</w:t>
          </w:r>
        </w:p>
      </w:docPartBody>
    </w:docPart>
    <w:docPart>
      <w:docPartPr>
        <w:name w:val="8887415637EB41EFBA7F12B1A68CF9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D58834-86FA-4133-9277-DDF72B4B4939}"/>
      </w:docPartPr>
      <w:docPartBody>
        <w:p w:rsidR="00E46CB5" w:rsidRDefault="00E46CB5" w:rsidP="00E46CB5">
          <w:pPr>
            <w:pStyle w:val="8887415637EB41EFBA7F12B1A68CF966"/>
          </w:pPr>
          <w:r w:rsidRPr="00A13D45">
            <w:t>Provider Name</w:t>
          </w:r>
        </w:p>
      </w:docPartBody>
    </w:docPart>
    <w:docPart>
      <w:docPartPr>
        <w:name w:val="3D6E13F75BEA48F2A9C0E41394180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09599-001D-47B3-9B7B-B53A0B274D06}"/>
      </w:docPartPr>
      <w:docPartBody>
        <w:p w:rsidR="00E46CB5" w:rsidRDefault="00E46CB5" w:rsidP="00E46CB5">
          <w:pPr>
            <w:pStyle w:val="3D6E13F75BEA48F2A9C0E413941808E1"/>
          </w:pPr>
          <w:r w:rsidRPr="00A13D45">
            <w:t>Company Address</w:t>
          </w:r>
          <w:r w:rsidRPr="00A13D45">
            <w:br/>
            <w:t>City, ST Zip Code</w:t>
          </w:r>
        </w:p>
      </w:docPartBody>
    </w:docPart>
    <w:docPart>
      <w:docPartPr>
        <w:name w:val="C083A0234B1449F79C8DA09F21A75E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F960D4-905D-4A92-8CC3-0DC97F390584}"/>
      </w:docPartPr>
      <w:docPartBody>
        <w:p w:rsidR="00E46CB5" w:rsidRDefault="00E46CB5" w:rsidP="00E46CB5">
          <w:pPr>
            <w:pStyle w:val="C083A0234B1449F79C8DA09F21A75E1F"/>
          </w:pPr>
          <w:r w:rsidRPr="00A13D45">
            <w:t>Provider Name</w:t>
          </w:r>
        </w:p>
      </w:docPartBody>
    </w:docPart>
    <w:docPart>
      <w:docPartPr>
        <w:name w:val="5A28A46A509243D59D1D659F1AB2A8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F0062-2E9B-45AD-87A4-7F0BFF704723}"/>
      </w:docPartPr>
      <w:docPartBody>
        <w:p w:rsidR="00E46CB5" w:rsidRDefault="00E46CB5" w:rsidP="00E46CB5">
          <w:pPr>
            <w:pStyle w:val="5A28A46A509243D59D1D659F1AB2A838"/>
          </w:pPr>
          <w:r w:rsidRPr="00A13D45">
            <w:t>Company Address</w:t>
          </w:r>
          <w:r w:rsidRPr="00A13D45">
            <w:br/>
            <w:t>City, ST Zip Code</w:t>
          </w:r>
        </w:p>
      </w:docPartBody>
    </w:docPart>
    <w:docPart>
      <w:docPartPr>
        <w:name w:val="1E7144A48E954A1AB759DA761F0B89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053179-9938-47AE-8FBE-5A3E8EBB539C}"/>
      </w:docPartPr>
      <w:docPartBody>
        <w:p w:rsidR="00E46CB5" w:rsidRDefault="00E46CB5" w:rsidP="00E46CB5">
          <w:pPr>
            <w:pStyle w:val="1E7144A48E954A1AB759DA761F0B892C"/>
          </w:pPr>
          <w:r w:rsidRPr="00A13D45">
            <w:t>Provider Name</w:t>
          </w:r>
        </w:p>
      </w:docPartBody>
    </w:docPart>
    <w:docPart>
      <w:docPartPr>
        <w:name w:val="55FCCD4693634FACBC278372969BD4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8E9466-E7D0-4E6C-AB54-9947C02F6CD6}"/>
      </w:docPartPr>
      <w:docPartBody>
        <w:p w:rsidR="00E46CB5" w:rsidRDefault="00E46CB5" w:rsidP="00E46CB5">
          <w:pPr>
            <w:pStyle w:val="55FCCD4693634FACBC278372969BD4E2"/>
          </w:pPr>
          <w:r w:rsidRPr="00A13D45">
            <w:t>Company Address</w:t>
          </w:r>
          <w:r w:rsidRPr="00A13D45">
            <w:br/>
            <w:t>City, ST 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396C"/>
    <w:rsid w:val="0000396C"/>
    <w:rsid w:val="00570128"/>
    <w:rsid w:val="00E46CB5"/>
    <w:rsid w:val="00ED6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F2ECA59D43B4470A1766D80F2E83CCE">
    <w:name w:val="1F2ECA59D43B4470A1766D80F2E83CCE"/>
  </w:style>
  <w:style w:type="paragraph" w:customStyle="1" w:styleId="1EF2715F5C8C4313B994D0DED197E105">
    <w:name w:val="1EF2715F5C8C4313B994D0DED197E105"/>
  </w:style>
  <w:style w:type="paragraph" w:customStyle="1" w:styleId="48A77FB0476640CBA176074747EC618D">
    <w:name w:val="48A77FB0476640CBA176074747EC618D"/>
    <w:rsid w:val="00E46CB5"/>
  </w:style>
  <w:style w:type="paragraph" w:customStyle="1" w:styleId="C7101CD8B6C04274B0193489482BD365">
    <w:name w:val="C7101CD8B6C04274B0193489482BD365"/>
    <w:rsid w:val="00E46CB5"/>
  </w:style>
  <w:style w:type="paragraph" w:customStyle="1" w:styleId="0687168018704ED2BEE3BF8F5728F023">
    <w:name w:val="0687168018704ED2BEE3BF8F5728F023"/>
    <w:rsid w:val="00E46CB5"/>
  </w:style>
  <w:style w:type="character" w:styleId="SubtleEmphasis">
    <w:name w:val="Subtle Emphasis"/>
    <w:basedOn w:val="DefaultParagraphFont"/>
    <w:uiPriority w:val="19"/>
    <w:qFormat/>
    <w:rPr>
      <w:b/>
      <w:iCs/>
      <w:color w:val="0F4761" w:themeColor="accent1" w:themeShade="BF"/>
    </w:rPr>
  </w:style>
  <w:style w:type="paragraph" w:customStyle="1" w:styleId="4B708BAAC4DA494D8330AD0DE30656EB">
    <w:name w:val="4B708BAAC4DA494D8330AD0DE30656EB"/>
    <w:rsid w:val="00E46CB5"/>
  </w:style>
  <w:style w:type="paragraph" w:customStyle="1" w:styleId="0FE399B473034DEEA3826ECED677BEA7">
    <w:name w:val="0FE399B473034DEEA3826ECED677BEA7"/>
    <w:rsid w:val="00E46CB5"/>
  </w:style>
  <w:style w:type="paragraph" w:customStyle="1" w:styleId="284B884EDFE3483C93174160D2EBD458">
    <w:name w:val="284B884EDFE3483C93174160D2EBD458"/>
    <w:rsid w:val="00E46CB5"/>
  </w:style>
  <w:style w:type="paragraph" w:customStyle="1" w:styleId="FD5B038A547D456095B287162E51F61C">
    <w:name w:val="FD5B038A547D456095B287162E51F61C"/>
    <w:rsid w:val="00E46CB5"/>
  </w:style>
  <w:style w:type="paragraph" w:customStyle="1" w:styleId="CC38401384614883A828443C4DB85FDA">
    <w:name w:val="CC38401384614883A828443C4DB85FDA"/>
    <w:rsid w:val="00E46CB5"/>
  </w:style>
  <w:style w:type="paragraph" w:customStyle="1" w:styleId="B7DEB1743BA341F4A7EE3CC5FF9DC8C7">
    <w:name w:val="B7DEB1743BA341F4A7EE3CC5FF9DC8C7"/>
    <w:rsid w:val="00E46CB5"/>
  </w:style>
  <w:style w:type="paragraph" w:customStyle="1" w:styleId="57F359533CD547A6820849D2E699B7D9">
    <w:name w:val="57F359533CD547A6820849D2E699B7D9"/>
    <w:rsid w:val="00E46CB5"/>
  </w:style>
  <w:style w:type="paragraph" w:customStyle="1" w:styleId="5BED8CAF62DF4E3281BC2708C7063457">
    <w:name w:val="5BED8CAF62DF4E3281BC2708C7063457"/>
    <w:rsid w:val="00E46CB5"/>
  </w:style>
  <w:style w:type="paragraph" w:customStyle="1" w:styleId="BCE3600A23C64663AD8F7AEBFA4C4EE1">
    <w:name w:val="BCE3600A23C64663AD8F7AEBFA4C4EE1"/>
    <w:rsid w:val="00E46CB5"/>
  </w:style>
  <w:style w:type="paragraph" w:customStyle="1" w:styleId="2E18D7ACE0DE4905BAD8A861E4AE7B0F">
    <w:name w:val="2E18D7ACE0DE4905BAD8A861E4AE7B0F"/>
    <w:rsid w:val="00E46CB5"/>
  </w:style>
  <w:style w:type="paragraph" w:customStyle="1" w:styleId="0510BC3FE44C4283BB6B2B12912122BB">
    <w:name w:val="0510BC3FE44C4283BB6B2B12912122BB"/>
    <w:rsid w:val="00E46CB5"/>
  </w:style>
  <w:style w:type="paragraph" w:customStyle="1" w:styleId="8887415637EB41EFBA7F12B1A68CF966">
    <w:name w:val="8887415637EB41EFBA7F12B1A68CF966"/>
    <w:rsid w:val="00E46CB5"/>
  </w:style>
  <w:style w:type="paragraph" w:customStyle="1" w:styleId="3D6E13F75BEA48F2A9C0E413941808E1">
    <w:name w:val="3D6E13F75BEA48F2A9C0E413941808E1"/>
    <w:rsid w:val="00E46CB5"/>
  </w:style>
  <w:style w:type="paragraph" w:customStyle="1" w:styleId="C083A0234B1449F79C8DA09F21A75E1F">
    <w:name w:val="C083A0234B1449F79C8DA09F21A75E1F"/>
    <w:rsid w:val="00E46CB5"/>
  </w:style>
  <w:style w:type="paragraph" w:customStyle="1" w:styleId="5A28A46A509243D59D1D659F1AB2A838">
    <w:name w:val="5A28A46A509243D59D1D659F1AB2A838"/>
    <w:rsid w:val="00E46CB5"/>
  </w:style>
  <w:style w:type="paragraph" w:customStyle="1" w:styleId="1E7144A48E954A1AB759DA761F0B892C">
    <w:name w:val="1E7144A48E954A1AB759DA761F0B892C"/>
    <w:rsid w:val="00E46CB5"/>
  </w:style>
  <w:style w:type="paragraph" w:customStyle="1" w:styleId="55FCCD4693634FACBC278372969BD4E2">
    <w:name w:val="55FCCD4693634FACBC278372969BD4E2"/>
    <w:rsid w:val="00E46CB5"/>
  </w:style>
  <w:style w:type="paragraph" w:customStyle="1" w:styleId="C59EB387291A49DEB7F753F23331648B">
    <w:name w:val="C59EB387291A49DEB7F753F23331648B"/>
    <w:rsid w:val="0000396C"/>
  </w:style>
  <w:style w:type="paragraph" w:customStyle="1" w:styleId="CD675A6D5A74421F93CC603923D8133F">
    <w:name w:val="CD675A6D5A74421F93CC603923D8133F"/>
    <w:rsid w:val="0000396C"/>
  </w:style>
  <w:style w:type="paragraph" w:customStyle="1" w:styleId="6237B8F2700141A59A6597CAAF2D60D4">
    <w:name w:val="6237B8F2700141A59A6597CAAF2D60D4"/>
    <w:rsid w:val="0000396C"/>
  </w:style>
  <w:style w:type="paragraph" w:customStyle="1" w:styleId="17D31B6B4F0E4801B4DBFE79E557AB92">
    <w:name w:val="17D31B6B4F0E4801B4DBFE79E557AB92"/>
    <w:rsid w:val="0000396C"/>
  </w:style>
  <w:style w:type="paragraph" w:customStyle="1" w:styleId="4C1D9268F0D0461DB6820D3756C34E67">
    <w:name w:val="4C1D9268F0D0461DB6820D3756C34E67"/>
    <w:rsid w:val="0000396C"/>
  </w:style>
  <w:style w:type="paragraph" w:customStyle="1" w:styleId="C5567B56CE2D4970AC9EC24DEDCC7671">
    <w:name w:val="C5567B56CE2D4970AC9EC24DEDCC7671"/>
    <w:rsid w:val="0000396C"/>
  </w:style>
  <w:style w:type="paragraph" w:customStyle="1" w:styleId="EF812F5A7CCF423EA6EA02B90D964BD0">
    <w:name w:val="EF812F5A7CCF423EA6EA02B90D964BD0"/>
    <w:rsid w:val="0000396C"/>
  </w:style>
  <w:style w:type="paragraph" w:customStyle="1" w:styleId="86E1F6650BCB41C0BE3ABC2A355132C2">
    <w:name w:val="86E1F6650BCB41C0BE3ABC2A355132C2"/>
    <w:rsid w:val="0000396C"/>
  </w:style>
  <w:style w:type="paragraph" w:customStyle="1" w:styleId="7A3AA141460D4FC5ADE0C5C69D5DE555">
    <w:name w:val="7A3AA141460D4FC5ADE0C5C69D5DE555"/>
    <w:rsid w:val="0000396C"/>
  </w:style>
  <w:style w:type="paragraph" w:customStyle="1" w:styleId="6797983A031B4036A8290890F3569B26">
    <w:name w:val="6797983A031B4036A8290890F3569B26"/>
    <w:rsid w:val="0000396C"/>
  </w:style>
  <w:style w:type="paragraph" w:customStyle="1" w:styleId="7D8CF6306F2842FAA91EFA80BE080079">
    <w:name w:val="7D8CF6306F2842FAA91EFA80BE080079"/>
    <w:rsid w:val="0000396C"/>
  </w:style>
  <w:style w:type="paragraph" w:customStyle="1" w:styleId="24B1A22F91484283BF5AEE9D36D3CA6B">
    <w:name w:val="24B1A22F91484283BF5AEE9D36D3CA6B"/>
    <w:rsid w:val="0000396C"/>
  </w:style>
  <w:style w:type="paragraph" w:customStyle="1" w:styleId="DFB7C7D35352432585D6C23F3E0E8988">
    <w:name w:val="DFB7C7D35352432585D6C23F3E0E8988"/>
    <w:rsid w:val="0000396C"/>
  </w:style>
  <w:style w:type="paragraph" w:customStyle="1" w:styleId="C42B22E27BA84018B371ABCEB3A7FF06">
    <w:name w:val="C42B22E27BA84018B371ABCEB3A7FF06"/>
    <w:rsid w:val="0000396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>EXPLAINED CLEARLY</CompanyAddress>
  <CompanyPhone/>
  <CompanyFax/>
  <CompanyEmail>www.dor.ca.gov/home/benefits101</CompanyEmail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Metadata/LabelInfo.xml><?xml version="1.0" encoding="utf-8"?>
<clbl:labelList xmlns:clbl="http://schemas.microsoft.com/office/2020/mipLabelMetadata">
  <clbl:label id="{daa842e6-9257-4536-8577-77b8f34f9507}" enabled="1" method="Standard" siteId="{19ed7054-9d97-43c7-92b1-6781b6b95b68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Appointment cards (10 per page).dotx</Template>
  <TotalTime>38</TotalTime>
  <Pages>1</Pages>
  <Words>68</Words>
  <Characters>585</Characters>
  <Application>Microsoft Office Word</Application>
  <DocSecurity>0</DocSecurity>
  <Lines>29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DISABILITY BENEFITS</Company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Martinez, Tina@DOR</dc:creator>
  <cp:keywords/>
  <cp:lastModifiedBy>Martinez, Tina@DOR</cp:lastModifiedBy>
  <cp:revision>5</cp:revision>
  <dcterms:created xsi:type="dcterms:W3CDTF">2026-02-24T22:33:00Z</dcterms:created>
  <dcterms:modified xsi:type="dcterms:W3CDTF">2026-02-26T17:39:00Z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