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Borders>
          <w:left w:val="single" w:sz="48" w:space="0" w:color="2E74B5" w:themeColor="accent1" w:themeShade="BF"/>
          <w:insideV w:val="single" w:sz="48" w:space="0" w:color="2E74B5" w:themeColor="accent1" w:themeShade="BF"/>
        </w:tblBorders>
        <w:tblLayout w:type="fixed"/>
        <w:tblCellMar>
          <w:left w:w="144" w:type="dxa"/>
          <w:right w:w="144" w:type="dxa"/>
        </w:tblCellMar>
        <w:tblLook w:val="04A0" w:firstRow="1" w:lastRow="0" w:firstColumn="1" w:lastColumn="0" w:noHBand="0" w:noVBand="1"/>
        <w:tblDescription w:val="Benefits To Independence 101 cards table"/>
      </w:tblPr>
      <w:tblGrid>
        <w:gridCol w:w="5010"/>
        <w:gridCol w:w="5010"/>
      </w:tblGrid>
      <w:tr w:rsidR="00414B9C" w:rsidRPr="00A13D45" w14:paraId="7DB23313" w14:textId="77777777" w:rsidTr="004401AC">
        <w:trPr>
          <w:trHeight w:hRule="exact" w:val="2880"/>
        </w:trPr>
        <w:tc>
          <w:tcPr>
            <w:tcW w:w="5010" w:type="dxa"/>
            <w:vAlign w:val="center"/>
          </w:tcPr>
          <w:sdt>
            <w:sdtPr>
              <w:rPr>
                <w:color w:val="auto"/>
              </w:rPr>
              <w:alias w:val="Enter provider name:"/>
              <w:tag w:val="Enter provider name:"/>
              <w:id w:val="1174457126"/>
              <w:placeholder>
                <w:docPart w:val="EA6D902540114A60BC1043C432FC10AE"/>
              </w:placeholder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/>
            </w:sdtPr>
            <w:sdtContent>
              <w:p w14:paraId="490E0527" w14:textId="77777777" w:rsidR="00414B9C" w:rsidRPr="00F14BFC" w:rsidRDefault="00414B9C" w:rsidP="00414B9C">
                <w:pPr>
                  <w:pStyle w:val="Heading1"/>
                  <w:spacing w:before="0"/>
                  <w:rPr>
                    <w:color w:val="auto"/>
                  </w:rPr>
                </w:pPr>
                <w:r>
                  <w:rPr>
                    <w:color w:val="auto"/>
                  </w:rPr>
                  <w:t>EMPOWERING YOUR JOURNEY TO EMPLOYMENT AND FINANCIAL FREEDOM</w:t>
                </w:r>
              </w:p>
            </w:sdtContent>
          </w:sdt>
          <w:p w14:paraId="39E88BA0" w14:textId="77777777" w:rsidR="00414B9C" w:rsidRPr="006E1EC8" w:rsidRDefault="00414B9C" w:rsidP="00414B9C">
            <w:pPr>
              <w:rPr>
                <w:rStyle w:val="ContactInfo"/>
                <w:rFonts w:cstheme="minorHAnsi"/>
                <w:b w:val="0"/>
                <w:color w:val="auto"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1" locked="0" layoutInCell="1" allowOverlap="1" wp14:anchorId="483B74DF" wp14:editId="2BFF61F5">
                  <wp:simplePos x="0" y="0"/>
                  <wp:positionH relativeFrom="column">
                    <wp:posOffset>2242185</wp:posOffset>
                  </wp:positionH>
                  <wp:positionV relativeFrom="page">
                    <wp:posOffset>758825</wp:posOffset>
                  </wp:positionV>
                  <wp:extent cx="762635" cy="1005840"/>
                  <wp:effectExtent l="0" t="0" r="0" b="3810"/>
                  <wp:wrapThrough wrapText="bothSides">
                    <wp:wrapPolygon edited="0">
                      <wp:start x="8093" y="0"/>
                      <wp:lineTo x="5396" y="1227"/>
                      <wp:lineTo x="0" y="5727"/>
                      <wp:lineTo x="0" y="14318"/>
                      <wp:lineTo x="4856" y="20045"/>
                      <wp:lineTo x="8093" y="21273"/>
                      <wp:lineTo x="12949" y="21273"/>
                      <wp:lineTo x="16187" y="20045"/>
                      <wp:lineTo x="21042" y="14318"/>
                      <wp:lineTo x="21042" y="5727"/>
                      <wp:lineTo x="15647" y="1227"/>
                      <wp:lineTo x="12949" y="0"/>
                      <wp:lineTo x="8093" y="0"/>
                    </wp:wrapPolygon>
                  </wp:wrapThrough>
                  <wp:docPr id="5870889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71886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8"/>
                          <a:srcRect l="12424" t="4473" r="45093" b="11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35" cy="100584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sdt>
              <w:sdtPr>
                <w:rPr>
                  <w:rFonts w:cstheme="minorHAnsi"/>
                  <w:color w:val="auto"/>
                </w:rPr>
                <w:alias w:val="Enter address:"/>
                <w:tag w:val="Enter address:"/>
                <w:id w:val="-567501046"/>
                <w:placeholder>
                  <w:docPart w:val="FF950A3ECBC44598B0BC8D99209B28F6"/>
                </w:placeholder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Content>
                <w:r>
                  <w:rPr>
                    <w:rFonts w:cstheme="minorHAnsi"/>
                    <w:color w:val="auto"/>
                  </w:rPr>
                  <w:t>A Self-Paced Course</w:t>
                </w:r>
                <w:r>
                  <w:rPr>
                    <w:rFonts w:cstheme="minorHAnsi"/>
                    <w:color w:val="auto"/>
                  </w:rPr>
                  <w:br/>
                  <w:t>Clear Answers, Real Support</w:t>
                </w:r>
              </w:sdtContent>
            </w:sdt>
            <w:r w:rsidRPr="00F14BFC">
              <w:rPr>
                <w:rFonts w:cstheme="minorHAnsi"/>
                <w:b/>
                <w:bCs/>
                <w:noProof/>
                <w:color w:val="595959" w:themeColor="text1" w:themeTint="A6"/>
              </w:rPr>
              <w:drawing>
                <wp:anchor distT="0" distB="0" distL="114300" distR="114300" simplePos="0" relativeHeight="251713536" behindDoc="0" locked="0" layoutInCell="1" allowOverlap="1" wp14:anchorId="7F5DD0C3" wp14:editId="4D1EC41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-794385</wp:posOffset>
                  </wp:positionV>
                  <wp:extent cx="2999105" cy="374650"/>
                  <wp:effectExtent l="0" t="0" r="0" b="6350"/>
                  <wp:wrapTopAndBottom/>
                  <wp:docPr id="1166225983" name="Picture 2" descr="DOR Benefits To Independence 101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218517" name="Picture 2" descr="DOR Benefits To Independence 101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105" cy="37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B2D564" w14:textId="29414687" w:rsidR="00414B9C" w:rsidRPr="00A13D45" w:rsidRDefault="00414B9C" w:rsidP="004618CF">
            <w:pPr>
              <w:jc w:val="center"/>
            </w:pPr>
            <w:r w:rsidRPr="00F14BFC">
              <w:rPr>
                <w:rFonts w:eastAsia="Times New Roman" w:cstheme="minorHAnsi"/>
                <w:noProof/>
                <w:color w:val="auto"/>
                <w:sz w:val="24"/>
                <w:szCs w:val="24"/>
                <w:lang w:eastAsia="en-US"/>
              </w:rPr>
              <w:drawing>
                <wp:inline distT="0" distB="0" distL="0" distR="0" wp14:anchorId="3055C548" wp14:editId="657E1898">
                  <wp:extent cx="456565" cy="459740"/>
                  <wp:effectExtent l="0" t="0" r="635" b="0"/>
                  <wp:docPr id="849790065" name="Picture 2" descr="QR code to the Benefits To Independence 101 web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QR code to the Benefits To Independence 101 websi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9" t="8238" r="8827" b="10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65" cy="45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14BFC">
              <w:rPr>
                <w:rStyle w:val="ContactInfo"/>
                <w:rFonts w:cstheme="minorHAnsi"/>
              </w:rPr>
              <w:t>www.dor.ca.gov/home/benefits101</w:t>
            </w:r>
          </w:p>
        </w:tc>
        <w:tc>
          <w:tcPr>
            <w:tcW w:w="5010" w:type="dxa"/>
            <w:vAlign w:val="center"/>
          </w:tcPr>
          <w:sdt>
            <w:sdtPr>
              <w:rPr>
                <w:color w:val="auto"/>
              </w:rPr>
              <w:alias w:val="Enter provider name:"/>
              <w:tag w:val="Enter provider name:"/>
              <w:id w:val="-1958859734"/>
              <w:placeholder>
                <w:docPart w:val="568E6D6FA33A4699A55AA4A5758EAD1A"/>
              </w:placeholder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/>
            </w:sdtPr>
            <w:sdtContent>
              <w:p w14:paraId="558D0BA9" w14:textId="77777777" w:rsidR="00414B9C" w:rsidRPr="00F14BFC" w:rsidRDefault="00414B9C" w:rsidP="00414B9C">
                <w:pPr>
                  <w:pStyle w:val="Heading1"/>
                  <w:spacing w:before="0"/>
                  <w:rPr>
                    <w:color w:val="auto"/>
                  </w:rPr>
                </w:pPr>
                <w:r>
                  <w:rPr>
                    <w:color w:val="auto"/>
                  </w:rPr>
                  <w:t>EMPOWERING YOUR JOURNEY TO EMPLOYMENT AND FINANCIAL FREEDOM</w:t>
                </w:r>
              </w:p>
            </w:sdtContent>
          </w:sdt>
          <w:p w14:paraId="1F0547BC" w14:textId="77777777" w:rsidR="00414B9C" w:rsidRPr="006E1EC8" w:rsidRDefault="00414B9C" w:rsidP="00414B9C">
            <w:pPr>
              <w:rPr>
                <w:rStyle w:val="ContactInfo"/>
                <w:rFonts w:cstheme="minorHAnsi"/>
                <w:b w:val="0"/>
                <w:color w:val="auto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1" locked="0" layoutInCell="1" allowOverlap="1" wp14:anchorId="464261DB" wp14:editId="0EFEA447">
                  <wp:simplePos x="0" y="0"/>
                  <wp:positionH relativeFrom="column">
                    <wp:posOffset>2242185</wp:posOffset>
                  </wp:positionH>
                  <wp:positionV relativeFrom="page">
                    <wp:posOffset>758825</wp:posOffset>
                  </wp:positionV>
                  <wp:extent cx="762635" cy="1005840"/>
                  <wp:effectExtent l="0" t="0" r="0" b="3810"/>
                  <wp:wrapThrough wrapText="bothSides">
                    <wp:wrapPolygon edited="0">
                      <wp:start x="8093" y="0"/>
                      <wp:lineTo x="5396" y="1227"/>
                      <wp:lineTo x="0" y="5727"/>
                      <wp:lineTo x="0" y="14318"/>
                      <wp:lineTo x="4856" y="20045"/>
                      <wp:lineTo x="8093" y="21273"/>
                      <wp:lineTo x="12949" y="21273"/>
                      <wp:lineTo x="16187" y="20045"/>
                      <wp:lineTo x="21042" y="14318"/>
                      <wp:lineTo x="21042" y="5727"/>
                      <wp:lineTo x="15647" y="1227"/>
                      <wp:lineTo x="12949" y="0"/>
                      <wp:lineTo x="8093" y="0"/>
                    </wp:wrapPolygon>
                  </wp:wrapThrough>
                  <wp:docPr id="1159654374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71886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8"/>
                          <a:srcRect l="12424" t="4473" r="45093" b="11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35" cy="100584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sdt>
              <w:sdtPr>
                <w:rPr>
                  <w:rFonts w:cstheme="minorHAnsi"/>
                  <w:color w:val="auto"/>
                </w:rPr>
                <w:alias w:val="Enter address:"/>
                <w:tag w:val="Enter address:"/>
                <w:id w:val="-1694838145"/>
                <w:placeholder>
                  <w:docPart w:val="FC731308711D4512A1C4A3143A138739"/>
                </w:placeholder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Content>
                <w:r>
                  <w:rPr>
                    <w:rFonts w:cstheme="minorHAnsi"/>
                    <w:color w:val="auto"/>
                  </w:rPr>
                  <w:t>A Self-Paced Course</w:t>
                </w:r>
                <w:r>
                  <w:rPr>
                    <w:rFonts w:cstheme="minorHAnsi"/>
                    <w:color w:val="auto"/>
                  </w:rPr>
                  <w:br/>
                  <w:t>Clear Answers, Real Support</w:t>
                </w:r>
              </w:sdtContent>
            </w:sdt>
            <w:r w:rsidRPr="00F14BFC">
              <w:rPr>
                <w:rFonts w:cstheme="minorHAnsi"/>
                <w:b/>
                <w:bCs/>
                <w:noProof/>
                <w:color w:val="595959" w:themeColor="text1" w:themeTint="A6"/>
              </w:rPr>
              <w:drawing>
                <wp:anchor distT="0" distB="0" distL="114300" distR="114300" simplePos="0" relativeHeight="251711488" behindDoc="0" locked="0" layoutInCell="1" allowOverlap="1" wp14:anchorId="4E6E501A" wp14:editId="7903E35D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-794385</wp:posOffset>
                  </wp:positionV>
                  <wp:extent cx="2999105" cy="374650"/>
                  <wp:effectExtent l="0" t="0" r="0" b="6350"/>
                  <wp:wrapTopAndBottom/>
                  <wp:docPr id="538643845" name="Picture 2" descr="DOR Benefits To Independence 101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218517" name="Picture 2" descr="DOR Benefits To Independence 101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105" cy="37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479880" w14:textId="4D4538E4" w:rsidR="00414B9C" w:rsidRPr="00414B9C" w:rsidRDefault="00414B9C" w:rsidP="00414B9C">
            <w:pPr>
              <w:jc w:val="center"/>
              <w:rPr>
                <w:rFonts w:cstheme="minorHAnsi"/>
              </w:rPr>
            </w:pPr>
            <w:r w:rsidRPr="00F14BFC">
              <w:rPr>
                <w:rFonts w:eastAsia="Times New Roman" w:cstheme="minorHAnsi"/>
                <w:noProof/>
                <w:color w:val="auto"/>
                <w:sz w:val="24"/>
                <w:szCs w:val="24"/>
                <w:lang w:eastAsia="en-US"/>
              </w:rPr>
              <w:drawing>
                <wp:inline distT="0" distB="0" distL="0" distR="0" wp14:anchorId="25365289" wp14:editId="30090D0A">
                  <wp:extent cx="456565" cy="459740"/>
                  <wp:effectExtent l="0" t="0" r="635" b="0"/>
                  <wp:docPr id="675287402" name="Picture 2" descr="QR code to the Benefits To Independence 101 web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QR code to the Benefits To Independence 101 websi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9" t="8238" r="8827" b="10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65" cy="45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14BFC">
              <w:rPr>
                <w:rStyle w:val="ContactInfo"/>
                <w:rFonts w:cstheme="minorHAnsi"/>
              </w:rPr>
              <w:t>www.dor.ca.gov/home/benefits101</w:t>
            </w:r>
          </w:p>
        </w:tc>
      </w:tr>
      <w:tr w:rsidR="00414B9C" w:rsidRPr="00A13D45" w14:paraId="541A5D6E" w14:textId="77777777" w:rsidTr="004401AC">
        <w:trPr>
          <w:trHeight w:hRule="exact" w:val="2880"/>
        </w:trPr>
        <w:tc>
          <w:tcPr>
            <w:tcW w:w="5010" w:type="dxa"/>
            <w:vAlign w:val="center"/>
          </w:tcPr>
          <w:sdt>
            <w:sdtPr>
              <w:rPr>
                <w:color w:val="auto"/>
              </w:rPr>
              <w:alias w:val="Enter provider name:"/>
              <w:tag w:val="Enter provider name:"/>
              <w:id w:val="-1448307399"/>
              <w:placeholder>
                <w:docPart w:val="42D81858519E4BD582B032EBD995FBB7"/>
              </w:placeholder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/>
            </w:sdtPr>
            <w:sdtContent>
              <w:p w14:paraId="760D0DE8" w14:textId="77777777" w:rsidR="004618CF" w:rsidRPr="00F14BFC" w:rsidRDefault="004618CF" w:rsidP="004618CF">
                <w:pPr>
                  <w:pStyle w:val="Heading1"/>
                  <w:spacing w:before="0"/>
                  <w:rPr>
                    <w:color w:val="auto"/>
                  </w:rPr>
                </w:pPr>
                <w:r>
                  <w:rPr>
                    <w:color w:val="auto"/>
                  </w:rPr>
                  <w:t>EMPOWERING YOUR JOURNEY TO EMPLOYMENT AND FINANCIAL FREEDOM</w:t>
                </w:r>
              </w:p>
            </w:sdtContent>
          </w:sdt>
          <w:p w14:paraId="6DDB69B3" w14:textId="77777777" w:rsidR="004618CF" w:rsidRPr="006E1EC8" w:rsidRDefault="004618CF" w:rsidP="004618CF">
            <w:pPr>
              <w:rPr>
                <w:rStyle w:val="ContactInfo"/>
                <w:rFonts w:cstheme="minorHAnsi"/>
                <w:b w:val="0"/>
                <w:color w:val="auto"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1" locked="0" layoutInCell="1" allowOverlap="1" wp14:anchorId="75B84C0A" wp14:editId="3A4A2341">
                  <wp:simplePos x="0" y="0"/>
                  <wp:positionH relativeFrom="column">
                    <wp:posOffset>2242185</wp:posOffset>
                  </wp:positionH>
                  <wp:positionV relativeFrom="page">
                    <wp:posOffset>758825</wp:posOffset>
                  </wp:positionV>
                  <wp:extent cx="762635" cy="1005840"/>
                  <wp:effectExtent l="0" t="0" r="0" b="3810"/>
                  <wp:wrapThrough wrapText="bothSides">
                    <wp:wrapPolygon edited="0">
                      <wp:start x="8093" y="0"/>
                      <wp:lineTo x="5396" y="1227"/>
                      <wp:lineTo x="0" y="5727"/>
                      <wp:lineTo x="0" y="14318"/>
                      <wp:lineTo x="4856" y="20045"/>
                      <wp:lineTo x="8093" y="21273"/>
                      <wp:lineTo x="12949" y="21273"/>
                      <wp:lineTo x="16187" y="20045"/>
                      <wp:lineTo x="21042" y="14318"/>
                      <wp:lineTo x="21042" y="5727"/>
                      <wp:lineTo x="15647" y="1227"/>
                      <wp:lineTo x="12949" y="0"/>
                      <wp:lineTo x="8093" y="0"/>
                    </wp:wrapPolygon>
                  </wp:wrapThrough>
                  <wp:docPr id="516355547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71886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8"/>
                          <a:srcRect l="12424" t="4473" r="45093" b="11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35" cy="100584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sdt>
              <w:sdtPr>
                <w:rPr>
                  <w:rFonts w:cstheme="minorHAnsi"/>
                  <w:color w:val="auto"/>
                </w:rPr>
                <w:alias w:val="Enter address:"/>
                <w:tag w:val="Enter address:"/>
                <w:id w:val="308291364"/>
                <w:placeholder>
                  <w:docPart w:val="54D698FA1EAD401C82C807DE1B9FE757"/>
                </w:placeholder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Content>
                <w:r>
                  <w:rPr>
                    <w:rFonts w:cstheme="minorHAnsi"/>
                    <w:color w:val="auto"/>
                  </w:rPr>
                  <w:t>A Self-Paced Course</w:t>
                </w:r>
                <w:r>
                  <w:rPr>
                    <w:rFonts w:cstheme="minorHAnsi"/>
                    <w:color w:val="auto"/>
                  </w:rPr>
                  <w:br/>
                  <w:t>Clear Answers, Real Support</w:t>
                </w:r>
              </w:sdtContent>
            </w:sdt>
            <w:r w:rsidRPr="00F14BFC">
              <w:rPr>
                <w:rFonts w:cstheme="minorHAnsi"/>
                <w:b/>
                <w:bCs/>
                <w:noProof/>
                <w:color w:val="595959" w:themeColor="text1" w:themeTint="A6"/>
              </w:rPr>
              <w:drawing>
                <wp:anchor distT="0" distB="0" distL="114300" distR="114300" simplePos="0" relativeHeight="251716608" behindDoc="0" locked="0" layoutInCell="1" allowOverlap="1" wp14:anchorId="493745C3" wp14:editId="687C18D0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-794385</wp:posOffset>
                  </wp:positionV>
                  <wp:extent cx="2999105" cy="374650"/>
                  <wp:effectExtent l="0" t="0" r="0" b="6350"/>
                  <wp:wrapTopAndBottom/>
                  <wp:docPr id="32875992" name="Picture 2" descr="DOR Benefits To Independence 101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218517" name="Picture 2" descr="DOR Benefits To Independence 101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105" cy="37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6FEF4E" w14:textId="52BAE2D1" w:rsidR="00414B9C" w:rsidRPr="00A13D45" w:rsidRDefault="004618CF" w:rsidP="004618CF">
            <w:pPr>
              <w:jc w:val="center"/>
            </w:pPr>
            <w:r w:rsidRPr="00F14BFC">
              <w:rPr>
                <w:rFonts w:eastAsia="Times New Roman" w:cstheme="minorHAnsi"/>
                <w:noProof/>
                <w:color w:val="auto"/>
                <w:sz w:val="24"/>
                <w:szCs w:val="24"/>
                <w:lang w:eastAsia="en-US"/>
              </w:rPr>
              <w:drawing>
                <wp:inline distT="0" distB="0" distL="0" distR="0" wp14:anchorId="7BD0CEA2" wp14:editId="14940C59">
                  <wp:extent cx="456565" cy="459740"/>
                  <wp:effectExtent l="0" t="0" r="635" b="0"/>
                  <wp:docPr id="1957761115" name="Picture 2" descr="QR code to the Benefits To Independence 101 web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QR code to the Benefits To Independence 101 websi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9" t="8238" r="8827" b="10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65" cy="45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14BFC">
              <w:rPr>
                <w:rStyle w:val="ContactInfo"/>
                <w:rFonts w:cstheme="minorHAnsi"/>
              </w:rPr>
              <w:t>www.dor.ca.gov/home/benefits10</w:t>
            </w:r>
            <w:r>
              <w:rPr>
                <w:rStyle w:val="ContactInfo"/>
                <w:rFonts w:cstheme="minorHAnsi"/>
              </w:rPr>
              <w:t>1</w:t>
            </w:r>
          </w:p>
        </w:tc>
        <w:tc>
          <w:tcPr>
            <w:tcW w:w="5010" w:type="dxa"/>
            <w:vAlign w:val="center"/>
          </w:tcPr>
          <w:p w14:paraId="6DA427A4" w14:textId="46023526" w:rsidR="004618CF" w:rsidRPr="00F14BFC" w:rsidRDefault="004618CF" w:rsidP="004618CF">
            <w:pPr>
              <w:pStyle w:val="Heading1"/>
              <w:spacing w:before="0"/>
              <w:rPr>
                <w:color w:val="auto"/>
              </w:rPr>
            </w:pPr>
            <w:r w:rsidRPr="00F14BFC">
              <w:rPr>
                <w:rFonts w:cstheme="minorHAnsi"/>
                <w:b w:val="0"/>
                <w:bCs w:val="0"/>
                <w:noProof/>
                <w:color w:val="595959" w:themeColor="text1" w:themeTint="A6"/>
              </w:rPr>
              <w:drawing>
                <wp:anchor distT="0" distB="0" distL="114300" distR="114300" simplePos="0" relativeHeight="251706368" behindDoc="0" locked="0" layoutInCell="1" allowOverlap="1" wp14:anchorId="0075139A" wp14:editId="425530A2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-160655</wp:posOffset>
                  </wp:positionV>
                  <wp:extent cx="2999105" cy="374650"/>
                  <wp:effectExtent l="0" t="0" r="0" b="6350"/>
                  <wp:wrapTopAndBottom/>
                  <wp:docPr id="1717800531" name="Picture 2" descr="DOR Benefits To Independence 101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218517" name="Picture 2" descr="DOR Benefits To Independence 101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105" cy="37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color w:val="auto"/>
              </w:rPr>
              <w:t xml:space="preserve"> </w:t>
            </w:r>
            <w:sdt>
              <w:sdtPr>
                <w:rPr>
                  <w:color w:val="auto"/>
                </w:rPr>
                <w:alias w:val="Enter provider name:"/>
                <w:tag w:val="Enter provider name:"/>
                <w:id w:val="-121299490"/>
                <w:placeholder>
                  <w:docPart w:val="BF41EC54A67B4A31910853675BA92F7A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15:appearance w15:val="hidden"/>
                <w:text/>
              </w:sdtPr>
              <w:sdtContent>
                <w:r>
                  <w:rPr>
                    <w:color w:val="auto"/>
                  </w:rPr>
                  <w:t>EMPOWERING YOUR JOURNEY TO EMPLOYMENT AND FINANCIAL FREEDOM</w:t>
                </w:r>
              </w:sdtContent>
            </w:sdt>
          </w:p>
          <w:p w14:paraId="4D91A8FA" w14:textId="77777777" w:rsidR="004618CF" w:rsidRPr="006E1EC8" w:rsidRDefault="004618CF" w:rsidP="004618CF">
            <w:pPr>
              <w:rPr>
                <w:rStyle w:val="ContactInfo"/>
                <w:rFonts w:cstheme="minorHAnsi"/>
                <w:b w:val="0"/>
                <w:color w:val="auto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1" locked="0" layoutInCell="1" allowOverlap="1" wp14:anchorId="3C4AA1B9" wp14:editId="162B0A81">
                  <wp:simplePos x="0" y="0"/>
                  <wp:positionH relativeFrom="column">
                    <wp:posOffset>2242185</wp:posOffset>
                  </wp:positionH>
                  <wp:positionV relativeFrom="page">
                    <wp:posOffset>758825</wp:posOffset>
                  </wp:positionV>
                  <wp:extent cx="762635" cy="1005840"/>
                  <wp:effectExtent l="0" t="0" r="0" b="3810"/>
                  <wp:wrapThrough wrapText="bothSides">
                    <wp:wrapPolygon edited="0">
                      <wp:start x="8093" y="0"/>
                      <wp:lineTo x="5396" y="1227"/>
                      <wp:lineTo x="0" y="5727"/>
                      <wp:lineTo x="0" y="14318"/>
                      <wp:lineTo x="4856" y="20045"/>
                      <wp:lineTo x="8093" y="21273"/>
                      <wp:lineTo x="12949" y="21273"/>
                      <wp:lineTo x="16187" y="20045"/>
                      <wp:lineTo x="21042" y="14318"/>
                      <wp:lineTo x="21042" y="5727"/>
                      <wp:lineTo x="15647" y="1227"/>
                      <wp:lineTo x="12949" y="0"/>
                      <wp:lineTo x="8093" y="0"/>
                    </wp:wrapPolygon>
                  </wp:wrapThrough>
                  <wp:docPr id="182282795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71886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8"/>
                          <a:srcRect l="12424" t="4473" r="45093" b="11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35" cy="100584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sdt>
              <w:sdtPr>
                <w:rPr>
                  <w:rFonts w:cstheme="minorHAnsi"/>
                  <w:color w:val="auto"/>
                </w:rPr>
                <w:alias w:val="Enter address:"/>
                <w:tag w:val="Enter address:"/>
                <w:id w:val="333032041"/>
                <w:placeholder>
                  <w:docPart w:val="A9D1C7E32ACC4D6A968193E6DE1B0374"/>
                </w:placeholder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Content>
                <w:r>
                  <w:rPr>
                    <w:rFonts w:cstheme="minorHAnsi"/>
                    <w:color w:val="auto"/>
                  </w:rPr>
                  <w:t>A Self-Paced Course</w:t>
                </w:r>
                <w:r>
                  <w:rPr>
                    <w:rFonts w:cstheme="minorHAnsi"/>
                    <w:color w:val="auto"/>
                  </w:rPr>
                  <w:br/>
                  <w:t>Clear Answers, Real Support</w:t>
                </w:r>
              </w:sdtContent>
            </w:sdt>
            <w:r w:rsidRPr="00F14BFC">
              <w:rPr>
                <w:rFonts w:cstheme="minorHAnsi"/>
                <w:b/>
                <w:bCs/>
                <w:noProof/>
                <w:color w:val="595959" w:themeColor="text1" w:themeTint="A6"/>
              </w:rPr>
              <w:drawing>
                <wp:anchor distT="0" distB="0" distL="114300" distR="114300" simplePos="0" relativeHeight="251719680" behindDoc="0" locked="0" layoutInCell="1" allowOverlap="1" wp14:anchorId="0C3EB79B" wp14:editId="5D166663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-794385</wp:posOffset>
                  </wp:positionV>
                  <wp:extent cx="2999105" cy="374650"/>
                  <wp:effectExtent l="0" t="0" r="0" b="6350"/>
                  <wp:wrapTopAndBottom/>
                  <wp:docPr id="1666274883" name="Picture 2" descr="DOR Benefits To Independence 101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218517" name="Picture 2" descr="DOR Benefits To Independence 101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105" cy="37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699233" w14:textId="0483E37D" w:rsidR="00414B9C" w:rsidRPr="00A13D45" w:rsidRDefault="004618CF" w:rsidP="004618CF">
            <w:pPr>
              <w:jc w:val="center"/>
            </w:pPr>
            <w:r w:rsidRPr="00F14BFC">
              <w:rPr>
                <w:rFonts w:eastAsia="Times New Roman" w:cstheme="minorHAnsi"/>
                <w:noProof/>
                <w:color w:val="auto"/>
                <w:sz w:val="24"/>
                <w:szCs w:val="24"/>
                <w:lang w:eastAsia="en-US"/>
              </w:rPr>
              <w:drawing>
                <wp:inline distT="0" distB="0" distL="0" distR="0" wp14:anchorId="3F62BCD5" wp14:editId="49F2FB30">
                  <wp:extent cx="456565" cy="459740"/>
                  <wp:effectExtent l="0" t="0" r="635" b="0"/>
                  <wp:docPr id="809078951" name="Picture 2" descr="QR code to the Benefits To Independence 101 web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QR code to the Benefits To Independence 101 websi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9" t="8238" r="8827" b="10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65" cy="45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14BFC">
              <w:rPr>
                <w:rStyle w:val="ContactInfo"/>
                <w:rFonts w:cstheme="minorHAnsi"/>
              </w:rPr>
              <w:t>www.dor.ca.gov/home/benefits10</w:t>
            </w:r>
            <w:r>
              <w:rPr>
                <w:rStyle w:val="ContactInfo"/>
                <w:rFonts w:cstheme="minorHAnsi"/>
              </w:rPr>
              <w:t>1</w:t>
            </w:r>
          </w:p>
        </w:tc>
      </w:tr>
      <w:tr w:rsidR="00414B9C" w:rsidRPr="00A13D45" w14:paraId="71944AAE" w14:textId="77777777" w:rsidTr="004401AC">
        <w:trPr>
          <w:trHeight w:hRule="exact" w:val="2880"/>
        </w:trPr>
        <w:tc>
          <w:tcPr>
            <w:tcW w:w="5010" w:type="dxa"/>
            <w:vAlign w:val="center"/>
          </w:tcPr>
          <w:sdt>
            <w:sdtPr>
              <w:rPr>
                <w:color w:val="auto"/>
              </w:rPr>
              <w:alias w:val="Enter provider name:"/>
              <w:tag w:val="Enter provider name:"/>
              <w:id w:val="-1748720112"/>
              <w:placeholder>
                <w:docPart w:val="1F217A3D245743C09D69E8176A179818"/>
              </w:placeholder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/>
            </w:sdtPr>
            <w:sdtContent>
              <w:p w14:paraId="6C737314" w14:textId="77777777" w:rsidR="004618CF" w:rsidRPr="00F14BFC" w:rsidRDefault="004618CF" w:rsidP="004618CF">
                <w:pPr>
                  <w:pStyle w:val="Heading1"/>
                  <w:spacing w:before="0"/>
                  <w:rPr>
                    <w:color w:val="auto"/>
                  </w:rPr>
                </w:pPr>
                <w:r>
                  <w:rPr>
                    <w:color w:val="auto"/>
                  </w:rPr>
                  <w:t>EMPOWERING YOUR JOURNEY TO EMPLOYMENT AND FINANCIAL FREEDOM</w:t>
                </w:r>
              </w:p>
            </w:sdtContent>
          </w:sdt>
          <w:p w14:paraId="2412AFB1" w14:textId="77777777" w:rsidR="004618CF" w:rsidRPr="006E1EC8" w:rsidRDefault="004618CF" w:rsidP="004618CF">
            <w:pPr>
              <w:rPr>
                <w:rStyle w:val="ContactInfo"/>
                <w:rFonts w:cstheme="minorHAnsi"/>
                <w:b w:val="0"/>
                <w:color w:val="auto"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1" locked="0" layoutInCell="1" allowOverlap="1" wp14:anchorId="7D061A33" wp14:editId="6E280857">
                  <wp:simplePos x="0" y="0"/>
                  <wp:positionH relativeFrom="column">
                    <wp:posOffset>2242185</wp:posOffset>
                  </wp:positionH>
                  <wp:positionV relativeFrom="page">
                    <wp:posOffset>758825</wp:posOffset>
                  </wp:positionV>
                  <wp:extent cx="762635" cy="1005840"/>
                  <wp:effectExtent l="0" t="0" r="0" b="3810"/>
                  <wp:wrapThrough wrapText="bothSides">
                    <wp:wrapPolygon edited="0">
                      <wp:start x="8093" y="0"/>
                      <wp:lineTo x="5396" y="1227"/>
                      <wp:lineTo x="0" y="5727"/>
                      <wp:lineTo x="0" y="14318"/>
                      <wp:lineTo x="4856" y="20045"/>
                      <wp:lineTo x="8093" y="21273"/>
                      <wp:lineTo x="12949" y="21273"/>
                      <wp:lineTo x="16187" y="20045"/>
                      <wp:lineTo x="21042" y="14318"/>
                      <wp:lineTo x="21042" y="5727"/>
                      <wp:lineTo x="15647" y="1227"/>
                      <wp:lineTo x="12949" y="0"/>
                      <wp:lineTo x="8093" y="0"/>
                    </wp:wrapPolygon>
                  </wp:wrapThrough>
                  <wp:docPr id="1499370372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71886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8"/>
                          <a:srcRect l="12424" t="4473" r="45093" b="11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35" cy="100584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sdt>
              <w:sdtPr>
                <w:rPr>
                  <w:rFonts w:cstheme="minorHAnsi"/>
                  <w:color w:val="auto"/>
                </w:rPr>
                <w:alias w:val="Enter address:"/>
                <w:tag w:val="Enter address:"/>
                <w:id w:val="529069068"/>
                <w:placeholder>
                  <w:docPart w:val="88EDC4C38ECD412E99D90322507F6496"/>
                </w:placeholder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Content>
                <w:r>
                  <w:rPr>
                    <w:rFonts w:cstheme="minorHAnsi"/>
                    <w:color w:val="auto"/>
                  </w:rPr>
                  <w:t>A Self-Paced Course</w:t>
                </w:r>
                <w:r>
                  <w:rPr>
                    <w:rFonts w:cstheme="minorHAnsi"/>
                    <w:color w:val="auto"/>
                  </w:rPr>
                  <w:br/>
                  <w:t>Clear Answers, Real Support</w:t>
                </w:r>
              </w:sdtContent>
            </w:sdt>
            <w:r w:rsidRPr="00F14BFC">
              <w:rPr>
                <w:rFonts w:cstheme="minorHAnsi"/>
                <w:b/>
                <w:bCs/>
                <w:noProof/>
                <w:color w:val="595959" w:themeColor="text1" w:themeTint="A6"/>
              </w:rPr>
              <w:drawing>
                <wp:anchor distT="0" distB="0" distL="114300" distR="114300" simplePos="0" relativeHeight="251722752" behindDoc="0" locked="0" layoutInCell="1" allowOverlap="1" wp14:anchorId="10D4EE84" wp14:editId="53CEE9A3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-794385</wp:posOffset>
                  </wp:positionV>
                  <wp:extent cx="2999105" cy="374650"/>
                  <wp:effectExtent l="0" t="0" r="0" b="6350"/>
                  <wp:wrapTopAndBottom/>
                  <wp:docPr id="1504661905" name="Picture 2" descr="DOR Benefits To Independence 101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218517" name="Picture 2" descr="DOR Benefits To Independence 101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105" cy="37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9AA0EC" w14:textId="6F2DE1D7" w:rsidR="00414B9C" w:rsidRPr="00A13D45" w:rsidRDefault="004618CF" w:rsidP="004618CF">
            <w:pPr>
              <w:jc w:val="center"/>
            </w:pPr>
            <w:r w:rsidRPr="00F14BFC">
              <w:rPr>
                <w:rFonts w:eastAsia="Times New Roman" w:cstheme="minorHAnsi"/>
                <w:noProof/>
                <w:color w:val="auto"/>
                <w:sz w:val="24"/>
                <w:szCs w:val="24"/>
                <w:lang w:eastAsia="en-US"/>
              </w:rPr>
              <w:drawing>
                <wp:inline distT="0" distB="0" distL="0" distR="0" wp14:anchorId="43E5E815" wp14:editId="66054D9C">
                  <wp:extent cx="456565" cy="459740"/>
                  <wp:effectExtent l="0" t="0" r="635" b="0"/>
                  <wp:docPr id="316582007" name="Picture 2" descr="QR code to the Benefits To Independence 101 web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QR code to the Benefits To Independence 101 websi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9" t="8238" r="8827" b="10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65" cy="45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14BFC">
              <w:rPr>
                <w:rStyle w:val="ContactInfo"/>
                <w:rFonts w:cstheme="minorHAnsi"/>
              </w:rPr>
              <w:t>www.dor.ca.gov/home/benefits10</w:t>
            </w:r>
            <w:r>
              <w:rPr>
                <w:rStyle w:val="ContactInfo"/>
                <w:rFonts w:cstheme="minorHAnsi"/>
              </w:rPr>
              <w:t>1</w:t>
            </w:r>
          </w:p>
        </w:tc>
        <w:tc>
          <w:tcPr>
            <w:tcW w:w="5010" w:type="dxa"/>
            <w:vAlign w:val="center"/>
          </w:tcPr>
          <w:sdt>
            <w:sdtPr>
              <w:rPr>
                <w:color w:val="auto"/>
              </w:rPr>
              <w:alias w:val="Enter provider name:"/>
              <w:tag w:val="Enter provider name:"/>
              <w:id w:val="-1888487033"/>
              <w:placeholder>
                <w:docPart w:val="B634438395394954ABAE804EF1F3CEBB"/>
              </w:placeholder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/>
            </w:sdtPr>
            <w:sdtContent>
              <w:p w14:paraId="30C6C7BB" w14:textId="77777777" w:rsidR="004618CF" w:rsidRPr="00F14BFC" w:rsidRDefault="004618CF" w:rsidP="004618CF">
                <w:pPr>
                  <w:pStyle w:val="Heading1"/>
                  <w:spacing w:before="0"/>
                  <w:rPr>
                    <w:color w:val="auto"/>
                  </w:rPr>
                </w:pPr>
                <w:r>
                  <w:rPr>
                    <w:color w:val="auto"/>
                  </w:rPr>
                  <w:t>EMPOWERING YOUR JOURNEY TO EMPLOYMENT AND FINANCIAL FREEDOM</w:t>
                </w:r>
              </w:p>
            </w:sdtContent>
          </w:sdt>
          <w:p w14:paraId="54E91172" w14:textId="77777777" w:rsidR="004618CF" w:rsidRPr="006E1EC8" w:rsidRDefault="004618CF" w:rsidP="004618CF">
            <w:pPr>
              <w:rPr>
                <w:rStyle w:val="ContactInfo"/>
                <w:rFonts w:cstheme="minorHAnsi"/>
                <w:b w:val="0"/>
                <w:color w:val="auto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1" locked="0" layoutInCell="1" allowOverlap="1" wp14:anchorId="543D814A" wp14:editId="5695DCEE">
                  <wp:simplePos x="0" y="0"/>
                  <wp:positionH relativeFrom="column">
                    <wp:posOffset>2242185</wp:posOffset>
                  </wp:positionH>
                  <wp:positionV relativeFrom="page">
                    <wp:posOffset>758825</wp:posOffset>
                  </wp:positionV>
                  <wp:extent cx="762635" cy="1005840"/>
                  <wp:effectExtent l="0" t="0" r="0" b="3810"/>
                  <wp:wrapThrough wrapText="bothSides">
                    <wp:wrapPolygon edited="0">
                      <wp:start x="8093" y="0"/>
                      <wp:lineTo x="5396" y="1227"/>
                      <wp:lineTo x="0" y="5727"/>
                      <wp:lineTo x="0" y="14318"/>
                      <wp:lineTo x="4856" y="20045"/>
                      <wp:lineTo x="8093" y="21273"/>
                      <wp:lineTo x="12949" y="21273"/>
                      <wp:lineTo x="16187" y="20045"/>
                      <wp:lineTo x="21042" y="14318"/>
                      <wp:lineTo x="21042" y="5727"/>
                      <wp:lineTo x="15647" y="1227"/>
                      <wp:lineTo x="12949" y="0"/>
                      <wp:lineTo x="8093" y="0"/>
                    </wp:wrapPolygon>
                  </wp:wrapThrough>
                  <wp:docPr id="228233566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71886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8"/>
                          <a:srcRect l="12424" t="4473" r="45093" b="11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35" cy="100584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sdt>
              <w:sdtPr>
                <w:rPr>
                  <w:rFonts w:cstheme="minorHAnsi"/>
                  <w:color w:val="auto"/>
                </w:rPr>
                <w:alias w:val="Enter address:"/>
                <w:tag w:val="Enter address:"/>
                <w:id w:val="631747675"/>
                <w:placeholder>
                  <w:docPart w:val="58B97E228FDF41CEB792B08927C2D8F0"/>
                </w:placeholder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Content>
                <w:r>
                  <w:rPr>
                    <w:rFonts w:cstheme="minorHAnsi"/>
                    <w:color w:val="auto"/>
                  </w:rPr>
                  <w:t>A Self-Paced Course</w:t>
                </w:r>
                <w:r>
                  <w:rPr>
                    <w:rFonts w:cstheme="minorHAnsi"/>
                    <w:color w:val="auto"/>
                  </w:rPr>
                  <w:br/>
                  <w:t>Clear Answers, Real Support</w:t>
                </w:r>
              </w:sdtContent>
            </w:sdt>
            <w:r w:rsidRPr="00F14BFC">
              <w:rPr>
                <w:rFonts w:cstheme="minorHAnsi"/>
                <w:b/>
                <w:bCs/>
                <w:noProof/>
                <w:color w:val="595959" w:themeColor="text1" w:themeTint="A6"/>
              </w:rPr>
              <w:drawing>
                <wp:anchor distT="0" distB="0" distL="114300" distR="114300" simplePos="0" relativeHeight="251725824" behindDoc="0" locked="0" layoutInCell="1" allowOverlap="1" wp14:anchorId="4E4989A0" wp14:editId="76319FEE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-794385</wp:posOffset>
                  </wp:positionV>
                  <wp:extent cx="2999105" cy="374650"/>
                  <wp:effectExtent l="0" t="0" r="0" b="6350"/>
                  <wp:wrapTopAndBottom/>
                  <wp:docPr id="1923077476" name="Picture 2" descr="DOR Benefits To Independence 101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218517" name="Picture 2" descr="DOR Benefits To Independence 101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105" cy="37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5694BA" w14:textId="13D5FE5E" w:rsidR="00414B9C" w:rsidRPr="00A13D45" w:rsidRDefault="004618CF" w:rsidP="004618CF">
            <w:pPr>
              <w:jc w:val="center"/>
            </w:pPr>
            <w:r w:rsidRPr="00F14BFC">
              <w:rPr>
                <w:rFonts w:eastAsia="Times New Roman" w:cstheme="minorHAnsi"/>
                <w:noProof/>
                <w:color w:val="auto"/>
                <w:sz w:val="24"/>
                <w:szCs w:val="24"/>
                <w:lang w:eastAsia="en-US"/>
              </w:rPr>
              <w:drawing>
                <wp:inline distT="0" distB="0" distL="0" distR="0" wp14:anchorId="68D1615F" wp14:editId="439179B7">
                  <wp:extent cx="456565" cy="459740"/>
                  <wp:effectExtent l="0" t="0" r="635" b="0"/>
                  <wp:docPr id="1977528508" name="Picture 2" descr="QR code to the Benefits To Independence 101 web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QR code to the Benefits To Independence 101 websi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9" t="8238" r="8827" b="10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65" cy="45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14BFC">
              <w:rPr>
                <w:rStyle w:val="ContactInfo"/>
                <w:rFonts w:cstheme="minorHAnsi"/>
              </w:rPr>
              <w:t>www.dor.ca.gov/home/benefits10</w:t>
            </w:r>
            <w:r>
              <w:rPr>
                <w:rStyle w:val="ContactInfo"/>
                <w:rFonts w:cstheme="minorHAnsi"/>
              </w:rPr>
              <w:t>1</w:t>
            </w:r>
          </w:p>
        </w:tc>
      </w:tr>
      <w:tr w:rsidR="00414B9C" w:rsidRPr="00A13D45" w14:paraId="2AB3750D" w14:textId="77777777" w:rsidTr="004401AC">
        <w:trPr>
          <w:trHeight w:hRule="exact" w:val="2880"/>
        </w:trPr>
        <w:tc>
          <w:tcPr>
            <w:tcW w:w="5010" w:type="dxa"/>
            <w:vAlign w:val="center"/>
          </w:tcPr>
          <w:sdt>
            <w:sdtPr>
              <w:rPr>
                <w:color w:val="auto"/>
              </w:rPr>
              <w:alias w:val="Enter provider name:"/>
              <w:tag w:val="Enter provider name:"/>
              <w:id w:val="260651388"/>
              <w:placeholder>
                <w:docPart w:val="1F9C869DFE024A12B02ABBAAABCAC8D5"/>
              </w:placeholder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/>
            </w:sdtPr>
            <w:sdtContent>
              <w:p w14:paraId="1683E71F" w14:textId="77777777" w:rsidR="004618CF" w:rsidRPr="00F14BFC" w:rsidRDefault="004618CF" w:rsidP="004618CF">
                <w:pPr>
                  <w:pStyle w:val="Heading1"/>
                  <w:spacing w:before="0"/>
                  <w:rPr>
                    <w:color w:val="auto"/>
                  </w:rPr>
                </w:pPr>
                <w:r>
                  <w:rPr>
                    <w:color w:val="auto"/>
                  </w:rPr>
                  <w:t>EMPOWERING YOUR JOURNEY TO EMPLOYMENT AND FINANCIAL FREEDOM</w:t>
                </w:r>
              </w:p>
            </w:sdtContent>
          </w:sdt>
          <w:p w14:paraId="5D463C9E" w14:textId="77777777" w:rsidR="004618CF" w:rsidRPr="006E1EC8" w:rsidRDefault="004618CF" w:rsidP="004618CF">
            <w:pPr>
              <w:rPr>
                <w:rStyle w:val="ContactInfo"/>
                <w:rFonts w:cstheme="minorHAnsi"/>
                <w:b w:val="0"/>
                <w:color w:val="auto"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1" locked="0" layoutInCell="1" allowOverlap="1" wp14:anchorId="40E3F9A8" wp14:editId="04ED7308">
                  <wp:simplePos x="0" y="0"/>
                  <wp:positionH relativeFrom="column">
                    <wp:posOffset>2242185</wp:posOffset>
                  </wp:positionH>
                  <wp:positionV relativeFrom="page">
                    <wp:posOffset>758825</wp:posOffset>
                  </wp:positionV>
                  <wp:extent cx="762635" cy="1005840"/>
                  <wp:effectExtent l="0" t="0" r="0" b="3810"/>
                  <wp:wrapThrough wrapText="bothSides">
                    <wp:wrapPolygon edited="0">
                      <wp:start x="8093" y="0"/>
                      <wp:lineTo x="5396" y="1227"/>
                      <wp:lineTo x="0" y="5727"/>
                      <wp:lineTo x="0" y="14318"/>
                      <wp:lineTo x="4856" y="20045"/>
                      <wp:lineTo x="8093" y="21273"/>
                      <wp:lineTo x="12949" y="21273"/>
                      <wp:lineTo x="16187" y="20045"/>
                      <wp:lineTo x="21042" y="14318"/>
                      <wp:lineTo x="21042" y="5727"/>
                      <wp:lineTo x="15647" y="1227"/>
                      <wp:lineTo x="12949" y="0"/>
                      <wp:lineTo x="8093" y="0"/>
                    </wp:wrapPolygon>
                  </wp:wrapThrough>
                  <wp:docPr id="1968482297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71886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8"/>
                          <a:srcRect l="12424" t="4473" r="45093" b="11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35" cy="100584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sdt>
              <w:sdtPr>
                <w:rPr>
                  <w:rFonts w:cstheme="minorHAnsi"/>
                  <w:color w:val="auto"/>
                </w:rPr>
                <w:alias w:val="Enter address:"/>
                <w:tag w:val="Enter address:"/>
                <w:id w:val="-1687742416"/>
                <w:placeholder>
                  <w:docPart w:val="40E435F9F01A402BB5BDA36672EB0438"/>
                </w:placeholder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Content>
                <w:r>
                  <w:rPr>
                    <w:rFonts w:cstheme="minorHAnsi"/>
                    <w:color w:val="auto"/>
                  </w:rPr>
                  <w:t>A Self-Paced Course</w:t>
                </w:r>
                <w:r>
                  <w:rPr>
                    <w:rFonts w:cstheme="minorHAnsi"/>
                    <w:color w:val="auto"/>
                  </w:rPr>
                  <w:br/>
                  <w:t>Clear Answers, Real Support</w:t>
                </w:r>
              </w:sdtContent>
            </w:sdt>
            <w:r w:rsidRPr="00F14BFC">
              <w:rPr>
                <w:rFonts w:cstheme="minorHAnsi"/>
                <w:b/>
                <w:bCs/>
                <w:noProof/>
                <w:color w:val="595959" w:themeColor="text1" w:themeTint="A6"/>
              </w:rPr>
              <w:drawing>
                <wp:anchor distT="0" distB="0" distL="114300" distR="114300" simplePos="0" relativeHeight="251728896" behindDoc="0" locked="0" layoutInCell="1" allowOverlap="1" wp14:anchorId="2462BAF2" wp14:editId="7AAAA2DD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-794385</wp:posOffset>
                  </wp:positionV>
                  <wp:extent cx="2999105" cy="374650"/>
                  <wp:effectExtent l="0" t="0" r="0" b="6350"/>
                  <wp:wrapTopAndBottom/>
                  <wp:docPr id="910180621" name="Picture 2" descr="DOR Benefits To Independence 101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218517" name="Picture 2" descr="DOR Benefits To Independence 101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105" cy="37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47D520" w14:textId="56F82DC2" w:rsidR="00414B9C" w:rsidRPr="00A13D45" w:rsidRDefault="004618CF" w:rsidP="004618CF">
            <w:pPr>
              <w:jc w:val="center"/>
            </w:pPr>
            <w:r w:rsidRPr="00F14BFC">
              <w:rPr>
                <w:rFonts w:eastAsia="Times New Roman" w:cstheme="minorHAnsi"/>
                <w:noProof/>
                <w:color w:val="auto"/>
                <w:sz w:val="24"/>
                <w:szCs w:val="24"/>
                <w:lang w:eastAsia="en-US"/>
              </w:rPr>
              <w:drawing>
                <wp:inline distT="0" distB="0" distL="0" distR="0" wp14:anchorId="7F36E707" wp14:editId="7849E35D">
                  <wp:extent cx="456565" cy="459740"/>
                  <wp:effectExtent l="0" t="0" r="635" b="0"/>
                  <wp:docPr id="1360358705" name="Picture 2" descr="QR code to the Benefits To Independence 101 web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QR code to the Benefits To Independence 101 websi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9" t="8238" r="8827" b="10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65" cy="45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14BFC">
              <w:rPr>
                <w:rStyle w:val="ContactInfo"/>
                <w:rFonts w:cstheme="minorHAnsi"/>
              </w:rPr>
              <w:t>www.dor.ca.gov/home/benefits10</w:t>
            </w:r>
            <w:r>
              <w:rPr>
                <w:rStyle w:val="ContactInfo"/>
                <w:rFonts w:cstheme="minorHAnsi"/>
              </w:rPr>
              <w:t>1</w:t>
            </w:r>
          </w:p>
        </w:tc>
        <w:tc>
          <w:tcPr>
            <w:tcW w:w="5010" w:type="dxa"/>
            <w:vAlign w:val="center"/>
          </w:tcPr>
          <w:sdt>
            <w:sdtPr>
              <w:rPr>
                <w:color w:val="auto"/>
              </w:rPr>
              <w:alias w:val="Enter provider name:"/>
              <w:tag w:val="Enter provider name:"/>
              <w:id w:val="-962182900"/>
              <w:placeholder>
                <w:docPart w:val="867506C2EB7E462D8E5E34748388C7CF"/>
              </w:placeholder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/>
            </w:sdtPr>
            <w:sdtContent>
              <w:p w14:paraId="77E38430" w14:textId="77777777" w:rsidR="004618CF" w:rsidRPr="00F14BFC" w:rsidRDefault="004618CF" w:rsidP="004618CF">
                <w:pPr>
                  <w:pStyle w:val="Heading1"/>
                  <w:spacing w:before="0"/>
                  <w:rPr>
                    <w:color w:val="auto"/>
                  </w:rPr>
                </w:pPr>
                <w:r>
                  <w:rPr>
                    <w:color w:val="auto"/>
                  </w:rPr>
                  <w:t>EMPOWERING YOUR JOURNEY TO EMPLOYMENT AND FINANCIAL FREEDOM</w:t>
                </w:r>
              </w:p>
            </w:sdtContent>
          </w:sdt>
          <w:p w14:paraId="6E532B42" w14:textId="77777777" w:rsidR="004618CF" w:rsidRPr="006E1EC8" w:rsidRDefault="004618CF" w:rsidP="004618CF">
            <w:pPr>
              <w:rPr>
                <w:rStyle w:val="ContactInfo"/>
                <w:rFonts w:cstheme="minorHAnsi"/>
                <w:b w:val="0"/>
                <w:color w:val="auto"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1" locked="0" layoutInCell="1" allowOverlap="1" wp14:anchorId="6FE9F441" wp14:editId="7D4C4AA9">
                  <wp:simplePos x="0" y="0"/>
                  <wp:positionH relativeFrom="column">
                    <wp:posOffset>2242185</wp:posOffset>
                  </wp:positionH>
                  <wp:positionV relativeFrom="page">
                    <wp:posOffset>758825</wp:posOffset>
                  </wp:positionV>
                  <wp:extent cx="762635" cy="1005840"/>
                  <wp:effectExtent l="0" t="0" r="0" b="3810"/>
                  <wp:wrapThrough wrapText="bothSides">
                    <wp:wrapPolygon edited="0">
                      <wp:start x="8093" y="0"/>
                      <wp:lineTo x="5396" y="1227"/>
                      <wp:lineTo x="0" y="5727"/>
                      <wp:lineTo x="0" y="14318"/>
                      <wp:lineTo x="4856" y="20045"/>
                      <wp:lineTo x="8093" y="21273"/>
                      <wp:lineTo x="12949" y="21273"/>
                      <wp:lineTo x="16187" y="20045"/>
                      <wp:lineTo x="21042" y="14318"/>
                      <wp:lineTo x="21042" y="5727"/>
                      <wp:lineTo x="15647" y="1227"/>
                      <wp:lineTo x="12949" y="0"/>
                      <wp:lineTo x="8093" y="0"/>
                    </wp:wrapPolygon>
                  </wp:wrapThrough>
                  <wp:docPr id="764675763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71886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8"/>
                          <a:srcRect l="12424" t="4473" r="45093" b="11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35" cy="100584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sdt>
              <w:sdtPr>
                <w:rPr>
                  <w:rFonts w:cstheme="minorHAnsi"/>
                  <w:color w:val="auto"/>
                </w:rPr>
                <w:alias w:val="Enter address:"/>
                <w:tag w:val="Enter address:"/>
                <w:id w:val="-948392065"/>
                <w:placeholder>
                  <w:docPart w:val="B63457D47A1F4C46BB4AB4B68D6C90E5"/>
                </w:placeholder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Content>
                <w:r>
                  <w:rPr>
                    <w:rFonts w:cstheme="minorHAnsi"/>
                    <w:color w:val="auto"/>
                  </w:rPr>
                  <w:t>A Self-Paced Course</w:t>
                </w:r>
                <w:r>
                  <w:rPr>
                    <w:rFonts w:cstheme="minorHAnsi"/>
                    <w:color w:val="auto"/>
                  </w:rPr>
                  <w:br/>
                  <w:t>Clear Answers, Real Support</w:t>
                </w:r>
              </w:sdtContent>
            </w:sdt>
            <w:r w:rsidRPr="00F14BFC">
              <w:rPr>
                <w:rFonts w:cstheme="minorHAnsi"/>
                <w:b/>
                <w:bCs/>
                <w:noProof/>
                <w:color w:val="595959" w:themeColor="text1" w:themeTint="A6"/>
              </w:rPr>
              <w:drawing>
                <wp:anchor distT="0" distB="0" distL="114300" distR="114300" simplePos="0" relativeHeight="251731968" behindDoc="0" locked="0" layoutInCell="1" allowOverlap="1" wp14:anchorId="72D928B5" wp14:editId="0FFB9693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-794385</wp:posOffset>
                  </wp:positionV>
                  <wp:extent cx="2999105" cy="374650"/>
                  <wp:effectExtent l="0" t="0" r="0" b="6350"/>
                  <wp:wrapTopAndBottom/>
                  <wp:docPr id="1571368743" name="Picture 2" descr="DOR Benefits To Independence 101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218517" name="Picture 2" descr="DOR Benefits To Independence 101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105" cy="37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7954B5" w14:textId="1BAF67A6" w:rsidR="00414B9C" w:rsidRPr="00A13D45" w:rsidRDefault="004618CF" w:rsidP="004618CF">
            <w:pPr>
              <w:jc w:val="center"/>
            </w:pPr>
            <w:r w:rsidRPr="00F14BFC">
              <w:rPr>
                <w:rFonts w:eastAsia="Times New Roman" w:cstheme="minorHAnsi"/>
                <w:noProof/>
                <w:color w:val="auto"/>
                <w:sz w:val="24"/>
                <w:szCs w:val="24"/>
                <w:lang w:eastAsia="en-US"/>
              </w:rPr>
              <w:drawing>
                <wp:inline distT="0" distB="0" distL="0" distR="0" wp14:anchorId="41CC51C1" wp14:editId="56693679">
                  <wp:extent cx="456565" cy="459740"/>
                  <wp:effectExtent l="0" t="0" r="635" b="0"/>
                  <wp:docPr id="1398221642" name="Picture 2" descr="QR code to the Benefits To Independence 101 web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QR code to the Benefits To Independence 101 websi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9" t="8238" r="8827" b="10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65" cy="45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14BFC">
              <w:rPr>
                <w:rStyle w:val="ContactInfo"/>
                <w:rFonts w:cstheme="minorHAnsi"/>
              </w:rPr>
              <w:t>www.dor.ca.gov/home/benefits10</w:t>
            </w:r>
            <w:r>
              <w:rPr>
                <w:rStyle w:val="ContactInfo"/>
                <w:rFonts w:cstheme="minorHAnsi"/>
              </w:rPr>
              <w:t>1</w:t>
            </w:r>
          </w:p>
        </w:tc>
      </w:tr>
    </w:tbl>
    <w:p w14:paraId="419E50A2" w14:textId="47A749BE" w:rsidR="000D42BA" w:rsidRPr="00A13D45" w:rsidRDefault="000D42BA"/>
    <w:sectPr w:rsidR="000D42BA" w:rsidRPr="00A13D45" w:rsidSect="00202657">
      <w:pgSz w:w="12240" w:h="15840" w:code="1"/>
      <w:pgMar w:top="720" w:right="1080" w:bottom="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300E74" w14:textId="77777777" w:rsidR="008873C6" w:rsidRDefault="008873C6">
      <w:r>
        <w:separator/>
      </w:r>
    </w:p>
  </w:endnote>
  <w:endnote w:type="continuationSeparator" w:id="0">
    <w:p w14:paraId="0C98B27A" w14:textId="77777777" w:rsidR="008873C6" w:rsidRDefault="008873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C617DF" w14:textId="77777777" w:rsidR="008873C6" w:rsidRDefault="008873C6">
      <w:r>
        <w:separator/>
      </w:r>
    </w:p>
  </w:footnote>
  <w:footnote w:type="continuationSeparator" w:id="0">
    <w:p w14:paraId="1AAD0E6A" w14:textId="77777777" w:rsidR="008873C6" w:rsidRDefault="008873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73409C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FF21FF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0E8298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72E41B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CCCF3E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664728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F96998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A18D1C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33CCF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A8488F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128544438">
    <w:abstractNumId w:val="9"/>
  </w:num>
  <w:num w:numId="2" w16cid:durableId="757292314">
    <w:abstractNumId w:val="7"/>
  </w:num>
  <w:num w:numId="3" w16cid:durableId="1972132045">
    <w:abstractNumId w:val="6"/>
  </w:num>
  <w:num w:numId="4" w16cid:durableId="31463272">
    <w:abstractNumId w:val="5"/>
  </w:num>
  <w:num w:numId="5" w16cid:durableId="761143742">
    <w:abstractNumId w:val="4"/>
  </w:num>
  <w:num w:numId="6" w16cid:durableId="52388983">
    <w:abstractNumId w:val="8"/>
  </w:num>
  <w:num w:numId="7" w16cid:durableId="1070227212">
    <w:abstractNumId w:val="3"/>
  </w:num>
  <w:num w:numId="8" w16cid:durableId="1151751040">
    <w:abstractNumId w:val="2"/>
  </w:num>
  <w:num w:numId="9" w16cid:durableId="1551913645">
    <w:abstractNumId w:val="1"/>
  </w:num>
  <w:num w:numId="10" w16cid:durableId="16122031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3C6"/>
    <w:rsid w:val="00045777"/>
    <w:rsid w:val="000C0673"/>
    <w:rsid w:val="000D42BA"/>
    <w:rsid w:val="00105AC4"/>
    <w:rsid w:val="001169BF"/>
    <w:rsid w:val="001B1F52"/>
    <w:rsid w:val="001F342E"/>
    <w:rsid w:val="00202657"/>
    <w:rsid w:val="00225A0B"/>
    <w:rsid w:val="0027022C"/>
    <w:rsid w:val="002E3111"/>
    <w:rsid w:val="002F6447"/>
    <w:rsid w:val="00326BAA"/>
    <w:rsid w:val="003906F8"/>
    <w:rsid w:val="003A42BF"/>
    <w:rsid w:val="003E45E6"/>
    <w:rsid w:val="004017F8"/>
    <w:rsid w:val="00414B9C"/>
    <w:rsid w:val="004401AC"/>
    <w:rsid w:val="00442C02"/>
    <w:rsid w:val="00443905"/>
    <w:rsid w:val="004618CF"/>
    <w:rsid w:val="004A76A8"/>
    <w:rsid w:val="004B5BF1"/>
    <w:rsid w:val="004D26D6"/>
    <w:rsid w:val="00570128"/>
    <w:rsid w:val="005A6297"/>
    <w:rsid w:val="005C4365"/>
    <w:rsid w:val="00610396"/>
    <w:rsid w:val="00686CF8"/>
    <w:rsid w:val="006E1EC8"/>
    <w:rsid w:val="007162F6"/>
    <w:rsid w:val="00721CF5"/>
    <w:rsid w:val="007B2726"/>
    <w:rsid w:val="007C70F7"/>
    <w:rsid w:val="007D5953"/>
    <w:rsid w:val="007E6C40"/>
    <w:rsid w:val="008379E5"/>
    <w:rsid w:val="008873C6"/>
    <w:rsid w:val="008B29D1"/>
    <w:rsid w:val="008D0464"/>
    <w:rsid w:val="008E2992"/>
    <w:rsid w:val="00994C17"/>
    <w:rsid w:val="009C18D7"/>
    <w:rsid w:val="00A13D45"/>
    <w:rsid w:val="00A309D7"/>
    <w:rsid w:val="00B45B62"/>
    <w:rsid w:val="00BD69BA"/>
    <w:rsid w:val="00BD7214"/>
    <w:rsid w:val="00BE323D"/>
    <w:rsid w:val="00BE50BD"/>
    <w:rsid w:val="00C61EB7"/>
    <w:rsid w:val="00D61849"/>
    <w:rsid w:val="00E31D76"/>
    <w:rsid w:val="00E37712"/>
    <w:rsid w:val="00ED6C27"/>
    <w:rsid w:val="00F14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F54ED47"/>
  <w15:chartTrackingRefBased/>
  <w15:docId w15:val="{48D9C8CA-F682-4D0F-9B6A-63A1DD65A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2E74B5" w:themeColor="accent1" w:themeShade="BF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8CF"/>
  </w:style>
  <w:style w:type="paragraph" w:styleId="Heading1">
    <w:name w:val="heading 1"/>
    <w:basedOn w:val="Normal"/>
    <w:next w:val="Normal"/>
    <w:link w:val="Heading1Char"/>
    <w:uiPriority w:val="1"/>
    <w:qFormat/>
    <w:rsid w:val="0027022C"/>
    <w:pPr>
      <w:spacing w:before="160"/>
      <w:outlineLvl w:val="0"/>
    </w:pPr>
    <w:rPr>
      <w:rFonts w:asciiTheme="majorHAnsi" w:eastAsiaTheme="majorEastAsia" w:hAnsiTheme="majorHAnsi" w:cstheme="majorBidi"/>
      <w:b/>
      <w:bCs/>
      <w:sz w:val="24"/>
    </w:rPr>
  </w:style>
  <w:style w:type="paragraph" w:styleId="Heading2">
    <w:name w:val="heading 2"/>
    <w:basedOn w:val="Normal"/>
    <w:next w:val="Normal"/>
    <w:uiPriority w:val="1"/>
    <w:qFormat/>
    <w:rsid w:val="00A13D45"/>
    <w:pPr>
      <w:pBdr>
        <w:bottom w:val="single" w:sz="8" w:space="18" w:color="2E74B5" w:themeColor="accent1" w:themeShade="BF"/>
      </w:pBdr>
      <w:spacing w:before="120"/>
      <w:outlineLvl w:val="1"/>
    </w:pPr>
    <w:rPr>
      <w:b/>
      <w:bCs/>
      <w:color w:val="595959" w:themeColor="text1" w:themeTint="A6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443905"/>
    <w:pPr>
      <w:keepNext/>
      <w:keepLines/>
      <w:spacing w:after="40" w:line="259" w:lineRule="auto"/>
      <w:outlineLvl w:val="2"/>
    </w:pPr>
    <w:rPr>
      <w:rFonts w:asciiTheme="majorHAnsi" w:eastAsiaTheme="majorEastAsia" w:hAnsiTheme="majorHAnsi" w:cstheme="majorBidi"/>
      <w:bCs/>
      <w:sz w:val="24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0D42B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0D42BA"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0D42BA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0D42BA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0D42BA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0D42BA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443905"/>
    <w:rPr>
      <w:rFonts w:asciiTheme="majorHAnsi" w:eastAsiaTheme="majorEastAsia" w:hAnsiTheme="majorHAnsi" w:cstheme="majorBidi"/>
      <w:bCs/>
      <w:color w:val="2E74B5" w:themeColor="accent1" w:themeShade="BF"/>
      <w:sz w:val="24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42BA"/>
    <w:rPr>
      <w:rFonts w:ascii="Segoe UI" w:hAnsi="Segoe UI" w:cs="Segoe UI"/>
    </w:rPr>
  </w:style>
  <w:style w:type="character" w:customStyle="1" w:styleId="ContactInfo">
    <w:name w:val="Contact Info"/>
    <w:basedOn w:val="DefaultParagraphFont"/>
    <w:uiPriority w:val="3"/>
    <w:qFormat/>
    <w:rsid w:val="00443905"/>
    <w:rPr>
      <w:b/>
      <w:color w:val="595959" w:themeColor="text1" w:themeTint="A6"/>
      <w:sz w:val="22"/>
    </w:rPr>
  </w:style>
  <w:style w:type="paragraph" w:styleId="Header">
    <w:name w:val="header"/>
    <w:basedOn w:val="Normal"/>
    <w:link w:val="HeaderChar"/>
    <w:uiPriority w:val="99"/>
    <w:unhideWhenUsed/>
    <w:rsid w:val="00225A0B"/>
  </w:style>
  <w:style w:type="character" w:customStyle="1" w:styleId="HeaderChar">
    <w:name w:val="Header Char"/>
    <w:basedOn w:val="DefaultParagraphFont"/>
    <w:link w:val="Header"/>
    <w:uiPriority w:val="99"/>
    <w:rsid w:val="00225A0B"/>
    <w:rPr>
      <w:color w:val="2E74B5" w:themeColor="accent1" w:themeShade="BF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D69BA"/>
  </w:style>
  <w:style w:type="character" w:customStyle="1" w:styleId="FooterChar">
    <w:name w:val="Footer Char"/>
    <w:basedOn w:val="DefaultParagraphFont"/>
    <w:link w:val="Footer"/>
    <w:uiPriority w:val="99"/>
    <w:rsid w:val="00BD69BA"/>
    <w:rPr>
      <w:color w:val="2E74B5" w:themeColor="accent1" w:themeShade="BF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2BA"/>
    <w:rPr>
      <w:rFonts w:ascii="Segoe UI" w:hAnsi="Segoe UI" w:cs="Segoe UI"/>
      <w:color w:val="2E74B5" w:themeColor="accent1" w:themeShade="BF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0D42BA"/>
  </w:style>
  <w:style w:type="paragraph" w:styleId="BlockText">
    <w:name w:val="Block Text"/>
    <w:basedOn w:val="Normal"/>
    <w:uiPriority w:val="99"/>
    <w:semiHidden/>
    <w:unhideWhenUsed/>
    <w:rsid w:val="000D42BA"/>
    <w:pPr>
      <w:pBdr>
        <w:top w:val="single" w:sz="2" w:space="10" w:color="5B9BD5" w:themeColor="accent1" w:shadow="1"/>
        <w:left w:val="single" w:sz="2" w:space="10" w:color="5B9BD5" w:themeColor="accent1" w:shadow="1"/>
        <w:bottom w:val="single" w:sz="2" w:space="10" w:color="5B9BD5" w:themeColor="accent1" w:shadow="1"/>
        <w:right w:val="single" w:sz="2" w:space="10" w:color="5B9BD5" w:themeColor="accent1" w:shadow="1"/>
      </w:pBdr>
      <w:ind w:left="1152" w:right="1152"/>
    </w:pPr>
    <w:rPr>
      <w:i/>
      <w:iCs/>
      <w:color w:val="5B9BD5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0D42B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D42BA"/>
    <w:rPr>
      <w:color w:val="2E74B5" w:themeColor="accent1" w:themeShade="BF"/>
      <w:szCs w:val="1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D42B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D42BA"/>
    <w:rPr>
      <w:color w:val="2E74B5" w:themeColor="accent1" w:themeShade="BF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0D42BA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D42BA"/>
    <w:rPr>
      <w:color w:val="2E74B5" w:themeColor="accent1" w:themeShade="BF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D42BA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D42BA"/>
    <w:rPr>
      <w:color w:val="2E74B5" w:themeColor="accent1" w:themeShade="BF"/>
      <w:szCs w:val="18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D42BA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D42BA"/>
    <w:rPr>
      <w:color w:val="2E74B5" w:themeColor="accent1" w:themeShade="BF"/>
      <w:szCs w:val="18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D42BA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D42BA"/>
    <w:rPr>
      <w:color w:val="2E74B5" w:themeColor="accent1" w:themeShade="BF"/>
      <w:szCs w:val="18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D42BA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D42BA"/>
    <w:rPr>
      <w:color w:val="2E74B5" w:themeColor="accent1" w:themeShade="BF"/>
      <w:szCs w:val="18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D42BA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D42BA"/>
    <w:rPr>
      <w:color w:val="2E74B5" w:themeColor="accent1" w:themeShade="BF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0D42BA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D42BA"/>
    <w:pPr>
      <w:spacing w:after="200"/>
    </w:pPr>
    <w:rPr>
      <w:i/>
      <w:iCs/>
      <w:color w:val="44546A" w:themeColor="text2"/>
    </w:rPr>
  </w:style>
  <w:style w:type="paragraph" w:styleId="Closing">
    <w:name w:val="Closing"/>
    <w:basedOn w:val="Normal"/>
    <w:link w:val="ClosingChar"/>
    <w:uiPriority w:val="99"/>
    <w:semiHidden/>
    <w:unhideWhenUsed/>
    <w:rsid w:val="000D42BA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D42BA"/>
    <w:rPr>
      <w:color w:val="2E74B5" w:themeColor="accent1" w:themeShade="BF"/>
      <w:szCs w:val="18"/>
    </w:rPr>
  </w:style>
  <w:style w:type="table" w:styleId="ColorfulGrid">
    <w:name w:val="Colorful Grid"/>
    <w:basedOn w:val="TableNormal"/>
    <w:uiPriority w:val="73"/>
    <w:semiHidden/>
    <w:unhideWhenUsed/>
    <w:rsid w:val="000D42B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0D42B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0D42B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0D42B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0D42B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0D42B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0D42B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0D42BA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0D42BA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0D42BA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0D42BA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0D42BA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0D42BA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0D42BA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0D42BA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0D42BA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0D42BA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0D42BA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0D42BA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0D42BA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0D42BA"/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D42BA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42BA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42BA"/>
    <w:rPr>
      <w:color w:val="2E74B5" w:themeColor="accent1" w:themeShade="BF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42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42BA"/>
    <w:rPr>
      <w:b/>
      <w:bCs/>
      <w:color w:val="2E74B5" w:themeColor="accent1" w:themeShade="BF"/>
      <w:szCs w:val="20"/>
    </w:rPr>
  </w:style>
  <w:style w:type="table" w:styleId="DarkList">
    <w:name w:val="Dark List"/>
    <w:basedOn w:val="TableNormal"/>
    <w:uiPriority w:val="70"/>
    <w:semiHidden/>
    <w:unhideWhenUsed/>
    <w:rsid w:val="000D42BA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D42BA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D42BA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D42BA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D42BA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D42BA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0D42BA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D42BA"/>
  </w:style>
  <w:style w:type="character" w:customStyle="1" w:styleId="DateChar">
    <w:name w:val="Date Char"/>
    <w:basedOn w:val="DefaultParagraphFont"/>
    <w:link w:val="Date"/>
    <w:uiPriority w:val="99"/>
    <w:semiHidden/>
    <w:rsid w:val="000D42BA"/>
    <w:rPr>
      <w:color w:val="2E74B5" w:themeColor="accent1" w:themeShade="BF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D42BA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D42BA"/>
    <w:rPr>
      <w:rFonts w:ascii="Segoe UI" w:hAnsi="Segoe UI" w:cs="Segoe UI"/>
      <w:color w:val="2E74B5" w:themeColor="accent1" w:themeShade="BF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D42BA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D42BA"/>
    <w:rPr>
      <w:color w:val="2E74B5" w:themeColor="accent1" w:themeShade="BF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0D42BA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0D42BA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D42BA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D42BA"/>
    <w:rPr>
      <w:color w:val="2E74B5" w:themeColor="accent1" w:themeShade="BF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D42BA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0D42BA"/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D42BA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0D42BA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D42BA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D42BA"/>
    <w:rPr>
      <w:color w:val="2E74B5" w:themeColor="accent1" w:themeShade="BF"/>
      <w:szCs w:val="20"/>
    </w:rPr>
  </w:style>
  <w:style w:type="table" w:styleId="GridTable1Light">
    <w:name w:val="Grid Table 1 Light"/>
    <w:basedOn w:val="TableNormal"/>
    <w:uiPriority w:val="46"/>
    <w:rsid w:val="000D42BA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D42BA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0D42BA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D42BA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D42BA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D42BA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D42BA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D42BA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0D42BA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0D42BA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0D42BA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0D42BA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0D42BA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0D42BA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rsid w:val="000D42B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D42BA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D42BA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D42BA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0D42BA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0D42BA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0D42BA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0D42B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D42BA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D42BA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D42BA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D42BA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D42BA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D42BA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D42B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0D42B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0D42B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D42B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0D42B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D42B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0D42B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0D42BA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0D42BA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D42BA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0D42BA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0D42BA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0D42BA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0D42BA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0D42BA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0D42BA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0D42BA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0D42BA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0D42BA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0D42BA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0D42BA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Heading4Char">
    <w:name w:val="Heading 4 Char"/>
    <w:basedOn w:val="DefaultParagraphFont"/>
    <w:link w:val="Heading4"/>
    <w:uiPriority w:val="1"/>
    <w:semiHidden/>
    <w:rsid w:val="005A6297"/>
    <w:rPr>
      <w:rFonts w:asciiTheme="majorHAnsi" w:eastAsiaTheme="majorEastAsia" w:hAnsiTheme="majorHAnsi" w:cstheme="majorBidi"/>
      <w:i/>
      <w:iCs/>
      <w:color w:val="2E74B5" w:themeColor="accent1" w:themeShade="BF"/>
      <w:szCs w:val="18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5A6297"/>
    <w:rPr>
      <w:rFonts w:asciiTheme="majorHAnsi" w:eastAsiaTheme="majorEastAsia" w:hAnsiTheme="majorHAnsi" w:cstheme="majorBidi"/>
      <w:color w:val="2E74B5" w:themeColor="accent1" w:themeShade="BF"/>
      <w:szCs w:val="18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5A6297"/>
    <w:rPr>
      <w:rFonts w:asciiTheme="majorHAnsi" w:eastAsiaTheme="majorEastAsia" w:hAnsiTheme="majorHAnsi" w:cstheme="majorBidi"/>
      <w:color w:val="1F4D78" w:themeColor="accent1" w:themeShade="7F"/>
      <w:szCs w:val="18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5A6297"/>
    <w:rPr>
      <w:rFonts w:asciiTheme="majorHAnsi" w:eastAsiaTheme="majorEastAsia" w:hAnsiTheme="majorHAnsi" w:cstheme="majorBidi"/>
      <w:i/>
      <w:iCs/>
      <w:color w:val="1F4D78" w:themeColor="accent1" w:themeShade="7F"/>
      <w:szCs w:val="18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5A6297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5A6297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0D42BA"/>
  </w:style>
  <w:style w:type="paragraph" w:styleId="HTMLAddress">
    <w:name w:val="HTML Address"/>
    <w:basedOn w:val="Normal"/>
    <w:link w:val="HTMLAddressChar"/>
    <w:uiPriority w:val="99"/>
    <w:semiHidden/>
    <w:unhideWhenUsed/>
    <w:rsid w:val="000D42BA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D42BA"/>
    <w:rPr>
      <w:i/>
      <w:iCs/>
      <w:color w:val="2E74B5" w:themeColor="accent1" w:themeShade="BF"/>
      <w:szCs w:val="18"/>
    </w:rPr>
  </w:style>
  <w:style w:type="character" w:styleId="HTMLCite">
    <w:name w:val="HTML Cite"/>
    <w:basedOn w:val="DefaultParagraphFont"/>
    <w:uiPriority w:val="99"/>
    <w:semiHidden/>
    <w:unhideWhenUsed/>
    <w:rsid w:val="000D42BA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D42BA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D42BA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D42BA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D42BA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D42BA"/>
    <w:rPr>
      <w:rFonts w:ascii="Consolas" w:hAnsi="Consolas"/>
      <w:color w:val="2E74B5" w:themeColor="accent1" w:themeShade="BF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D42BA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0D42BA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D42BA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D42BA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D42BA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D42BA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D42BA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D42BA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D42BA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D42BA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D42BA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D42BA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D42BA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D42BA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D42BA"/>
    <w:rPr>
      <w:i/>
      <w:iCs/>
      <w:color w:val="5B9BD5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D42BA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D42BA"/>
    <w:rPr>
      <w:i/>
      <w:iCs/>
      <w:color w:val="5B9BD5" w:themeColor="accent1"/>
      <w:szCs w:val="18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D42BA"/>
    <w:rPr>
      <w:b/>
      <w:bCs/>
      <w:smallCaps/>
      <w:color w:val="5B9BD5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0D42BA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0D42BA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D42BA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D42BA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D42BA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D42BA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D42BA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D42BA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D42BA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D42BA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D42BA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D42BA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D42BA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D42BA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D42B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D42BA"/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D42BA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D42BA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D42BA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D42BA"/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D42BA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0D42BA"/>
  </w:style>
  <w:style w:type="paragraph" w:styleId="List">
    <w:name w:val="List"/>
    <w:basedOn w:val="Normal"/>
    <w:uiPriority w:val="99"/>
    <w:semiHidden/>
    <w:unhideWhenUsed/>
    <w:rsid w:val="000D42BA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0D42BA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0D42BA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0D42BA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0D42BA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0D42BA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D42BA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D42BA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D42BA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D42BA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0D42BA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D42BA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D42BA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D42BA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D42BA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0D42BA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D42BA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D42BA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D42BA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D42BA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0D42BA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0D42B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D42B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0D42B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0D42B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0D42B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0D42B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0D42B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0D42BA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0D42BA"/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0D42BA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0D42BA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0D42BA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0D42BA"/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0D42BA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rsid w:val="000D42BA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D42BA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D42BA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D42BA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D42BA"/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D42BA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D42BA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D42B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0D42BA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0D42BA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0D42BA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0D42BA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0D42BA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0D42BA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0D42BA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D42BA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D42BA"/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D42BA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D42BA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D42BA"/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D42BA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0D42BA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0D42BA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0D42BA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0D42BA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0D42BA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0D42BA"/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0D42BA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0D42BA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0D42BA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0D42BA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0D42BA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0D42BA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0D42BA"/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0D42BA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0D42B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72" w:right="72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D42BA"/>
    <w:rPr>
      <w:rFonts w:ascii="Consolas" w:hAnsi="Consolas"/>
      <w:color w:val="2E74B5" w:themeColor="accent1" w:themeShade="BF"/>
      <w:szCs w:val="20"/>
    </w:rPr>
  </w:style>
  <w:style w:type="table" w:styleId="MediumGrid1">
    <w:name w:val="Medium Grid 1"/>
    <w:basedOn w:val="TableNormal"/>
    <w:uiPriority w:val="67"/>
    <w:semiHidden/>
    <w:unhideWhenUsed/>
    <w:rsid w:val="000D42BA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D42BA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D42BA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D42BA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D42BA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D42BA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D42BA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D42B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D42B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D42B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D42B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D42B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D42B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D42B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D42B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D42B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D42B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D42B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D42B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D42B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D42B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D42BA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0D42BA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D42BA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D42BA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D42BA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D42BA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D42BA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D42B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D42B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D42B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D42B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D42B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D42B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D42B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D42BA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0D42BA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D42BA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D42BA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D42BA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D42BA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D42BA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D42B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0D42B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D42B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D42B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D42B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D42B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D42B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D42B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D42BA"/>
    <w:rPr>
      <w:rFonts w:asciiTheme="majorHAnsi" w:eastAsiaTheme="majorEastAsia" w:hAnsiTheme="majorHAnsi" w:cstheme="majorBidi"/>
      <w:color w:val="2E74B5" w:themeColor="accent1" w:themeShade="BF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0D42BA"/>
    <w:pPr>
      <w:ind w:left="72" w:right="72"/>
    </w:pPr>
    <w:rPr>
      <w:szCs w:val="18"/>
    </w:rPr>
  </w:style>
  <w:style w:type="paragraph" w:styleId="NormalWeb">
    <w:name w:val="Normal (Web)"/>
    <w:basedOn w:val="Normal"/>
    <w:uiPriority w:val="99"/>
    <w:semiHidden/>
    <w:unhideWhenUsed/>
    <w:rsid w:val="000D42BA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0D42BA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D42BA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D42BA"/>
    <w:rPr>
      <w:color w:val="2E74B5" w:themeColor="accent1" w:themeShade="BF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0D42BA"/>
  </w:style>
  <w:style w:type="table" w:styleId="PlainTable1">
    <w:name w:val="Plain Table 1"/>
    <w:basedOn w:val="TableNormal"/>
    <w:uiPriority w:val="41"/>
    <w:rsid w:val="000D42B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D42B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D42BA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D42BA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D42BA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0D42BA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D42BA"/>
    <w:rPr>
      <w:rFonts w:ascii="Consolas" w:hAnsi="Consolas"/>
      <w:color w:val="2E74B5" w:themeColor="accent1" w:themeShade="BF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0D42B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0D42BA"/>
    <w:rPr>
      <w:i/>
      <w:iCs/>
      <w:color w:val="404040" w:themeColor="text1" w:themeTint="BF"/>
      <w:szCs w:val="18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D42BA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D42BA"/>
    <w:rPr>
      <w:color w:val="2E74B5" w:themeColor="accent1" w:themeShade="BF"/>
      <w:szCs w:val="18"/>
    </w:rPr>
  </w:style>
  <w:style w:type="paragraph" w:styleId="Signature">
    <w:name w:val="Signature"/>
    <w:basedOn w:val="Normal"/>
    <w:link w:val="SignatureChar"/>
    <w:uiPriority w:val="99"/>
    <w:semiHidden/>
    <w:unhideWhenUsed/>
    <w:rsid w:val="000D42BA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D42BA"/>
    <w:rPr>
      <w:color w:val="2E74B5" w:themeColor="accent1" w:themeShade="BF"/>
      <w:szCs w:val="18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0D42BA"/>
    <w:pPr>
      <w:numPr>
        <w:ilvl w:val="1"/>
      </w:numPr>
      <w:spacing w:after="160"/>
      <w:ind w:left="72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0D42BA"/>
    <w:rPr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B45B62"/>
    <w:rPr>
      <w:b/>
      <w:iCs/>
      <w:color w:val="2E74B5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0D42BA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0D42BA"/>
    <w:pPr>
      <w:ind w:left="72" w:right="72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D42BA"/>
    <w:pPr>
      <w:ind w:left="72" w:right="72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D42BA"/>
    <w:pPr>
      <w:ind w:left="72" w:right="72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D42BA"/>
    <w:pPr>
      <w:ind w:left="72" w:right="72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D42BA"/>
    <w:pPr>
      <w:ind w:left="72" w:right="72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D42BA"/>
    <w:pPr>
      <w:ind w:left="72" w:right="72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D42BA"/>
    <w:pPr>
      <w:ind w:left="72" w:right="72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D42BA"/>
    <w:pPr>
      <w:ind w:left="72" w:right="72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D42BA"/>
    <w:pPr>
      <w:ind w:left="72" w:right="72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D42BA"/>
    <w:pPr>
      <w:ind w:left="72" w:right="72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D42BA"/>
    <w:pPr>
      <w:ind w:left="72" w:right="72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D42BA"/>
    <w:pPr>
      <w:ind w:left="72" w:right="72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D42BA"/>
    <w:pPr>
      <w:ind w:left="72" w:right="72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D42BA"/>
    <w:pPr>
      <w:ind w:left="72" w:right="72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D42BA"/>
    <w:pPr>
      <w:ind w:left="72" w:right="72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D42BA"/>
    <w:pPr>
      <w:ind w:left="72" w:right="72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D42BA"/>
    <w:pPr>
      <w:ind w:left="72" w:right="72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0D42BA"/>
    <w:pPr>
      <w:ind w:left="72" w:right="72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D42BA"/>
    <w:pPr>
      <w:ind w:left="72" w:right="72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D42BA"/>
    <w:pPr>
      <w:ind w:left="72" w:right="72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D42BA"/>
    <w:pPr>
      <w:ind w:left="72" w:right="72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D42BA"/>
    <w:pPr>
      <w:ind w:left="72" w:right="72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D42BA"/>
    <w:pPr>
      <w:ind w:left="72" w:right="72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D42BA"/>
    <w:pPr>
      <w:ind w:left="72" w:right="72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D42BA"/>
    <w:pPr>
      <w:ind w:left="72" w:right="72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0D42B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0D42BA"/>
    <w:pPr>
      <w:ind w:left="72" w:right="72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D42BA"/>
    <w:pPr>
      <w:ind w:left="72" w:right="72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D42BA"/>
    <w:pPr>
      <w:ind w:left="72" w:right="72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D42BA"/>
    <w:pPr>
      <w:ind w:left="72" w:right="72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D42BA"/>
    <w:pPr>
      <w:ind w:left="72" w:right="72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D42BA"/>
    <w:pPr>
      <w:ind w:left="72" w:right="72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D42BA"/>
    <w:pPr>
      <w:ind w:left="72" w:right="72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D42BA"/>
    <w:pPr>
      <w:ind w:left="72" w:right="72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D42BA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D42BA"/>
  </w:style>
  <w:style w:type="table" w:styleId="TableProfessional">
    <w:name w:val="Table Professional"/>
    <w:basedOn w:val="TableNormal"/>
    <w:uiPriority w:val="99"/>
    <w:semiHidden/>
    <w:unhideWhenUsed/>
    <w:rsid w:val="000D42BA"/>
    <w:pPr>
      <w:ind w:left="72" w:right="72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D42BA"/>
    <w:pPr>
      <w:ind w:left="72" w:right="72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D42BA"/>
    <w:pPr>
      <w:ind w:left="72" w:right="72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D42BA"/>
    <w:pPr>
      <w:ind w:left="72" w:right="72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D42BA"/>
    <w:pPr>
      <w:ind w:left="72" w:right="72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0D42BA"/>
    <w:pPr>
      <w:ind w:left="72" w:right="72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D42BA"/>
    <w:pPr>
      <w:ind w:left="72" w:right="72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D42BA"/>
    <w:pPr>
      <w:ind w:left="72" w:right="72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D42BA"/>
    <w:pPr>
      <w:ind w:left="72" w:right="72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0D42BA"/>
    <w:pPr>
      <w:ind w:left="72" w:right="72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0D42BA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0D42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0D42BA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D42BA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D42B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D42BA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D42BA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D42BA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D42BA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D42BA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D42BA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D42BA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D42BA"/>
    <w:pPr>
      <w:keepNext/>
      <w:keepLines/>
      <w:spacing w:before="240"/>
      <w:outlineLvl w:val="9"/>
    </w:pPr>
    <w:rPr>
      <w:b w:val="0"/>
      <w:bCs w:val="0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1"/>
    <w:rsid w:val="00D61849"/>
    <w:rPr>
      <w:rFonts w:asciiTheme="majorHAnsi" w:eastAsiaTheme="majorEastAsia" w:hAnsiTheme="majorHAnsi" w:cstheme="majorBidi"/>
      <w:b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MARTINE\AppData\Roaming\Microsoft\Templates\Appointment%20cards%20(10%20per%20pag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A6D902540114A60BC1043C432FC10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B9ECDF-C1E5-4DB0-9DBF-E838CCDD33E5}"/>
      </w:docPartPr>
      <w:docPartBody>
        <w:p w:rsidR="00940DFF" w:rsidRDefault="00940DFF" w:rsidP="00940DFF">
          <w:pPr>
            <w:pStyle w:val="EA6D902540114A60BC1043C432FC10AE"/>
          </w:pPr>
          <w:r w:rsidRPr="00A13D45">
            <w:t>Provider Name</w:t>
          </w:r>
        </w:p>
      </w:docPartBody>
    </w:docPart>
    <w:docPart>
      <w:docPartPr>
        <w:name w:val="FF950A3ECBC44598B0BC8D99209B28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EF4ADD-6AB3-4023-85EB-D0A7EABA4669}"/>
      </w:docPartPr>
      <w:docPartBody>
        <w:p w:rsidR="00940DFF" w:rsidRDefault="00940DFF" w:rsidP="00940DFF">
          <w:pPr>
            <w:pStyle w:val="FF950A3ECBC44598B0BC8D99209B28F6"/>
          </w:pPr>
          <w:r w:rsidRPr="00A13D45">
            <w:t>Company Address</w:t>
          </w:r>
          <w:r w:rsidRPr="00A13D45">
            <w:br/>
            <w:t>City, ST Zip Code</w:t>
          </w:r>
        </w:p>
      </w:docPartBody>
    </w:docPart>
    <w:docPart>
      <w:docPartPr>
        <w:name w:val="568E6D6FA33A4699A55AA4A5758EAD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043B23-98E6-438D-A977-26A5E113CE25}"/>
      </w:docPartPr>
      <w:docPartBody>
        <w:p w:rsidR="00940DFF" w:rsidRDefault="00940DFF" w:rsidP="00940DFF">
          <w:pPr>
            <w:pStyle w:val="568E6D6FA33A4699A55AA4A5758EAD1A"/>
          </w:pPr>
          <w:r w:rsidRPr="00A13D45">
            <w:t>Provider Name</w:t>
          </w:r>
        </w:p>
      </w:docPartBody>
    </w:docPart>
    <w:docPart>
      <w:docPartPr>
        <w:name w:val="FC731308711D4512A1C4A3143A1387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079F21-5544-408C-B057-D1214309248C}"/>
      </w:docPartPr>
      <w:docPartBody>
        <w:p w:rsidR="00940DFF" w:rsidRDefault="00940DFF" w:rsidP="00940DFF">
          <w:pPr>
            <w:pStyle w:val="FC731308711D4512A1C4A3143A138739"/>
          </w:pPr>
          <w:r w:rsidRPr="00A13D45">
            <w:t>Company Address</w:t>
          </w:r>
          <w:r w:rsidRPr="00A13D45">
            <w:br/>
            <w:t>City, ST Zip Code</w:t>
          </w:r>
        </w:p>
      </w:docPartBody>
    </w:docPart>
    <w:docPart>
      <w:docPartPr>
        <w:name w:val="42D81858519E4BD582B032EBD995FB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816E5B-5A72-4B86-BB53-B87ADAECD5E8}"/>
      </w:docPartPr>
      <w:docPartBody>
        <w:p w:rsidR="00940DFF" w:rsidRDefault="00940DFF" w:rsidP="00940DFF">
          <w:pPr>
            <w:pStyle w:val="42D81858519E4BD582B032EBD995FBB7"/>
          </w:pPr>
          <w:r w:rsidRPr="00A13D45">
            <w:t>Provider Name</w:t>
          </w:r>
        </w:p>
      </w:docPartBody>
    </w:docPart>
    <w:docPart>
      <w:docPartPr>
        <w:name w:val="54D698FA1EAD401C82C807DE1B9FE7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DE136-EBCF-45C9-9CBA-385BEA3FB682}"/>
      </w:docPartPr>
      <w:docPartBody>
        <w:p w:rsidR="00940DFF" w:rsidRDefault="00940DFF" w:rsidP="00940DFF">
          <w:pPr>
            <w:pStyle w:val="54D698FA1EAD401C82C807DE1B9FE757"/>
          </w:pPr>
          <w:r w:rsidRPr="00A13D45">
            <w:t>Company Address</w:t>
          </w:r>
          <w:r w:rsidRPr="00A13D45">
            <w:br/>
            <w:t>City, ST Zip Code</w:t>
          </w:r>
        </w:p>
      </w:docPartBody>
    </w:docPart>
    <w:docPart>
      <w:docPartPr>
        <w:name w:val="BF41EC54A67B4A31910853675BA92F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E7B7F4-8B1F-4F6F-81B9-F1A8FE847DF1}"/>
      </w:docPartPr>
      <w:docPartBody>
        <w:p w:rsidR="00940DFF" w:rsidRDefault="00940DFF" w:rsidP="00940DFF">
          <w:pPr>
            <w:pStyle w:val="BF41EC54A67B4A31910853675BA92F7A"/>
          </w:pPr>
          <w:r w:rsidRPr="00A13D45">
            <w:t>Provider Name</w:t>
          </w:r>
        </w:p>
      </w:docPartBody>
    </w:docPart>
    <w:docPart>
      <w:docPartPr>
        <w:name w:val="A9D1C7E32ACC4D6A968193E6DE1B03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16CCF4-3414-454A-B035-6DD869CA7578}"/>
      </w:docPartPr>
      <w:docPartBody>
        <w:p w:rsidR="00940DFF" w:rsidRDefault="00940DFF" w:rsidP="00940DFF">
          <w:pPr>
            <w:pStyle w:val="A9D1C7E32ACC4D6A968193E6DE1B0374"/>
          </w:pPr>
          <w:r w:rsidRPr="00A13D45">
            <w:t>Company Address</w:t>
          </w:r>
          <w:r w:rsidRPr="00A13D45">
            <w:br/>
            <w:t>City, ST Zip Code</w:t>
          </w:r>
        </w:p>
      </w:docPartBody>
    </w:docPart>
    <w:docPart>
      <w:docPartPr>
        <w:name w:val="1F217A3D245743C09D69E8176A1798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9B197B-99FD-469E-B9EB-1309BDEB554F}"/>
      </w:docPartPr>
      <w:docPartBody>
        <w:p w:rsidR="00940DFF" w:rsidRDefault="00940DFF" w:rsidP="00940DFF">
          <w:pPr>
            <w:pStyle w:val="1F217A3D245743C09D69E8176A179818"/>
          </w:pPr>
          <w:r w:rsidRPr="00A13D45">
            <w:t>Provider Name</w:t>
          </w:r>
        </w:p>
      </w:docPartBody>
    </w:docPart>
    <w:docPart>
      <w:docPartPr>
        <w:name w:val="88EDC4C38ECD412E99D90322507F64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CC28E-5C67-41BC-A809-17D7E467B9EA}"/>
      </w:docPartPr>
      <w:docPartBody>
        <w:p w:rsidR="00940DFF" w:rsidRDefault="00940DFF" w:rsidP="00940DFF">
          <w:pPr>
            <w:pStyle w:val="88EDC4C38ECD412E99D90322507F6496"/>
          </w:pPr>
          <w:r w:rsidRPr="00A13D45">
            <w:t>Company Address</w:t>
          </w:r>
          <w:r w:rsidRPr="00A13D45">
            <w:br/>
            <w:t>City, ST Zip Code</w:t>
          </w:r>
        </w:p>
      </w:docPartBody>
    </w:docPart>
    <w:docPart>
      <w:docPartPr>
        <w:name w:val="B634438395394954ABAE804EF1F3CE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A6F7EE-09FB-4754-B209-A7ECA138653A}"/>
      </w:docPartPr>
      <w:docPartBody>
        <w:p w:rsidR="00940DFF" w:rsidRDefault="00940DFF" w:rsidP="00940DFF">
          <w:pPr>
            <w:pStyle w:val="B634438395394954ABAE804EF1F3CEBB"/>
          </w:pPr>
          <w:r w:rsidRPr="00A13D45">
            <w:t>Provider Name</w:t>
          </w:r>
        </w:p>
      </w:docPartBody>
    </w:docPart>
    <w:docPart>
      <w:docPartPr>
        <w:name w:val="58B97E228FDF41CEB792B08927C2D8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081CFC-C1CD-4E1C-9799-DF0A116B9E48}"/>
      </w:docPartPr>
      <w:docPartBody>
        <w:p w:rsidR="00940DFF" w:rsidRDefault="00940DFF" w:rsidP="00940DFF">
          <w:pPr>
            <w:pStyle w:val="58B97E228FDF41CEB792B08927C2D8F0"/>
          </w:pPr>
          <w:r w:rsidRPr="00A13D45">
            <w:t>Company Address</w:t>
          </w:r>
          <w:r w:rsidRPr="00A13D45">
            <w:br/>
            <w:t>City, ST Zip Code</w:t>
          </w:r>
        </w:p>
      </w:docPartBody>
    </w:docPart>
    <w:docPart>
      <w:docPartPr>
        <w:name w:val="1F9C869DFE024A12B02ABBAAABCAC8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41B3CB-17D3-421C-B3E7-404F6922BD22}"/>
      </w:docPartPr>
      <w:docPartBody>
        <w:p w:rsidR="00940DFF" w:rsidRDefault="00940DFF" w:rsidP="00940DFF">
          <w:pPr>
            <w:pStyle w:val="1F9C869DFE024A12B02ABBAAABCAC8D5"/>
          </w:pPr>
          <w:r w:rsidRPr="00A13D45">
            <w:t>Provider Name</w:t>
          </w:r>
        </w:p>
      </w:docPartBody>
    </w:docPart>
    <w:docPart>
      <w:docPartPr>
        <w:name w:val="40E435F9F01A402BB5BDA36672EB0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7216CD-6A71-457B-8DEF-0BFE391C0515}"/>
      </w:docPartPr>
      <w:docPartBody>
        <w:p w:rsidR="00940DFF" w:rsidRDefault="00940DFF" w:rsidP="00940DFF">
          <w:pPr>
            <w:pStyle w:val="40E435F9F01A402BB5BDA36672EB0438"/>
          </w:pPr>
          <w:r w:rsidRPr="00A13D45">
            <w:t>Company Address</w:t>
          </w:r>
          <w:r w:rsidRPr="00A13D45">
            <w:br/>
            <w:t>City, ST Zip Code</w:t>
          </w:r>
        </w:p>
      </w:docPartBody>
    </w:docPart>
    <w:docPart>
      <w:docPartPr>
        <w:name w:val="867506C2EB7E462D8E5E34748388C7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2A7D0C-DA24-4363-B227-3A0905B086EC}"/>
      </w:docPartPr>
      <w:docPartBody>
        <w:p w:rsidR="00940DFF" w:rsidRDefault="00940DFF" w:rsidP="00940DFF">
          <w:pPr>
            <w:pStyle w:val="867506C2EB7E462D8E5E34748388C7CF"/>
          </w:pPr>
          <w:r w:rsidRPr="00A13D45">
            <w:t>Provider Name</w:t>
          </w:r>
        </w:p>
      </w:docPartBody>
    </w:docPart>
    <w:docPart>
      <w:docPartPr>
        <w:name w:val="B63457D47A1F4C46BB4AB4B68D6C90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B2FDF7-6970-490C-9B04-E9BFAB08A330}"/>
      </w:docPartPr>
      <w:docPartBody>
        <w:p w:rsidR="00940DFF" w:rsidRDefault="00940DFF" w:rsidP="00940DFF">
          <w:pPr>
            <w:pStyle w:val="B63457D47A1F4C46BB4AB4B68D6C90E5"/>
          </w:pPr>
          <w:r w:rsidRPr="00A13D45">
            <w:t>Company Address</w:t>
          </w:r>
          <w:r w:rsidRPr="00A13D45">
            <w:br/>
            <w:t>City, ST Zip Code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96C"/>
    <w:rsid w:val="0000396C"/>
    <w:rsid w:val="00570128"/>
    <w:rsid w:val="00940DFF"/>
    <w:rsid w:val="00AA21EC"/>
    <w:rsid w:val="00ED6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F2ECA59D43B4470A1766D80F2E83CCE">
    <w:name w:val="1F2ECA59D43B4470A1766D80F2E83CCE"/>
  </w:style>
  <w:style w:type="paragraph" w:customStyle="1" w:styleId="1EF2715F5C8C4313B994D0DED197E105">
    <w:name w:val="1EF2715F5C8C4313B994D0DED197E105"/>
  </w:style>
  <w:style w:type="paragraph" w:customStyle="1" w:styleId="1BD0B46A5C724A5B87BF08CE46BB6376">
    <w:name w:val="1BD0B46A5C724A5B87BF08CE46BB6376"/>
    <w:rsid w:val="00940DFF"/>
  </w:style>
  <w:style w:type="paragraph" w:customStyle="1" w:styleId="56B383AA875341E98C0E2CFD987DB6B1">
    <w:name w:val="56B383AA875341E98C0E2CFD987DB6B1"/>
    <w:rsid w:val="00940DFF"/>
  </w:style>
  <w:style w:type="paragraph" w:customStyle="1" w:styleId="6F39E4547C1346DABC08477E4724DF93">
    <w:name w:val="6F39E4547C1346DABC08477E4724DF93"/>
    <w:rsid w:val="00940DFF"/>
  </w:style>
  <w:style w:type="character" w:styleId="SubtleEmphasis">
    <w:name w:val="Subtle Emphasis"/>
    <w:basedOn w:val="DefaultParagraphFont"/>
    <w:uiPriority w:val="19"/>
    <w:qFormat/>
    <w:rPr>
      <w:b/>
      <w:iCs/>
      <w:color w:val="0F4761" w:themeColor="accent1" w:themeShade="BF"/>
    </w:rPr>
  </w:style>
  <w:style w:type="paragraph" w:customStyle="1" w:styleId="3A1B56222AFB4EF7A3C53781C3FE68A3">
    <w:name w:val="3A1B56222AFB4EF7A3C53781C3FE68A3"/>
    <w:rsid w:val="00940DFF"/>
  </w:style>
  <w:style w:type="paragraph" w:customStyle="1" w:styleId="3F9CF23DDE4B456E8EA8FE5BC92EEFBA">
    <w:name w:val="3F9CF23DDE4B456E8EA8FE5BC92EEFBA"/>
    <w:rsid w:val="00940DFF"/>
  </w:style>
  <w:style w:type="paragraph" w:customStyle="1" w:styleId="D97F1029593A49A481F95C5BBF3F7AB6">
    <w:name w:val="D97F1029593A49A481F95C5BBF3F7AB6"/>
    <w:rsid w:val="00940DFF"/>
  </w:style>
  <w:style w:type="paragraph" w:customStyle="1" w:styleId="970ECDAAC6224C17AB14FB986F18F01A">
    <w:name w:val="970ECDAAC6224C17AB14FB986F18F01A"/>
    <w:rsid w:val="00AA21EC"/>
  </w:style>
  <w:style w:type="paragraph" w:customStyle="1" w:styleId="EA758E98FC374376BF5F6870B52F85E9">
    <w:name w:val="EA758E98FC374376BF5F6870B52F85E9"/>
    <w:rsid w:val="00AA21EC"/>
  </w:style>
  <w:style w:type="paragraph" w:customStyle="1" w:styleId="98B8A6AF83C84D6A8EF55EB1007929B2">
    <w:name w:val="98B8A6AF83C84D6A8EF55EB1007929B2"/>
    <w:rsid w:val="00AA21EC"/>
  </w:style>
  <w:style w:type="paragraph" w:customStyle="1" w:styleId="E1C18EA725D14456BE1307B701DA72AC">
    <w:name w:val="E1C18EA725D14456BE1307B701DA72AC"/>
    <w:rsid w:val="00AA21EC"/>
  </w:style>
  <w:style w:type="paragraph" w:customStyle="1" w:styleId="CC0F51F720A041FFA57AB5BCA588536E">
    <w:name w:val="CC0F51F720A041FFA57AB5BCA588536E"/>
    <w:rsid w:val="00AA21EC"/>
  </w:style>
  <w:style w:type="paragraph" w:customStyle="1" w:styleId="C9F9D6B4258E475AA752292B729B6C72">
    <w:name w:val="C9F9D6B4258E475AA752292B729B6C72"/>
    <w:rsid w:val="00AA21EC"/>
  </w:style>
  <w:style w:type="paragraph" w:customStyle="1" w:styleId="FDE66791CA1144CEBD5262A7577BB381">
    <w:name w:val="FDE66791CA1144CEBD5262A7577BB381"/>
    <w:rsid w:val="00AA21EC"/>
  </w:style>
  <w:style w:type="paragraph" w:customStyle="1" w:styleId="82D2F2E0B29840879CEE10ED4362867C">
    <w:name w:val="82D2F2E0B29840879CEE10ED4362867C"/>
    <w:rsid w:val="00AA21EC"/>
  </w:style>
  <w:style w:type="paragraph" w:customStyle="1" w:styleId="C325605F37B949C58A52347F36A616E6">
    <w:name w:val="C325605F37B949C58A52347F36A616E6"/>
    <w:rsid w:val="00AA21EC"/>
  </w:style>
  <w:style w:type="paragraph" w:customStyle="1" w:styleId="A626E03E0CA54FB9970C11C62E043BA8">
    <w:name w:val="A626E03E0CA54FB9970C11C62E043BA8"/>
    <w:rsid w:val="00AA21EC"/>
  </w:style>
  <w:style w:type="paragraph" w:customStyle="1" w:styleId="DCF1D6FDDC2341AD9062062E277C229D">
    <w:name w:val="DCF1D6FDDC2341AD9062062E277C229D"/>
    <w:rsid w:val="00AA21EC"/>
  </w:style>
  <w:style w:type="paragraph" w:customStyle="1" w:styleId="D1845A6603694215BC62C5EC6A963FB9">
    <w:name w:val="D1845A6603694215BC62C5EC6A963FB9"/>
    <w:rsid w:val="00AA21EC"/>
  </w:style>
  <w:style w:type="paragraph" w:customStyle="1" w:styleId="10F049F5DEE64EC8BB49D59F760D7564">
    <w:name w:val="10F049F5DEE64EC8BB49D59F760D7564"/>
    <w:rsid w:val="00AA21EC"/>
  </w:style>
  <w:style w:type="paragraph" w:customStyle="1" w:styleId="C050AFF79583481C9301E1E262EE2135">
    <w:name w:val="C050AFF79583481C9301E1E262EE2135"/>
    <w:rsid w:val="00AA21EC"/>
  </w:style>
  <w:style w:type="paragraph" w:customStyle="1" w:styleId="C5969DCD707C4670BCC1958EAD0DABD0">
    <w:name w:val="C5969DCD707C4670BCC1958EAD0DABD0"/>
    <w:rsid w:val="00940DFF"/>
  </w:style>
  <w:style w:type="paragraph" w:customStyle="1" w:styleId="A2BB42EAAF334EB289B407A1CEB87100">
    <w:name w:val="A2BB42EAAF334EB289B407A1CEB87100"/>
    <w:rsid w:val="00940DFF"/>
  </w:style>
  <w:style w:type="paragraph" w:customStyle="1" w:styleId="EA6D902540114A60BC1043C432FC10AE">
    <w:name w:val="EA6D902540114A60BC1043C432FC10AE"/>
    <w:rsid w:val="00940DFF"/>
  </w:style>
  <w:style w:type="paragraph" w:customStyle="1" w:styleId="FF950A3ECBC44598B0BC8D99209B28F6">
    <w:name w:val="FF950A3ECBC44598B0BC8D99209B28F6"/>
    <w:rsid w:val="00940DFF"/>
  </w:style>
  <w:style w:type="paragraph" w:customStyle="1" w:styleId="568E6D6FA33A4699A55AA4A5758EAD1A">
    <w:name w:val="568E6D6FA33A4699A55AA4A5758EAD1A"/>
    <w:rsid w:val="00940DFF"/>
  </w:style>
  <w:style w:type="paragraph" w:customStyle="1" w:styleId="FC731308711D4512A1C4A3143A138739">
    <w:name w:val="FC731308711D4512A1C4A3143A138739"/>
    <w:rsid w:val="00940DFF"/>
  </w:style>
  <w:style w:type="paragraph" w:customStyle="1" w:styleId="8D1D694D8E4244DA8E5F788C89CE6090">
    <w:name w:val="8D1D694D8E4244DA8E5F788C89CE6090"/>
    <w:rsid w:val="00940DFF"/>
  </w:style>
  <w:style w:type="paragraph" w:customStyle="1" w:styleId="8BA697DBD4E34E3390CAC6E06DDDB475">
    <w:name w:val="8BA697DBD4E34E3390CAC6E06DDDB475"/>
    <w:rsid w:val="00940DFF"/>
  </w:style>
  <w:style w:type="paragraph" w:customStyle="1" w:styleId="2651430AB9694BB9A6EC377720A29E8F">
    <w:name w:val="2651430AB9694BB9A6EC377720A29E8F"/>
    <w:rsid w:val="00940DFF"/>
  </w:style>
  <w:style w:type="paragraph" w:customStyle="1" w:styleId="AC289092A5324BF7906467873354D8E1">
    <w:name w:val="AC289092A5324BF7906467873354D8E1"/>
    <w:rsid w:val="00940DFF"/>
  </w:style>
  <w:style w:type="paragraph" w:customStyle="1" w:styleId="338594AB22FA46448C7CA7261718DA2A">
    <w:name w:val="338594AB22FA46448C7CA7261718DA2A"/>
    <w:rsid w:val="00940DFF"/>
  </w:style>
  <w:style w:type="paragraph" w:customStyle="1" w:styleId="8F52E3AE7D0D4AD59F46E3B47D12227D">
    <w:name w:val="8F52E3AE7D0D4AD59F46E3B47D12227D"/>
    <w:rsid w:val="00940DFF"/>
  </w:style>
  <w:style w:type="paragraph" w:customStyle="1" w:styleId="28609CAA7AFC4BBDBCE468F4AE90E16D">
    <w:name w:val="28609CAA7AFC4BBDBCE468F4AE90E16D"/>
    <w:rsid w:val="00940DFF"/>
  </w:style>
  <w:style w:type="paragraph" w:customStyle="1" w:styleId="9670C9C8AB794E1B8C0423018A9086B7">
    <w:name w:val="9670C9C8AB794E1B8C0423018A9086B7"/>
    <w:rsid w:val="00940DFF"/>
  </w:style>
  <w:style w:type="paragraph" w:customStyle="1" w:styleId="01C77D15798749C1B34CDB5F1889B872">
    <w:name w:val="01C77D15798749C1B34CDB5F1889B872"/>
    <w:rsid w:val="00940DFF"/>
  </w:style>
  <w:style w:type="paragraph" w:customStyle="1" w:styleId="2CD86DB5A08A486FB5D7C98BEEF102B7">
    <w:name w:val="2CD86DB5A08A486FB5D7C98BEEF102B7"/>
    <w:rsid w:val="00940DFF"/>
  </w:style>
  <w:style w:type="paragraph" w:customStyle="1" w:styleId="9366865762FE41B794FBE71C851527B2">
    <w:name w:val="9366865762FE41B794FBE71C851527B2"/>
    <w:rsid w:val="00940DFF"/>
  </w:style>
  <w:style w:type="paragraph" w:customStyle="1" w:styleId="C04F89D1A4FF4855AEA7E42F4D4E0A5E">
    <w:name w:val="C04F89D1A4FF4855AEA7E42F4D4E0A5E"/>
    <w:rsid w:val="00940DFF"/>
  </w:style>
  <w:style w:type="paragraph" w:customStyle="1" w:styleId="42D81858519E4BD582B032EBD995FBB7">
    <w:name w:val="42D81858519E4BD582B032EBD995FBB7"/>
    <w:rsid w:val="00940DFF"/>
  </w:style>
  <w:style w:type="paragraph" w:customStyle="1" w:styleId="54D698FA1EAD401C82C807DE1B9FE757">
    <w:name w:val="54D698FA1EAD401C82C807DE1B9FE757"/>
    <w:rsid w:val="00940DFF"/>
  </w:style>
  <w:style w:type="paragraph" w:customStyle="1" w:styleId="BF41EC54A67B4A31910853675BA92F7A">
    <w:name w:val="BF41EC54A67B4A31910853675BA92F7A"/>
    <w:rsid w:val="00940DFF"/>
  </w:style>
  <w:style w:type="paragraph" w:customStyle="1" w:styleId="A9D1C7E32ACC4D6A968193E6DE1B0374">
    <w:name w:val="A9D1C7E32ACC4D6A968193E6DE1B0374"/>
    <w:rsid w:val="00940DFF"/>
  </w:style>
  <w:style w:type="paragraph" w:customStyle="1" w:styleId="1F217A3D245743C09D69E8176A179818">
    <w:name w:val="1F217A3D245743C09D69E8176A179818"/>
    <w:rsid w:val="00940DFF"/>
  </w:style>
  <w:style w:type="paragraph" w:customStyle="1" w:styleId="88EDC4C38ECD412E99D90322507F6496">
    <w:name w:val="88EDC4C38ECD412E99D90322507F6496"/>
    <w:rsid w:val="00940DFF"/>
  </w:style>
  <w:style w:type="paragraph" w:customStyle="1" w:styleId="B634438395394954ABAE804EF1F3CEBB">
    <w:name w:val="B634438395394954ABAE804EF1F3CEBB"/>
    <w:rsid w:val="00940DFF"/>
  </w:style>
  <w:style w:type="paragraph" w:customStyle="1" w:styleId="58B97E228FDF41CEB792B08927C2D8F0">
    <w:name w:val="58B97E228FDF41CEB792B08927C2D8F0"/>
    <w:rsid w:val="00940DFF"/>
  </w:style>
  <w:style w:type="paragraph" w:customStyle="1" w:styleId="1F9C869DFE024A12B02ABBAAABCAC8D5">
    <w:name w:val="1F9C869DFE024A12B02ABBAAABCAC8D5"/>
    <w:rsid w:val="00940DFF"/>
  </w:style>
  <w:style w:type="paragraph" w:customStyle="1" w:styleId="40E435F9F01A402BB5BDA36672EB0438">
    <w:name w:val="40E435F9F01A402BB5BDA36672EB0438"/>
    <w:rsid w:val="00940DFF"/>
  </w:style>
  <w:style w:type="paragraph" w:customStyle="1" w:styleId="867506C2EB7E462D8E5E34748388C7CF">
    <w:name w:val="867506C2EB7E462D8E5E34748388C7CF"/>
    <w:rsid w:val="00940DFF"/>
  </w:style>
  <w:style w:type="paragraph" w:customStyle="1" w:styleId="B63457D47A1F4C46BB4AB4B68D6C90E5">
    <w:name w:val="B63457D47A1F4C46BB4AB4B68D6C90E5"/>
    <w:rsid w:val="00940DF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A Self-Paced Course
Clear Answers, Real Support</CompanyAddress>
  <CompanyPhone/>
  <CompanyFax/>
  <CompanyEmail>www.dor.ca.gov/home/benefits101</CompanyEmail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Metadata/LabelInfo.xml><?xml version="1.0" encoding="utf-8"?>
<clbl:labelList xmlns:clbl="http://schemas.microsoft.com/office/2020/mipLabelMetadata">
  <clbl:label id="{daa842e6-9257-4536-8577-77b8f34f9507}" enabled="1" method="Standard" siteId="{19ed7054-9d97-43c7-92b1-6781b6b95b68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Appointment cards (10 per page).dotx</Template>
  <TotalTime>101</TotalTime>
  <Pages>1</Pages>
  <Words>116</Words>
  <Characters>1067</Characters>
  <Application>Microsoft Office Word</Application>
  <DocSecurity>0</DocSecurity>
  <Lines>97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EMPOWERING YOUR JOURNEY TO EMPLOYMENT AND FINANCIAL FREEDOM</Company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Martinez, Tina@DOR</dc:creator>
  <cp:keywords/>
  <cp:lastModifiedBy>Martinez, Tina@DOR</cp:lastModifiedBy>
  <cp:revision>5</cp:revision>
  <dcterms:created xsi:type="dcterms:W3CDTF">2026-02-24T22:33:00Z</dcterms:created>
  <dcterms:modified xsi:type="dcterms:W3CDTF">2026-02-26T17:00:00Z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