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left w:val="single" w:sz="48" w:space="0" w:color="2E74B5" w:themeColor="accent1" w:themeShade="BF"/>
          <w:insideV w:val="single" w:sz="48" w:space="0" w:color="2E74B5" w:themeColor="accent1" w:themeShade="BF"/>
        </w:tblBorders>
        <w:tblLayout w:type="fixed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Benefits To Independence 101 cards table"/>
      </w:tblPr>
      <w:tblGrid>
        <w:gridCol w:w="5010"/>
        <w:gridCol w:w="5010"/>
      </w:tblGrid>
      <w:tr w:rsidR="004B5BF1" w:rsidRPr="00A13D45" w14:paraId="7DB23313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325120121"/>
              <w:placeholder>
                <w:docPart w:val="1F2ECA59D43B4470A1766D80F2E83CCE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>
              <w:p w14:paraId="4EFEE19E" w14:textId="07F7B881" w:rsidR="004B5BF1" w:rsidRPr="00F14BFC" w:rsidRDefault="008873C6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</w:t>
                </w:r>
                <w:r w:rsidR="00F14BFC" w:rsidRPr="00F14BFC">
                  <w:rPr>
                    <w:color w:val="auto"/>
                  </w:rPr>
                  <w:t>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516812173"/>
              <w:placeholder>
                <w:docPart w:val="1EF2715F5C8C4313B994D0DED197E105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3224B22" w14:textId="69DFA2DD" w:rsidR="004B5BF1" w:rsidRPr="00F14BFC" w:rsidRDefault="00F14BFC" w:rsidP="004401A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5513A37B" w14:textId="3D4953BD" w:rsidR="00F14BFC" w:rsidRDefault="00F14BFC" w:rsidP="004401A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58240" behindDoc="0" locked="0" layoutInCell="1" allowOverlap="1" wp14:anchorId="2FD5726C" wp14:editId="7BEE0D6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375218517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1A14E8F4" wp14:editId="4F65C5F6">
                  <wp:extent cx="456565" cy="459740"/>
                  <wp:effectExtent l="0" t="0" r="635" b="0"/>
                  <wp:docPr id="4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E37B5" w14:textId="4A7673E7" w:rsidR="004B5BF1" w:rsidRPr="00F14BFC" w:rsidRDefault="008873C6" w:rsidP="004401A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 w:rsidR="00F14BFC">
              <w:rPr>
                <w:noProof/>
              </w:rPr>
              <w:drawing>
                <wp:inline distT="0" distB="0" distL="0" distR="0" wp14:anchorId="3342942E" wp14:editId="5DFD1149">
                  <wp:extent cx="1641403" cy="380577"/>
                  <wp:effectExtent l="0" t="0" r="0" b="635"/>
                  <wp:docPr id="1114568596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BBB52" w14:textId="33AFAE9E" w:rsidR="004401AC" w:rsidRPr="004401AC" w:rsidRDefault="004401AC" w:rsidP="004401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14:paraId="58B2D564" w14:textId="3F0933F3" w:rsidR="004B5BF1" w:rsidRPr="00A13D45" w:rsidRDefault="004B5BF1" w:rsidP="00A309D7"/>
        </w:tc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1488987324"/>
              <w:placeholder>
                <w:docPart w:val="970ECDAAC6224C17AB14FB986F18F01A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68E776D7" w14:textId="77777777" w:rsidR="00F14BFC" w:rsidRPr="00F14BFC" w:rsidRDefault="00F14BFC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-2082821934"/>
              <w:placeholder>
                <w:docPart w:val="EA758E98FC374376BF5F6870B52F85E9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12C70B4C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79091961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86912" behindDoc="0" locked="0" layoutInCell="1" allowOverlap="1" wp14:anchorId="6FC9557C" wp14:editId="19E162C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1755646075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7696E89E" wp14:editId="1666F96D">
                  <wp:extent cx="456565" cy="459740"/>
                  <wp:effectExtent l="0" t="0" r="635" b="0"/>
                  <wp:docPr id="720995794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F95F9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077B802D" wp14:editId="27F0ECF4">
                  <wp:extent cx="1641403" cy="380577"/>
                  <wp:effectExtent l="0" t="0" r="0" b="635"/>
                  <wp:docPr id="330268471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479880" w14:textId="446D9572" w:rsidR="004B5BF1" w:rsidRPr="00A13D45" w:rsidRDefault="004B5BF1" w:rsidP="00A13D45"/>
        </w:tc>
      </w:tr>
      <w:tr w:rsidR="004B5BF1" w:rsidRPr="00A13D45" w14:paraId="541A5D6E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1686280779"/>
              <w:placeholder>
                <w:docPart w:val="98B8A6AF83C84D6A8EF55EB1007929B2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05B458CE" w14:textId="77777777" w:rsidR="00F14BFC" w:rsidRPr="00F14BFC" w:rsidRDefault="00F14BFC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527756334"/>
              <w:placeholder>
                <w:docPart w:val="E1C18EA725D14456BE1307B701DA72AC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72BF9D31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3BFE5025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88960" behindDoc="0" locked="0" layoutInCell="1" allowOverlap="1" wp14:anchorId="370E2201" wp14:editId="343B3EC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336707924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5FE43DE5" wp14:editId="52275FB8">
                  <wp:extent cx="456565" cy="459740"/>
                  <wp:effectExtent l="0" t="0" r="635" b="0"/>
                  <wp:docPr id="1346965441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557249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4B8FF467" wp14:editId="6C9FF619">
                  <wp:extent cx="1641403" cy="380577"/>
                  <wp:effectExtent l="0" t="0" r="0" b="635"/>
                  <wp:docPr id="2002242103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FEF4E" w14:textId="00B2D5D5" w:rsidR="004B5BF1" w:rsidRPr="00A13D45" w:rsidRDefault="004B5BF1" w:rsidP="00D61849">
            <w:pPr>
              <w:jc w:val="center"/>
            </w:pPr>
          </w:p>
        </w:tc>
        <w:tc>
          <w:tcPr>
            <w:tcW w:w="5010" w:type="dxa"/>
            <w:vAlign w:val="center"/>
          </w:tcPr>
          <w:p w14:paraId="432B7B9B" w14:textId="77777777" w:rsidR="00F14BFC" w:rsidRPr="00F14BFC" w:rsidRDefault="00F14BFC" w:rsidP="00F14BFC">
            <w:pPr>
              <w:pStyle w:val="Heading1"/>
              <w:jc w:val="center"/>
              <w:rPr>
                <w:color w:val="auto"/>
              </w:rPr>
            </w:pPr>
            <w:sdt>
              <w:sdtPr>
                <w:rPr>
                  <w:color w:val="auto"/>
                </w:rPr>
                <w:alias w:val="Enter provider name:"/>
                <w:tag w:val="Enter provider name:"/>
                <w:id w:val="2106304167"/>
                <w:placeholder>
                  <w:docPart w:val="CC0F51F720A041FFA57AB5BCA588536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Content>
                <w:r w:rsidRPr="00F14BFC">
                  <w:rPr>
                    <w:color w:val="auto"/>
                  </w:rPr>
                  <w:t>WORKING WHILE ON BENEFITS</w:t>
                </w:r>
              </w:sdtContent>
            </w:sdt>
          </w:p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-926875393"/>
              <w:placeholder>
                <w:docPart w:val="C9F9D6B4258E475AA752292B729B6C7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7631CE4F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6FC4B2AB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1008" behindDoc="0" locked="0" layoutInCell="1" allowOverlap="1" wp14:anchorId="0075139A" wp14:editId="267D99B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1717800531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3B7FDA9A" wp14:editId="32F21D5A">
                  <wp:extent cx="456565" cy="459740"/>
                  <wp:effectExtent l="0" t="0" r="635" b="0"/>
                  <wp:docPr id="2141468077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0741A1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0D5CC7EF" wp14:editId="3B6EE52E">
                  <wp:extent cx="1641403" cy="380577"/>
                  <wp:effectExtent l="0" t="0" r="0" b="635"/>
                  <wp:docPr id="917311112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699233" w14:textId="796DB2E6" w:rsidR="004B5BF1" w:rsidRPr="00A13D45" w:rsidRDefault="004B5BF1" w:rsidP="00D61849">
            <w:pPr>
              <w:jc w:val="center"/>
            </w:pPr>
          </w:p>
        </w:tc>
      </w:tr>
      <w:tr w:rsidR="004B5BF1" w:rsidRPr="00A13D45" w14:paraId="71944AAE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1342516290"/>
              <w:placeholder>
                <w:docPart w:val="FDE66791CA1144CEBD5262A7577BB381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29709DBB" w14:textId="77777777" w:rsidR="00F14BFC" w:rsidRPr="00F14BFC" w:rsidRDefault="00F14BFC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816301354"/>
              <w:placeholder>
                <w:docPart w:val="82D2F2E0B29840879CEE10ED4362867C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605FC7BA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557E1EA2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3056" behindDoc="0" locked="0" layoutInCell="1" allowOverlap="1" wp14:anchorId="1AA34E0D" wp14:editId="05F6009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1764359017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49829A92" wp14:editId="32709F78">
                  <wp:extent cx="456565" cy="459740"/>
                  <wp:effectExtent l="0" t="0" r="635" b="0"/>
                  <wp:docPr id="1205670129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A148D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25A27C90" wp14:editId="65915C1A">
                  <wp:extent cx="1641403" cy="380577"/>
                  <wp:effectExtent l="0" t="0" r="0" b="635"/>
                  <wp:docPr id="1861604692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AA0EC" w14:textId="537E1BF2" w:rsidR="004B5BF1" w:rsidRPr="00A13D45" w:rsidRDefault="004B5BF1" w:rsidP="00D61849">
            <w:pPr>
              <w:jc w:val="center"/>
            </w:pPr>
          </w:p>
        </w:tc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611241812"/>
              <w:placeholder>
                <w:docPart w:val="C325605F37B949C58A52347F36A616E6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11F79717" w14:textId="77777777" w:rsidR="00F14BFC" w:rsidRPr="00F14BFC" w:rsidRDefault="00F14BFC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1152336550"/>
              <w:placeholder>
                <w:docPart w:val="A626E03E0CA54FB9970C11C62E043BA8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626C14FC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676DFA43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5104" behindDoc="0" locked="0" layoutInCell="1" allowOverlap="1" wp14:anchorId="45AEEE4E" wp14:editId="62F8FDD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579529850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052F7F7F" wp14:editId="0A3AE2D0">
                  <wp:extent cx="456565" cy="459740"/>
                  <wp:effectExtent l="0" t="0" r="635" b="0"/>
                  <wp:docPr id="970816622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B9B4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101BF778" wp14:editId="1BF16906">
                  <wp:extent cx="1641403" cy="380577"/>
                  <wp:effectExtent l="0" t="0" r="0" b="635"/>
                  <wp:docPr id="369472689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5694BA" w14:textId="1F581C01" w:rsidR="004B5BF1" w:rsidRPr="00A13D45" w:rsidRDefault="004B5BF1" w:rsidP="00D61849">
            <w:pPr>
              <w:jc w:val="center"/>
            </w:pPr>
          </w:p>
        </w:tc>
      </w:tr>
      <w:tr w:rsidR="004B5BF1" w:rsidRPr="00A13D45" w14:paraId="2AB3750D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1669091464"/>
              <w:placeholder>
                <w:docPart w:val="DCF1D6FDDC2341AD9062062E277C229D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5A871953" w14:textId="77777777" w:rsidR="00F14BFC" w:rsidRPr="00F14BFC" w:rsidRDefault="00F14BFC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20287195"/>
              <w:placeholder>
                <w:docPart w:val="D1845A6603694215BC62C5EC6A963FB9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0BE35E78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2CABE8DA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7152" behindDoc="0" locked="0" layoutInCell="1" allowOverlap="1" wp14:anchorId="50185524" wp14:editId="50872A7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2113424905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6C7599CE" wp14:editId="769A6DF7">
                  <wp:extent cx="456565" cy="459740"/>
                  <wp:effectExtent l="0" t="0" r="635" b="0"/>
                  <wp:docPr id="391422923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0C311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1D799FEF" wp14:editId="5DF94965">
                  <wp:extent cx="1641403" cy="380577"/>
                  <wp:effectExtent l="0" t="0" r="0" b="635"/>
                  <wp:docPr id="1192209998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7D520" w14:textId="729160F8" w:rsidR="004B5BF1" w:rsidRPr="00A13D45" w:rsidRDefault="004B5BF1" w:rsidP="00D61849">
            <w:pPr>
              <w:jc w:val="center"/>
            </w:pPr>
          </w:p>
        </w:tc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578129238"/>
              <w:placeholder>
                <w:docPart w:val="10F049F5DEE64EC8BB49D59F760D7564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586A5CF8" w14:textId="77777777" w:rsidR="00F14BFC" w:rsidRPr="00F14BFC" w:rsidRDefault="00F14BFC" w:rsidP="00F14BFC">
                <w:pPr>
                  <w:pStyle w:val="Heading1"/>
                  <w:jc w:val="center"/>
                  <w:rPr>
                    <w:color w:val="auto"/>
                  </w:rPr>
                </w:pPr>
                <w:r w:rsidRPr="00F14BFC">
                  <w:rPr>
                    <w:color w:val="auto"/>
                  </w:rPr>
                  <w:t>WORKING WHILE ON BENEFITS</w:t>
                </w:r>
              </w:p>
            </w:sdtContent>
          </w:sdt>
          <w:sdt>
            <w:sdtPr>
              <w:rPr>
                <w:rFonts w:cstheme="minorHAnsi"/>
                <w:color w:val="auto"/>
              </w:rPr>
              <w:alias w:val="Enter address:"/>
              <w:tag w:val="Enter address:"/>
              <w:id w:val="1087656799"/>
              <w:placeholder>
                <w:docPart w:val="C050AFF79583481C9301E1E262EE2135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037D70E9" w14:textId="77777777" w:rsidR="00F14BFC" w:rsidRPr="00F14BFC" w:rsidRDefault="00F14BFC" w:rsidP="00F14BFC">
                <w:pPr>
                  <w:jc w:val="center"/>
                  <w:rPr>
                    <w:rFonts w:cstheme="minorHAnsi"/>
                    <w:color w:val="auto"/>
                  </w:rPr>
                </w:pPr>
                <w:r w:rsidRPr="00F14BFC">
                  <w:rPr>
                    <w:rFonts w:cstheme="minorHAnsi"/>
                    <w:color w:val="auto"/>
                  </w:rPr>
                  <w:t>YOUR GUIDE, SIMPLIFIED</w:t>
                </w:r>
              </w:p>
            </w:sdtContent>
          </w:sdt>
          <w:p w14:paraId="7E6153D0" w14:textId="77777777" w:rsidR="00F14BFC" w:rsidRDefault="00F14BFC" w:rsidP="00F14BFC">
            <w:pPr>
              <w:jc w:val="center"/>
              <w:rPr>
                <w:rStyle w:val="ContactInfo"/>
                <w:rFonts w:cstheme="minorHAnsi"/>
              </w:rPr>
            </w:pPr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9200" behindDoc="0" locked="0" layoutInCell="1" allowOverlap="1" wp14:anchorId="07F0360F" wp14:editId="2556896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-407670</wp:posOffset>
                  </wp:positionV>
                  <wp:extent cx="2999105" cy="374650"/>
                  <wp:effectExtent l="0" t="0" r="0" b="6350"/>
                  <wp:wrapTopAndBottom/>
                  <wp:docPr id="583860887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03E332B5" wp14:editId="3E1CF2E4">
                  <wp:extent cx="456565" cy="459740"/>
                  <wp:effectExtent l="0" t="0" r="635" b="0"/>
                  <wp:docPr id="1639297632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D9431A" w14:textId="77777777" w:rsidR="00F14BFC" w:rsidRPr="00F14BFC" w:rsidRDefault="00F14BFC" w:rsidP="00F14BFC">
            <w:pPr>
              <w:jc w:val="center"/>
              <w:rPr>
                <w:rFonts w:cstheme="minorHAnsi"/>
              </w:rPr>
            </w:pPr>
            <w:r w:rsidRPr="00F14BFC">
              <w:rPr>
                <w:rStyle w:val="ContactInfo"/>
                <w:rFonts w:cstheme="minorHAnsi"/>
              </w:rPr>
              <w:t>www.dor.ca.gov/home/benefits101</w:t>
            </w:r>
            <w:r>
              <w:rPr>
                <w:noProof/>
              </w:rPr>
              <w:drawing>
                <wp:inline distT="0" distB="0" distL="0" distR="0" wp14:anchorId="779EE3F3" wp14:editId="259BDA4A">
                  <wp:extent cx="1641403" cy="380577"/>
                  <wp:effectExtent l="0" t="0" r="0" b="635"/>
                  <wp:docPr id="268184644" name="Picture 2" descr="a graphic symbolizing financial freedom which includes a checkbox, shopping cart, piggy bank, person walking with a cane, and a light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8596" name="Picture 2" descr="a graphic symbolizing financial freedom which includes a checkbox, shopping cart, piggy bank, person walking with a cane, and a lightbulb"/>
                          <pic:cNvPicPr/>
                        </pic:nvPicPr>
                        <pic:blipFill rotWithShape="1">
                          <a:blip r:embed="rId10"/>
                          <a:srcRect t="36623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38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954B5" w14:textId="08CAFFD9" w:rsidR="004B5BF1" w:rsidRPr="00A13D45" w:rsidRDefault="004B5BF1" w:rsidP="00D61849">
            <w:pPr>
              <w:jc w:val="center"/>
            </w:pPr>
          </w:p>
        </w:tc>
      </w:tr>
    </w:tbl>
    <w:p w14:paraId="419E50A2" w14:textId="5EC5FE4E" w:rsidR="000D42BA" w:rsidRPr="00A13D45" w:rsidRDefault="000D42BA"/>
    <w:sectPr w:rsidR="000D42BA" w:rsidRPr="00A13D45" w:rsidSect="00202657">
      <w:pgSz w:w="12240" w:h="15840" w:code="1"/>
      <w:pgMar w:top="720" w:right="108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00E74" w14:textId="77777777" w:rsidR="008873C6" w:rsidRDefault="008873C6">
      <w:r>
        <w:separator/>
      </w:r>
    </w:p>
  </w:endnote>
  <w:endnote w:type="continuationSeparator" w:id="0">
    <w:p w14:paraId="0C98B27A" w14:textId="77777777" w:rsidR="008873C6" w:rsidRDefault="00887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617DF" w14:textId="77777777" w:rsidR="008873C6" w:rsidRDefault="008873C6">
      <w:r>
        <w:separator/>
      </w:r>
    </w:p>
  </w:footnote>
  <w:footnote w:type="continuationSeparator" w:id="0">
    <w:p w14:paraId="1AAD0E6A" w14:textId="77777777" w:rsidR="008873C6" w:rsidRDefault="00887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73409C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F21FF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829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2E41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CCF3E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6472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96998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18D1C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3CCF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8488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8544438">
    <w:abstractNumId w:val="9"/>
  </w:num>
  <w:num w:numId="2" w16cid:durableId="757292314">
    <w:abstractNumId w:val="7"/>
  </w:num>
  <w:num w:numId="3" w16cid:durableId="1972132045">
    <w:abstractNumId w:val="6"/>
  </w:num>
  <w:num w:numId="4" w16cid:durableId="31463272">
    <w:abstractNumId w:val="5"/>
  </w:num>
  <w:num w:numId="5" w16cid:durableId="761143742">
    <w:abstractNumId w:val="4"/>
  </w:num>
  <w:num w:numId="6" w16cid:durableId="52388983">
    <w:abstractNumId w:val="8"/>
  </w:num>
  <w:num w:numId="7" w16cid:durableId="1070227212">
    <w:abstractNumId w:val="3"/>
  </w:num>
  <w:num w:numId="8" w16cid:durableId="1151751040">
    <w:abstractNumId w:val="2"/>
  </w:num>
  <w:num w:numId="9" w16cid:durableId="1551913645">
    <w:abstractNumId w:val="1"/>
  </w:num>
  <w:num w:numId="10" w16cid:durableId="161220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C6"/>
    <w:rsid w:val="00045777"/>
    <w:rsid w:val="000C0673"/>
    <w:rsid w:val="000D42BA"/>
    <w:rsid w:val="00105AC4"/>
    <w:rsid w:val="001169BF"/>
    <w:rsid w:val="001B1F52"/>
    <w:rsid w:val="001F342E"/>
    <w:rsid w:val="00202657"/>
    <w:rsid w:val="00225A0B"/>
    <w:rsid w:val="0027022C"/>
    <w:rsid w:val="002E3111"/>
    <w:rsid w:val="002F6447"/>
    <w:rsid w:val="00326BAA"/>
    <w:rsid w:val="003906F8"/>
    <w:rsid w:val="003A42BF"/>
    <w:rsid w:val="003E45E6"/>
    <w:rsid w:val="004017F8"/>
    <w:rsid w:val="004401AC"/>
    <w:rsid w:val="00442C02"/>
    <w:rsid w:val="00443905"/>
    <w:rsid w:val="004A76A8"/>
    <w:rsid w:val="004B5BF1"/>
    <w:rsid w:val="004D26D6"/>
    <w:rsid w:val="00570128"/>
    <w:rsid w:val="005A6297"/>
    <w:rsid w:val="005C4365"/>
    <w:rsid w:val="00610396"/>
    <w:rsid w:val="00686CF8"/>
    <w:rsid w:val="007162F6"/>
    <w:rsid w:val="00721CF5"/>
    <w:rsid w:val="007B2726"/>
    <w:rsid w:val="007C70F7"/>
    <w:rsid w:val="007D5953"/>
    <w:rsid w:val="007E6C40"/>
    <w:rsid w:val="008379E5"/>
    <w:rsid w:val="008873C6"/>
    <w:rsid w:val="008B29D1"/>
    <w:rsid w:val="008E2992"/>
    <w:rsid w:val="00994C17"/>
    <w:rsid w:val="009C18D7"/>
    <w:rsid w:val="00A13D45"/>
    <w:rsid w:val="00A309D7"/>
    <w:rsid w:val="00B45B62"/>
    <w:rsid w:val="00BD69BA"/>
    <w:rsid w:val="00BD7214"/>
    <w:rsid w:val="00BE323D"/>
    <w:rsid w:val="00BE50BD"/>
    <w:rsid w:val="00C61EB7"/>
    <w:rsid w:val="00D61849"/>
    <w:rsid w:val="00E31D76"/>
    <w:rsid w:val="00E37712"/>
    <w:rsid w:val="00ED6C27"/>
    <w:rsid w:val="00F1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54ED47"/>
  <w15:chartTrackingRefBased/>
  <w15:docId w15:val="{48D9C8CA-F682-4D0F-9B6A-63A1DD65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E74B5" w:themeColor="accent1" w:themeShade="BF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BFC"/>
  </w:style>
  <w:style w:type="paragraph" w:styleId="Heading1">
    <w:name w:val="heading 1"/>
    <w:basedOn w:val="Normal"/>
    <w:next w:val="Normal"/>
    <w:link w:val="Heading1Char"/>
    <w:uiPriority w:val="1"/>
    <w:qFormat/>
    <w:rsid w:val="0027022C"/>
    <w:pPr>
      <w:spacing w:before="160"/>
      <w:outlineLvl w:val="0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2">
    <w:name w:val="heading 2"/>
    <w:basedOn w:val="Normal"/>
    <w:next w:val="Normal"/>
    <w:uiPriority w:val="1"/>
    <w:qFormat/>
    <w:rsid w:val="00A13D45"/>
    <w:pPr>
      <w:pBdr>
        <w:bottom w:val="single" w:sz="8" w:space="18" w:color="2E74B5" w:themeColor="accent1" w:themeShade="BF"/>
      </w:pBdr>
      <w:spacing w:before="120"/>
      <w:outlineLvl w:val="1"/>
    </w:pPr>
    <w:rPr>
      <w:b/>
      <w:bCs/>
      <w:color w:val="595959" w:themeColor="text1" w:themeTint="A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443905"/>
    <w:pPr>
      <w:keepNext/>
      <w:keepLines/>
      <w:spacing w:after="40" w:line="259" w:lineRule="auto"/>
      <w:outlineLvl w:val="2"/>
    </w:pPr>
    <w:rPr>
      <w:rFonts w:asciiTheme="majorHAnsi" w:eastAsiaTheme="majorEastAsia" w:hAnsiTheme="majorHAnsi" w:cstheme="majorBidi"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0D42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0D42BA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0D42B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0D42B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0D42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0D42B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443905"/>
    <w:rPr>
      <w:rFonts w:asciiTheme="majorHAnsi" w:eastAsiaTheme="majorEastAsia" w:hAnsiTheme="majorHAnsi" w:cstheme="majorBidi"/>
      <w:bCs/>
      <w:color w:val="2E74B5" w:themeColor="accent1" w:themeShade="BF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BA"/>
    <w:rPr>
      <w:rFonts w:ascii="Segoe UI" w:hAnsi="Segoe UI" w:cs="Segoe UI"/>
    </w:rPr>
  </w:style>
  <w:style w:type="character" w:customStyle="1" w:styleId="ContactInfo">
    <w:name w:val="Contact Info"/>
    <w:basedOn w:val="DefaultParagraphFont"/>
    <w:uiPriority w:val="3"/>
    <w:qFormat/>
    <w:rsid w:val="00443905"/>
    <w:rPr>
      <w:b/>
      <w:color w:val="595959" w:themeColor="text1" w:themeTint="A6"/>
      <w:sz w:val="22"/>
    </w:rPr>
  </w:style>
  <w:style w:type="paragraph" w:styleId="Header">
    <w:name w:val="header"/>
    <w:basedOn w:val="Normal"/>
    <w:link w:val="HeaderChar"/>
    <w:uiPriority w:val="99"/>
    <w:unhideWhenUsed/>
    <w:rsid w:val="00225A0B"/>
  </w:style>
  <w:style w:type="character" w:customStyle="1" w:styleId="HeaderChar">
    <w:name w:val="Header Char"/>
    <w:basedOn w:val="DefaultParagraphFont"/>
    <w:link w:val="Header"/>
    <w:uiPriority w:val="99"/>
    <w:rsid w:val="00225A0B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69BA"/>
  </w:style>
  <w:style w:type="character" w:customStyle="1" w:styleId="FooterChar">
    <w:name w:val="Footer Char"/>
    <w:basedOn w:val="DefaultParagraphFont"/>
    <w:link w:val="Footer"/>
    <w:uiPriority w:val="99"/>
    <w:rsid w:val="00BD69BA"/>
    <w:rPr>
      <w:color w:val="2E74B5" w:themeColor="accent1" w:themeShade="BF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BA"/>
    <w:rPr>
      <w:rFonts w:ascii="Segoe UI" w:hAnsi="Segoe UI" w:cs="Segoe UI"/>
      <w:color w:val="2E74B5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BA"/>
  </w:style>
  <w:style w:type="paragraph" w:styleId="BlockText">
    <w:name w:val="Block Text"/>
    <w:basedOn w:val="Normal"/>
    <w:uiPriority w:val="99"/>
    <w:semiHidden/>
    <w:unhideWhenUsed/>
    <w:rsid w:val="000D42BA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B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BA"/>
    <w:rPr>
      <w:color w:val="2E74B5" w:themeColor="accent1" w:themeShade="BF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B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BA"/>
    <w:rPr>
      <w:color w:val="2E74B5" w:themeColor="accent1" w:themeShade="BF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B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BA"/>
    <w:rPr>
      <w:color w:val="2E74B5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B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BA"/>
    <w:rPr>
      <w:color w:val="2E74B5" w:themeColor="accent1" w:themeShade="BF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B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BA"/>
    <w:rPr>
      <w:color w:val="2E74B5" w:themeColor="accent1" w:themeShade="BF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BA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BA"/>
    <w:rPr>
      <w:color w:val="2E74B5" w:themeColor="accent1" w:themeShade="BF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B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BA"/>
    <w:rPr>
      <w:color w:val="2E74B5" w:themeColor="accent1" w:themeShade="BF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B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BA"/>
    <w:rPr>
      <w:color w:val="2E74B5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B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BA"/>
    <w:pPr>
      <w:spacing w:after="200"/>
    </w:pPr>
    <w:rPr>
      <w:i/>
      <w:iCs/>
      <w:color w:val="44546A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0D42B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BA"/>
    <w:rPr>
      <w:color w:val="2E74B5" w:themeColor="accent1" w:themeShade="BF"/>
      <w:szCs w:val="18"/>
    </w:rPr>
  </w:style>
  <w:style w:type="table" w:styleId="ColorfulGrid">
    <w:name w:val="Colorful Grid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B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B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BA"/>
    <w:rPr>
      <w:color w:val="2E74B5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BA"/>
    <w:rPr>
      <w:b/>
      <w:bCs/>
      <w:color w:val="2E74B5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BA"/>
  </w:style>
  <w:style w:type="character" w:customStyle="1" w:styleId="DateChar">
    <w:name w:val="Date Char"/>
    <w:basedOn w:val="DefaultParagraphFont"/>
    <w:link w:val="Date"/>
    <w:uiPriority w:val="99"/>
    <w:semiHidden/>
    <w:rsid w:val="000D42BA"/>
    <w:rPr>
      <w:color w:val="2E74B5" w:themeColor="accent1" w:themeShade="BF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BA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BA"/>
    <w:rPr>
      <w:rFonts w:ascii="Segoe UI" w:hAnsi="Segoe UI" w:cs="Segoe UI"/>
      <w:color w:val="2E74B5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B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BA"/>
    <w:rPr>
      <w:color w:val="2E74B5" w:themeColor="accent1" w:themeShade="BF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0D42B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B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B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BA"/>
    <w:rPr>
      <w:color w:val="2E74B5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B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42BA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BA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D42B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B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BA"/>
    <w:rPr>
      <w:color w:val="2E74B5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1"/>
    <w:semiHidden/>
    <w:rsid w:val="005A6297"/>
    <w:rPr>
      <w:rFonts w:asciiTheme="majorHAnsi" w:eastAsiaTheme="majorEastAsia" w:hAnsiTheme="majorHAnsi" w:cstheme="majorBidi"/>
      <w:i/>
      <w:iCs/>
      <w:color w:val="2E74B5" w:themeColor="accent1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A6297"/>
    <w:rPr>
      <w:rFonts w:asciiTheme="majorHAnsi" w:eastAsiaTheme="majorEastAsia" w:hAnsiTheme="majorHAnsi" w:cstheme="majorBidi"/>
      <w:color w:val="2E74B5" w:themeColor="accent1" w:themeShade="BF"/>
      <w:szCs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A6297"/>
    <w:rPr>
      <w:rFonts w:asciiTheme="majorHAnsi" w:eastAsiaTheme="majorEastAsia" w:hAnsiTheme="majorHAnsi" w:cstheme="majorBidi"/>
      <w:color w:val="1F4D78" w:themeColor="accent1" w:themeShade="7F"/>
      <w:szCs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A6297"/>
    <w:rPr>
      <w:rFonts w:asciiTheme="majorHAnsi" w:eastAsiaTheme="majorEastAsia" w:hAnsiTheme="majorHAnsi" w:cstheme="majorBidi"/>
      <w:i/>
      <w:iCs/>
      <w:color w:val="1F4D78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A62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A62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D42BA"/>
  </w:style>
  <w:style w:type="paragraph" w:styleId="HTMLAddress">
    <w:name w:val="HTML Address"/>
    <w:basedOn w:val="Normal"/>
    <w:link w:val="HTMLAddressChar"/>
    <w:uiPriority w:val="99"/>
    <w:semiHidden/>
    <w:unhideWhenUsed/>
    <w:rsid w:val="000D42B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BA"/>
    <w:rPr>
      <w:i/>
      <w:iCs/>
      <w:color w:val="2E74B5" w:themeColor="accent1" w:themeShade="BF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0D42B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B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BA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BA"/>
    <w:rPr>
      <w:rFonts w:ascii="Consolas" w:hAnsi="Consolas"/>
      <w:color w:val="2E74B5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B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B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42BA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B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B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B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B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B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B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B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B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B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B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D42BA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BA"/>
    <w:rPr>
      <w:i/>
      <w:iCs/>
      <w:color w:val="5B9BD5" w:themeColor="accent1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D42BA"/>
    <w:rPr>
      <w:b/>
      <w:bCs/>
      <w:smallCaps/>
      <w:color w:val="5B9BD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BA"/>
  </w:style>
  <w:style w:type="paragraph" w:styleId="List">
    <w:name w:val="List"/>
    <w:basedOn w:val="Normal"/>
    <w:uiPriority w:val="99"/>
    <w:semiHidden/>
    <w:unhideWhenUsed/>
    <w:rsid w:val="000D42B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B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B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B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B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B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B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B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B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B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B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B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B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B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B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B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B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B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B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B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B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BA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B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B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B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B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B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B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BA"/>
    <w:rPr>
      <w:rFonts w:ascii="Consolas" w:hAnsi="Consolas"/>
      <w:color w:val="2E74B5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BA"/>
    <w:rPr>
      <w:rFonts w:asciiTheme="majorHAnsi" w:eastAsiaTheme="majorEastAsia" w:hAnsiTheme="majorHAnsi" w:cstheme="majorBidi"/>
      <w:color w:val="2E74B5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0D42BA"/>
    <w:pPr>
      <w:ind w:left="72" w:right="72"/>
    </w:pPr>
    <w:rPr>
      <w:szCs w:val="18"/>
    </w:rPr>
  </w:style>
  <w:style w:type="paragraph" w:styleId="NormalWeb">
    <w:name w:val="Normal (Web)"/>
    <w:basedOn w:val="Normal"/>
    <w:uiPriority w:val="99"/>
    <w:semiHidden/>
    <w:unhideWhenUsed/>
    <w:rsid w:val="000D42B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42B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B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BA"/>
    <w:rPr>
      <w:color w:val="2E74B5" w:themeColor="accent1" w:themeShade="BF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D42BA"/>
  </w:style>
  <w:style w:type="table" w:styleId="PlainTable1">
    <w:name w:val="Plain Table 1"/>
    <w:basedOn w:val="TableNormal"/>
    <w:uiPriority w:val="41"/>
    <w:rsid w:val="000D42B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B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B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BA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BA"/>
    <w:rPr>
      <w:rFonts w:ascii="Consolas" w:hAnsi="Consolas"/>
      <w:color w:val="2E74B5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B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BA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B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BA"/>
    <w:rPr>
      <w:color w:val="2E74B5" w:themeColor="accent1" w:themeShade="BF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B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BA"/>
    <w:rPr>
      <w:color w:val="2E74B5" w:themeColor="accent1" w:themeShade="BF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0D42BA"/>
    <w:pPr>
      <w:numPr>
        <w:ilvl w:val="1"/>
      </w:numPr>
      <w:spacing w:after="160"/>
      <w:ind w:left="72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D42BA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B45B62"/>
    <w:rPr>
      <w:b/>
      <w:iCs/>
      <w:color w:val="2E74B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B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BA"/>
    <w:pPr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BA"/>
    <w:pPr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BA"/>
    <w:pPr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BA"/>
    <w:pPr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BA"/>
    <w:pPr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BA"/>
    <w:pPr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BA"/>
    <w:pPr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BA"/>
    <w:pPr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BA"/>
    <w:pPr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BA"/>
    <w:pPr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BA"/>
    <w:pPr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BA"/>
    <w:pPr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B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BA"/>
  </w:style>
  <w:style w:type="table" w:styleId="TableProfessional">
    <w:name w:val="Table Professional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BA"/>
    <w:pPr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BA"/>
    <w:pPr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BA"/>
    <w:pPr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0D42B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D4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B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B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B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B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B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B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B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B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B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BA"/>
    <w:pPr>
      <w:keepNext/>
      <w:keepLines/>
      <w:spacing w:before="240"/>
      <w:outlineLvl w:val="9"/>
    </w:pPr>
    <w:rPr>
      <w:b w:val="0"/>
      <w:bCs w:val="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1"/>
    <w:rsid w:val="00D61849"/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ARTINE\AppData\Roaming\Microsoft\Templates\Appointment%20cards%20(10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2ECA59D43B4470A1766D80F2E83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3D3E9-1359-4F7C-A4FE-324B6A1CD206}"/>
      </w:docPartPr>
      <w:docPartBody>
        <w:p w:rsidR="0000396C" w:rsidRDefault="0000396C">
          <w:pPr>
            <w:pStyle w:val="1F2ECA59D43B4470A1766D80F2E83CCE"/>
          </w:pPr>
          <w:r w:rsidRPr="00A13D45">
            <w:t>Provider Name</w:t>
          </w:r>
        </w:p>
      </w:docPartBody>
    </w:docPart>
    <w:docPart>
      <w:docPartPr>
        <w:name w:val="1EF2715F5C8C4313B994D0DED197E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82776-F0D9-43C5-ABCA-A6E9883C6D4B}"/>
      </w:docPartPr>
      <w:docPartBody>
        <w:p w:rsidR="0000396C" w:rsidRDefault="0000396C">
          <w:pPr>
            <w:pStyle w:val="1EF2715F5C8C4313B994D0DED197E105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970ECDAAC6224C17AB14FB986F18F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DF6E4-BF1D-4980-9F32-5EE35A9F394B}"/>
      </w:docPartPr>
      <w:docPartBody>
        <w:p w:rsidR="00AA21EC" w:rsidRDefault="00AA21EC" w:rsidP="00AA21EC">
          <w:pPr>
            <w:pStyle w:val="970ECDAAC6224C17AB14FB986F18F01A"/>
          </w:pPr>
          <w:r w:rsidRPr="00A13D45">
            <w:t>Provider Name</w:t>
          </w:r>
        </w:p>
      </w:docPartBody>
    </w:docPart>
    <w:docPart>
      <w:docPartPr>
        <w:name w:val="EA758E98FC374376BF5F6870B52F8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4E4F8-4614-46AB-92C9-A6FE66FCCFA2}"/>
      </w:docPartPr>
      <w:docPartBody>
        <w:p w:rsidR="00AA21EC" w:rsidRDefault="00AA21EC" w:rsidP="00AA21EC">
          <w:pPr>
            <w:pStyle w:val="EA758E98FC374376BF5F6870B52F85E9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98B8A6AF83C84D6A8EF55EB100792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D9BC4-608B-4AA6-BE23-FFEB02D7F254}"/>
      </w:docPartPr>
      <w:docPartBody>
        <w:p w:rsidR="00AA21EC" w:rsidRDefault="00AA21EC" w:rsidP="00AA21EC">
          <w:pPr>
            <w:pStyle w:val="98B8A6AF83C84D6A8EF55EB1007929B2"/>
          </w:pPr>
          <w:r w:rsidRPr="00A13D45">
            <w:t>Provider Name</w:t>
          </w:r>
        </w:p>
      </w:docPartBody>
    </w:docPart>
    <w:docPart>
      <w:docPartPr>
        <w:name w:val="E1C18EA725D14456BE1307B701DA7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5CB3-F6C0-494E-A7F2-982A9CAD3587}"/>
      </w:docPartPr>
      <w:docPartBody>
        <w:p w:rsidR="00AA21EC" w:rsidRDefault="00AA21EC" w:rsidP="00AA21EC">
          <w:pPr>
            <w:pStyle w:val="E1C18EA725D14456BE1307B701DA72AC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CC0F51F720A041FFA57AB5BCA5885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DEB68-93B9-4967-80BB-CBB300259C93}"/>
      </w:docPartPr>
      <w:docPartBody>
        <w:p w:rsidR="00AA21EC" w:rsidRDefault="00AA21EC" w:rsidP="00AA21EC">
          <w:pPr>
            <w:pStyle w:val="CC0F51F720A041FFA57AB5BCA588536E"/>
          </w:pPr>
          <w:r w:rsidRPr="00A13D45">
            <w:t>Provider Name</w:t>
          </w:r>
        </w:p>
      </w:docPartBody>
    </w:docPart>
    <w:docPart>
      <w:docPartPr>
        <w:name w:val="C9F9D6B4258E475AA752292B729B6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12156-C1D6-4419-82BD-DE07CF813424}"/>
      </w:docPartPr>
      <w:docPartBody>
        <w:p w:rsidR="00AA21EC" w:rsidRDefault="00AA21EC" w:rsidP="00AA21EC">
          <w:pPr>
            <w:pStyle w:val="C9F9D6B4258E475AA752292B729B6C72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FDE66791CA1144CEBD5262A7577BB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EE3A5-E895-44BE-A190-78C8F769B7EB}"/>
      </w:docPartPr>
      <w:docPartBody>
        <w:p w:rsidR="00AA21EC" w:rsidRDefault="00AA21EC" w:rsidP="00AA21EC">
          <w:pPr>
            <w:pStyle w:val="FDE66791CA1144CEBD5262A7577BB381"/>
          </w:pPr>
          <w:r w:rsidRPr="00A13D45">
            <w:t>Provider Name</w:t>
          </w:r>
        </w:p>
      </w:docPartBody>
    </w:docPart>
    <w:docPart>
      <w:docPartPr>
        <w:name w:val="82D2F2E0B29840879CEE10ED43628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1C09-A2D7-4517-B4B9-9A0F6A3485E9}"/>
      </w:docPartPr>
      <w:docPartBody>
        <w:p w:rsidR="00AA21EC" w:rsidRDefault="00AA21EC" w:rsidP="00AA21EC">
          <w:pPr>
            <w:pStyle w:val="82D2F2E0B29840879CEE10ED4362867C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C325605F37B949C58A52347F36A61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FC866-5B8C-4B28-9405-9215A671DFBC}"/>
      </w:docPartPr>
      <w:docPartBody>
        <w:p w:rsidR="00AA21EC" w:rsidRDefault="00AA21EC" w:rsidP="00AA21EC">
          <w:pPr>
            <w:pStyle w:val="C325605F37B949C58A52347F36A616E6"/>
          </w:pPr>
          <w:r w:rsidRPr="00A13D45">
            <w:t>Provider Name</w:t>
          </w:r>
        </w:p>
      </w:docPartBody>
    </w:docPart>
    <w:docPart>
      <w:docPartPr>
        <w:name w:val="A626E03E0CA54FB9970C11C62E043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31AC1-692E-46B6-BFAB-EE8D0A665195}"/>
      </w:docPartPr>
      <w:docPartBody>
        <w:p w:rsidR="00AA21EC" w:rsidRDefault="00AA21EC" w:rsidP="00AA21EC">
          <w:pPr>
            <w:pStyle w:val="A626E03E0CA54FB9970C11C62E043BA8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DCF1D6FDDC2341AD9062062E277C2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A2B8F-C7F0-4628-83DE-9166822CAC38}"/>
      </w:docPartPr>
      <w:docPartBody>
        <w:p w:rsidR="00AA21EC" w:rsidRDefault="00AA21EC" w:rsidP="00AA21EC">
          <w:pPr>
            <w:pStyle w:val="DCF1D6FDDC2341AD9062062E277C229D"/>
          </w:pPr>
          <w:r w:rsidRPr="00A13D45">
            <w:t>Provider Name</w:t>
          </w:r>
        </w:p>
      </w:docPartBody>
    </w:docPart>
    <w:docPart>
      <w:docPartPr>
        <w:name w:val="D1845A6603694215BC62C5EC6A963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850CD-37EA-45EE-860D-6EB9FB1E4BE2}"/>
      </w:docPartPr>
      <w:docPartBody>
        <w:p w:rsidR="00AA21EC" w:rsidRDefault="00AA21EC" w:rsidP="00AA21EC">
          <w:pPr>
            <w:pStyle w:val="D1845A6603694215BC62C5EC6A963FB9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10F049F5DEE64EC8BB49D59F760D7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EA9FB-741D-41BF-B767-843794D989C4}"/>
      </w:docPartPr>
      <w:docPartBody>
        <w:p w:rsidR="00AA21EC" w:rsidRDefault="00AA21EC" w:rsidP="00AA21EC">
          <w:pPr>
            <w:pStyle w:val="10F049F5DEE64EC8BB49D59F760D7564"/>
          </w:pPr>
          <w:r w:rsidRPr="00A13D45">
            <w:t>Provider Name</w:t>
          </w:r>
        </w:p>
      </w:docPartBody>
    </w:docPart>
    <w:docPart>
      <w:docPartPr>
        <w:name w:val="C050AFF79583481C9301E1E262EE2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450FF-00FD-4946-B0A4-85720FA88922}"/>
      </w:docPartPr>
      <w:docPartBody>
        <w:p w:rsidR="00AA21EC" w:rsidRDefault="00AA21EC" w:rsidP="00AA21EC">
          <w:pPr>
            <w:pStyle w:val="C050AFF79583481C9301E1E262EE2135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6C"/>
    <w:rsid w:val="0000396C"/>
    <w:rsid w:val="00570128"/>
    <w:rsid w:val="00AA21EC"/>
    <w:rsid w:val="00ED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2ECA59D43B4470A1766D80F2E83CCE">
    <w:name w:val="1F2ECA59D43B4470A1766D80F2E83CCE"/>
  </w:style>
  <w:style w:type="paragraph" w:customStyle="1" w:styleId="1EF2715F5C8C4313B994D0DED197E105">
    <w:name w:val="1EF2715F5C8C4313B994D0DED197E105"/>
  </w:style>
  <w:style w:type="paragraph" w:customStyle="1" w:styleId="E396B51E73DC4F46B2A3FBD0B38B410D">
    <w:name w:val="E396B51E73DC4F46B2A3FBD0B38B410D"/>
    <w:rsid w:val="00AA21EC"/>
  </w:style>
  <w:style w:type="paragraph" w:customStyle="1" w:styleId="5016FF14867444D89F0F60D5C6FFCECD">
    <w:name w:val="5016FF14867444D89F0F60D5C6FFCECD"/>
    <w:rsid w:val="00AA21EC"/>
  </w:style>
  <w:style w:type="paragraph" w:customStyle="1" w:styleId="6B3E6DF93ACD47E7B61F0535D37B2863">
    <w:name w:val="6B3E6DF93ACD47E7B61F0535D37B2863"/>
    <w:rsid w:val="00AA21EC"/>
  </w:style>
  <w:style w:type="character" w:styleId="SubtleEmphasis">
    <w:name w:val="Subtle Emphasis"/>
    <w:basedOn w:val="DefaultParagraphFont"/>
    <w:uiPriority w:val="19"/>
    <w:qFormat/>
    <w:rPr>
      <w:b/>
      <w:iCs/>
      <w:color w:val="0F4761" w:themeColor="accent1" w:themeShade="BF"/>
    </w:rPr>
  </w:style>
  <w:style w:type="paragraph" w:customStyle="1" w:styleId="968E83F3EFA3476CB3097D2EA83B5939">
    <w:name w:val="968E83F3EFA3476CB3097D2EA83B5939"/>
    <w:rsid w:val="00AA21EC"/>
  </w:style>
  <w:style w:type="paragraph" w:customStyle="1" w:styleId="93D08FED31B94A96B5B037D817F4B30D">
    <w:name w:val="93D08FED31B94A96B5B037D817F4B30D"/>
    <w:rsid w:val="00AA21EC"/>
  </w:style>
  <w:style w:type="paragraph" w:customStyle="1" w:styleId="113A2A4F468B416AB9D1D20E75228D18">
    <w:name w:val="113A2A4F468B416AB9D1D20E75228D18"/>
    <w:rsid w:val="00AA21EC"/>
  </w:style>
  <w:style w:type="paragraph" w:customStyle="1" w:styleId="970ECDAAC6224C17AB14FB986F18F01A">
    <w:name w:val="970ECDAAC6224C17AB14FB986F18F01A"/>
    <w:rsid w:val="00AA21EC"/>
  </w:style>
  <w:style w:type="paragraph" w:customStyle="1" w:styleId="EA758E98FC374376BF5F6870B52F85E9">
    <w:name w:val="EA758E98FC374376BF5F6870B52F85E9"/>
    <w:rsid w:val="00AA21EC"/>
  </w:style>
  <w:style w:type="paragraph" w:customStyle="1" w:styleId="98B8A6AF83C84D6A8EF55EB1007929B2">
    <w:name w:val="98B8A6AF83C84D6A8EF55EB1007929B2"/>
    <w:rsid w:val="00AA21EC"/>
  </w:style>
  <w:style w:type="paragraph" w:customStyle="1" w:styleId="E1C18EA725D14456BE1307B701DA72AC">
    <w:name w:val="E1C18EA725D14456BE1307B701DA72AC"/>
    <w:rsid w:val="00AA21EC"/>
  </w:style>
  <w:style w:type="paragraph" w:customStyle="1" w:styleId="CC0F51F720A041FFA57AB5BCA588536E">
    <w:name w:val="CC0F51F720A041FFA57AB5BCA588536E"/>
    <w:rsid w:val="00AA21EC"/>
  </w:style>
  <w:style w:type="paragraph" w:customStyle="1" w:styleId="C9F9D6B4258E475AA752292B729B6C72">
    <w:name w:val="C9F9D6B4258E475AA752292B729B6C72"/>
    <w:rsid w:val="00AA21EC"/>
  </w:style>
  <w:style w:type="paragraph" w:customStyle="1" w:styleId="FDE66791CA1144CEBD5262A7577BB381">
    <w:name w:val="FDE66791CA1144CEBD5262A7577BB381"/>
    <w:rsid w:val="00AA21EC"/>
  </w:style>
  <w:style w:type="paragraph" w:customStyle="1" w:styleId="82D2F2E0B29840879CEE10ED4362867C">
    <w:name w:val="82D2F2E0B29840879CEE10ED4362867C"/>
    <w:rsid w:val="00AA21EC"/>
  </w:style>
  <w:style w:type="paragraph" w:customStyle="1" w:styleId="C325605F37B949C58A52347F36A616E6">
    <w:name w:val="C325605F37B949C58A52347F36A616E6"/>
    <w:rsid w:val="00AA21EC"/>
  </w:style>
  <w:style w:type="paragraph" w:customStyle="1" w:styleId="A626E03E0CA54FB9970C11C62E043BA8">
    <w:name w:val="A626E03E0CA54FB9970C11C62E043BA8"/>
    <w:rsid w:val="00AA21EC"/>
  </w:style>
  <w:style w:type="paragraph" w:customStyle="1" w:styleId="DCF1D6FDDC2341AD9062062E277C229D">
    <w:name w:val="DCF1D6FDDC2341AD9062062E277C229D"/>
    <w:rsid w:val="00AA21EC"/>
  </w:style>
  <w:style w:type="paragraph" w:customStyle="1" w:styleId="D1845A6603694215BC62C5EC6A963FB9">
    <w:name w:val="D1845A6603694215BC62C5EC6A963FB9"/>
    <w:rsid w:val="00AA21EC"/>
  </w:style>
  <w:style w:type="paragraph" w:customStyle="1" w:styleId="10F049F5DEE64EC8BB49D59F760D7564">
    <w:name w:val="10F049F5DEE64EC8BB49D59F760D7564"/>
    <w:rsid w:val="00AA21EC"/>
  </w:style>
  <w:style w:type="paragraph" w:customStyle="1" w:styleId="C050AFF79583481C9301E1E262EE2135">
    <w:name w:val="C050AFF79583481C9301E1E262EE2135"/>
    <w:rsid w:val="00AA21EC"/>
  </w:style>
  <w:style w:type="paragraph" w:customStyle="1" w:styleId="C59EB387291A49DEB7F753F23331648B">
    <w:name w:val="C59EB387291A49DEB7F753F23331648B"/>
    <w:rsid w:val="0000396C"/>
  </w:style>
  <w:style w:type="paragraph" w:customStyle="1" w:styleId="CD675A6D5A74421F93CC603923D8133F">
    <w:name w:val="CD675A6D5A74421F93CC603923D8133F"/>
    <w:rsid w:val="0000396C"/>
  </w:style>
  <w:style w:type="paragraph" w:customStyle="1" w:styleId="6237B8F2700141A59A6597CAAF2D60D4">
    <w:name w:val="6237B8F2700141A59A6597CAAF2D60D4"/>
    <w:rsid w:val="0000396C"/>
  </w:style>
  <w:style w:type="paragraph" w:customStyle="1" w:styleId="17D31B6B4F0E4801B4DBFE79E557AB92">
    <w:name w:val="17D31B6B4F0E4801B4DBFE79E557AB92"/>
    <w:rsid w:val="0000396C"/>
  </w:style>
  <w:style w:type="paragraph" w:customStyle="1" w:styleId="4C1D9268F0D0461DB6820D3756C34E67">
    <w:name w:val="4C1D9268F0D0461DB6820D3756C34E67"/>
    <w:rsid w:val="0000396C"/>
  </w:style>
  <w:style w:type="paragraph" w:customStyle="1" w:styleId="C5567B56CE2D4970AC9EC24DEDCC7671">
    <w:name w:val="C5567B56CE2D4970AC9EC24DEDCC7671"/>
    <w:rsid w:val="0000396C"/>
  </w:style>
  <w:style w:type="paragraph" w:customStyle="1" w:styleId="EF812F5A7CCF423EA6EA02B90D964BD0">
    <w:name w:val="EF812F5A7CCF423EA6EA02B90D964BD0"/>
    <w:rsid w:val="0000396C"/>
  </w:style>
  <w:style w:type="paragraph" w:customStyle="1" w:styleId="86E1F6650BCB41C0BE3ABC2A355132C2">
    <w:name w:val="86E1F6650BCB41C0BE3ABC2A355132C2"/>
    <w:rsid w:val="0000396C"/>
  </w:style>
  <w:style w:type="paragraph" w:customStyle="1" w:styleId="7A3AA141460D4FC5ADE0C5C69D5DE555">
    <w:name w:val="7A3AA141460D4FC5ADE0C5C69D5DE555"/>
    <w:rsid w:val="0000396C"/>
  </w:style>
  <w:style w:type="paragraph" w:customStyle="1" w:styleId="6797983A031B4036A8290890F3569B26">
    <w:name w:val="6797983A031B4036A8290890F3569B26"/>
    <w:rsid w:val="0000396C"/>
  </w:style>
  <w:style w:type="paragraph" w:customStyle="1" w:styleId="7D8CF6306F2842FAA91EFA80BE080079">
    <w:name w:val="7D8CF6306F2842FAA91EFA80BE080079"/>
    <w:rsid w:val="0000396C"/>
  </w:style>
  <w:style w:type="paragraph" w:customStyle="1" w:styleId="24B1A22F91484283BF5AEE9D36D3CA6B">
    <w:name w:val="24B1A22F91484283BF5AEE9D36D3CA6B"/>
    <w:rsid w:val="0000396C"/>
  </w:style>
  <w:style w:type="paragraph" w:customStyle="1" w:styleId="DFB7C7D35352432585D6C23F3E0E8988">
    <w:name w:val="DFB7C7D35352432585D6C23F3E0E8988"/>
    <w:rsid w:val="0000396C"/>
  </w:style>
  <w:style w:type="paragraph" w:customStyle="1" w:styleId="C42B22E27BA84018B371ABCEB3A7FF06">
    <w:name w:val="C42B22E27BA84018B371ABCEB3A7FF06"/>
    <w:rsid w:val="000039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YOUR GUIDE, SIMPLIFIED</CompanyAddress>
  <CompanyPhone/>
  <CompanyFax/>
  <CompanyEmail>www.dor.ca.gov/home/benefits101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Metadata/LabelInfo.xml><?xml version="1.0" encoding="utf-8"?>
<clbl:labelList xmlns:clbl="http://schemas.microsoft.com/office/2020/mipLabelMetadata">
  <clbl:label id="{daa842e6-9257-4536-8577-77b8f34f9507}" enabled="1" method="Standard" siteId="{19ed7054-9d97-43c7-92b1-6781b6b95b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Appointment cards (10 per page).dotx</Template>
  <TotalTime>62</TotalTime>
  <Pages>1</Pages>
  <Words>109</Words>
  <Characters>618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WORKING WHILE ON BENEFITS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Tina@DOR</dc:creator>
  <cp:keywords/>
  <cp:lastModifiedBy>Martinez, Tina@DOR</cp:lastModifiedBy>
  <cp:revision>3</cp:revision>
  <dcterms:created xsi:type="dcterms:W3CDTF">2026-02-24T22:33:00Z</dcterms:created>
  <dcterms:modified xsi:type="dcterms:W3CDTF">2026-02-26T16:20:00Z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